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432" w:rsidRPr="000C2EAE" w:rsidRDefault="00283432" w:rsidP="00283432">
      <w:pPr>
        <w:spacing w:after="200" w:line="276" w:lineRule="auto"/>
        <w:jc w:val="right"/>
        <w:rPr>
          <w:rFonts w:eastAsiaTheme="minorHAnsi"/>
          <w:sz w:val="22"/>
          <w:szCs w:val="22"/>
          <w:lang w:eastAsia="en-US"/>
        </w:rPr>
      </w:pPr>
      <w:r w:rsidRPr="000C2EAE">
        <w:rPr>
          <w:sz w:val="24"/>
          <w:szCs w:val="24"/>
        </w:rPr>
        <w:t>Załącznik  Nr  1</w:t>
      </w:r>
    </w:p>
    <w:p w:rsidR="00283432" w:rsidRDefault="00283432" w:rsidP="00283432">
      <w:pPr>
        <w:rPr>
          <w:sz w:val="24"/>
          <w:szCs w:val="24"/>
        </w:rPr>
      </w:pPr>
    </w:p>
    <w:p w:rsidR="00283432" w:rsidRPr="000C2EAE" w:rsidRDefault="00283432" w:rsidP="00283432">
      <w:pPr>
        <w:rPr>
          <w:sz w:val="24"/>
          <w:szCs w:val="24"/>
        </w:rPr>
      </w:pPr>
    </w:p>
    <w:p w:rsidR="00283432" w:rsidRPr="000C2EAE" w:rsidRDefault="00283432" w:rsidP="00283432">
      <w:pPr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</w:t>
      </w:r>
    </w:p>
    <w:p w:rsidR="00283432" w:rsidRPr="000C2EAE" w:rsidRDefault="00283432" w:rsidP="00283432">
      <w:pPr>
        <w:rPr>
          <w:i/>
          <w:szCs w:val="24"/>
        </w:rPr>
      </w:pPr>
      <w:r w:rsidRPr="000C2EAE">
        <w:rPr>
          <w:i/>
          <w:szCs w:val="24"/>
        </w:rPr>
        <w:t>pieczęć firmowa lub dane teleadresowe Oferenta</w:t>
      </w:r>
      <w:r w:rsidRPr="000C2EAE">
        <w:rPr>
          <w:i/>
          <w:szCs w:val="24"/>
        </w:rPr>
        <w:tab/>
      </w:r>
    </w:p>
    <w:p w:rsidR="00283432" w:rsidRPr="000C2EAE" w:rsidRDefault="00283432" w:rsidP="00283432">
      <w:pPr>
        <w:rPr>
          <w:szCs w:val="24"/>
        </w:rPr>
      </w:pPr>
    </w:p>
    <w:p w:rsidR="00283432" w:rsidRPr="000C2EAE" w:rsidRDefault="00283432" w:rsidP="00283432">
      <w:pPr>
        <w:rPr>
          <w:sz w:val="24"/>
          <w:szCs w:val="24"/>
        </w:rPr>
      </w:pPr>
    </w:p>
    <w:p w:rsidR="00283432" w:rsidRPr="000C2EAE" w:rsidRDefault="00283432" w:rsidP="00283432">
      <w:pPr>
        <w:pStyle w:val="Nagwek1"/>
        <w:rPr>
          <w:sz w:val="24"/>
          <w:szCs w:val="24"/>
        </w:rPr>
      </w:pPr>
      <w:r w:rsidRPr="000C2EAE">
        <w:rPr>
          <w:sz w:val="24"/>
          <w:szCs w:val="24"/>
        </w:rPr>
        <w:t xml:space="preserve">F O R M U L A R Z      O F E R T Y </w:t>
      </w:r>
    </w:p>
    <w:p w:rsidR="00283432" w:rsidRDefault="00283432" w:rsidP="00283432">
      <w:pPr>
        <w:rPr>
          <w:sz w:val="24"/>
          <w:szCs w:val="24"/>
        </w:rPr>
      </w:pPr>
    </w:p>
    <w:p w:rsidR="002500D8" w:rsidRPr="00B07FF8" w:rsidRDefault="002500D8" w:rsidP="002500D8">
      <w:pPr>
        <w:rPr>
          <w:b/>
          <w:sz w:val="24"/>
          <w:szCs w:val="24"/>
        </w:rPr>
      </w:pPr>
    </w:p>
    <w:p w:rsidR="002500D8" w:rsidRDefault="002500D8" w:rsidP="002500D8">
      <w:pPr>
        <w:pStyle w:val="Akapitzlist"/>
        <w:rPr>
          <w:b/>
          <w:sz w:val="24"/>
          <w:szCs w:val="24"/>
        </w:rPr>
      </w:pPr>
      <w:r w:rsidRPr="00B07FF8">
        <w:rPr>
          <w:b/>
          <w:sz w:val="24"/>
          <w:szCs w:val="24"/>
          <w:u w:val="single"/>
        </w:rPr>
        <w:t>Część 1.</w:t>
      </w:r>
    </w:p>
    <w:p w:rsidR="002500D8" w:rsidRDefault="002500D8" w:rsidP="002500D8">
      <w:pPr>
        <w:pStyle w:val="Akapitzlist"/>
        <w:jc w:val="both"/>
        <w:rPr>
          <w:b/>
          <w:sz w:val="24"/>
          <w:szCs w:val="24"/>
        </w:rPr>
      </w:pPr>
      <w:r w:rsidRPr="00B07FF8">
        <w:rPr>
          <w:b/>
          <w:sz w:val="24"/>
          <w:szCs w:val="24"/>
        </w:rPr>
        <w:t>Dostaw</w:t>
      </w:r>
      <w:r>
        <w:rPr>
          <w:b/>
          <w:sz w:val="24"/>
          <w:szCs w:val="24"/>
        </w:rPr>
        <w:t>a</w:t>
      </w:r>
      <w:r w:rsidRPr="00B07FF8">
        <w:rPr>
          <w:b/>
          <w:sz w:val="24"/>
          <w:szCs w:val="24"/>
        </w:rPr>
        <w:t xml:space="preserve">: materiału roślinnego do wykonania zadania </w:t>
      </w:r>
      <w:r>
        <w:rPr>
          <w:b/>
          <w:sz w:val="24"/>
          <w:szCs w:val="24"/>
        </w:rPr>
        <w:t>pn</w:t>
      </w:r>
      <w:r w:rsidRPr="00B07FF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B07FF8">
        <w:rPr>
          <w:b/>
          <w:sz w:val="24"/>
          <w:szCs w:val="24"/>
        </w:rPr>
        <w:t xml:space="preserve">”Rewitalizacja </w:t>
      </w:r>
      <w:r>
        <w:rPr>
          <w:b/>
          <w:sz w:val="24"/>
          <w:szCs w:val="24"/>
        </w:rPr>
        <w:t>P</w:t>
      </w:r>
      <w:r w:rsidRPr="00B07FF8">
        <w:rPr>
          <w:b/>
          <w:sz w:val="24"/>
          <w:szCs w:val="24"/>
        </w:rPr>
        <w:t xml:space="preserve">arku </w:t>
      </w:r>
      <w:r>
        <w:rPr>
          <w:b/>
          <w:sz w:val="24"/>
          <w:szCs w:val="24"/>
        </w:rPr>
        <w:t>D</w:t>
      </w:r>
      <w:r w:rsidRPr="00B07FF8">
        <w:rPr>
          <w:b/>
          <w:sz w:val="24"/>
          <w:szCs w:val="24"/>
        </w:rPr>
        <w:t>worskiego w miejscowości Gruta, gmina Gruta</w:t>
      </w:r>
      <w:r>
        <w:rPr>
          <w:b/>
          <w:sz w:val="24"/>
          <w:szCs w:val="24"/>
        </w:rPr>
        <w:t xml:space="preserve"> -</w:t>
      </w:r>
      <w:r w:rsidRPr="00B07FF8">
        <w:rPr>
          <w:b/>
          <w:sz w:val="24"/>
          <w:szCs w:val="24"/>
        </w:rPr>
        <w:t xml:space="preserve"> etap III”</w:t>
      </w:r>
    </w:p>
    <w:p w:rsidR="002500D8" w:rsidRPr="00B07FF8" w:rsidRDefault="002500D8" w:rsidP="002500D8">
      <w:pPr>
        <w:pStyle w:val="Akapitzlist"/>
        <w:rPr>
          <w:b/>
          <w:sz w:val="24"/>
          <w:szCs w:val="24"/>
        </w:rPr>
      </w:pPr>
    </w:p>
    <w:p w:rsidR="002500D8" w:rsidRDefault="002500D8" w:rsidP="002500D8">
      <w:pPr>
        <w:pStyle w:val="Teksttreci1"/>
        <w:shd w:val="clear" w:color="auto" w:fill="auto"/>
        <w:spacing w:after="0" w:line="240" w:lineRule="auto"/>
        <w:ind w:left="705" w:right="20"/>
        <w:jc w:val="both"/>
        <w:rPr>
          <w:b/>
          <w:sz w:val="24"/>
          <w:szCs w:val="24"/>
        </w:rPr>
      </w:pPr>
      <w:r w:rsidRPr="00B07FF8">
        <w:rPr>
          <w:b/>
          <w:sz w:val="24"/>
          <w:szCs w:val="24"/>
          <w:u w:val="single"/>
        </w:rPr>
        <w:t>Część 2.</w:t>
      </w:r>
    </w:p>
    <w:p w:rsidR="002500D8" w:rsidRPr="00B07FF8" w:rsidRDefault="002500D8" w:rsidP="002500D8">
      <w:pPr>
        <w:pStyle w:val="Teksttreci1"/>
        <w:shd w:val="clear" w:color="auto" w:fill="auto"/>
        <w:spacing w:after="0" w:line="240" w:lineRule="auto"/>
        <w:ind w:left="705" w:right="20"/>
        <w:jc w:val="both"/>
        <w:rPr>
          <w:b/>
          <w:sz w:val="24"/>
          <w:szCs w:val="24"/>
        </w:rPr>
      </w:pPr>
      <w:r w:rsidRPr="00B07FF8">
        <w:rPr>
          <w:b/>
          <w:sz w:val="24"/>
          <w:szCs w:val="24"/>
        </w:rPr>
        <w:t>Usługa: Wykonanie nasadzeń zieleni do zadania</w:t>
      </w:r>
      <w:r>
        <w:rPr>
          <w:b/>
          <w:sz w:val="24"/>
          <w:szCs w:val="24"/>
        </w:rPr>
        <w:t xml:space="preserve"> pn </w:t>
      </w:r>
      <w:r w:rsidRPr="00B07FF8">
        <w:rPr>
          <w:b/>
          <w:sz w:val="24"/>
          <w:szCs w:val="24"/>
        </w:rPr>
        <w:t xml:space="preserve">„Rewitalizacja </w:t>
      </w:r>
      <w:r>
        <w:rPr>
          <w:b/>
          <w:sz w:val="24"/>
          <w:szCs w:val="24"/>
        </w:rPr>
        <w:t>P</w:t>
      </w:r>
      <w:r w:rsidRPr="00B07FF8">
        <w:rPr>
          <w:b/>
          <w:sz w:val="24"/>
          <w:szCs w:val="24"/>
        </w:rPr>
        <w:t xml:space="preserve">arku </w:t>
      </w:r>
      <w:r>
        <w:rPr>
          <w:b/>
          <w:sz w:val="24"/>
          <w:szCs w:val="24"/>
        </w:rPr>
        <w:t>D</w:t>
      </w:r>
      <w:r w:rsidRPr="00B07FF8">
        <w:rPr>
          <w:b/>
          <w:sz w:val="24"/>
          <w:szCs w:val="24"/>
        </w:rPr>
        <w:t>worskiego w miejscowośc</w:t>
      </w:r>
      <w:r>
        <w:rPr>
          <w:b/>
          <w:sz w:val="24"/>
          <w:szCs w:val="24"/>
        </w:rPr>
        <w:t>i Gruta, gmina Gruta - etap III”.</w:t>
      </w:r>
    </w:p>
    <w:p w:rsidR="002500D8" w:rsidRPr="000C2EAE" w:rsidRDefault="002500D8" w:rsidP="00283432">
      <w:pPr>
        <w:rPr>
          <w:sz w:val="24"/>
          <w:szCs w:val="24"/>
        </w:rPr>
      </w:pPr>
    </w:p>
    <w:p w:rsidR="00283432" w:rsidRDefault="00283432" w:rsidP="00283432">
      <w:pPr>
        <w:autoSpaceDE w:val="0"/>
        <w:autoSpaceDN w:val="0"/>
        <w:adjustRightInd w:val="0"/>
        <w:rPr>
          <w:sz w:val="24"/>
          <w:szCs w:val="24"/>
        </w:rPr>
      </w:pPr>
      <w:r w:rsidRPr="000C2EAE">
        <w:rPr>
          <w:sz w:val="24"/>
          <w:szCs w:val="24"/>
        </w:rPr>
        <w:t>dla:</w:t>
      </w:r>
    </w:p>
    <w:p w:rsidR="00283432" w:rsidRDefault="00283432" w:rsidP="00283432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Ja, niżej podpisany:................................................................................................................................</w:t>
      </w:r>
    </w:p>
    <w:p w:rsidR="00283432" w:rsidRDefault="00283432" w:rsidP="00283432">
      <w:pPr>
        <w:pStyle w:val="Tekstpodstawowy"/>
        <w:rPr>
          <w:sz w:val="24"/>
          <w:szCs w:val="24"/>
        </w:rPr>
      </w:pPr>
    </w:p>
    <w:p w:rsidR="00283432" w:rsidRPr="000C2EAE" w:rsidRDefault="00283432" w:rsidP="00283432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.................................................................................................................</w:t>
      </w:r>
      <w:r>
        <w:rPr>
          <w:sz w:val="24"/>
          <w:szCs w:val="24"/>
        </w:rPr>
        <w:t>....................</w:t>
      </w:r>
      <w:r w:rsidRPr="000C2EAE">
        <w:rPr>
          <w:sz w:val="24"/>
          <w:szCs w:val="24"/>
        </w:rPr>
        <w:t>.............</w:t>
      </w:r>
    </w:p>
    <w:p w:rsidR="00283432" w:rsidRPr="000C2EAE" w:rsidRDefault="00283432" w:rsidP="00283432">
      <w:pPr>
        <w:pStyle w:val="Tekstpodstawowy"/>
        <w:rPr>
          <w:sz w:val="24"/>
          <w:szCs w:val="24"/>
        </w:rPr>
      </w:pPr>
    </w:p>
    <w:p w:rsidR="00283432" w:rsidRPr="000C2EAE" w:rsidRDefault="00283432" w:rsidP="00283432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 xml:space="preserve">działając w imieniu i na rzecz Oferenta </w:t>
      </w:r>
    </w:p>
    <w:p w:rsidR="00283432" w:rsidRPr="000C2EAE" w:rsidRDefault="00283432" w:rsidP="00283432">
      <w:pPr>
        <w:pStyle w:val="Tekstpodstawowy"/>
        <w:rPr>
          <w:sz w:val="24"/>
          <w:szCs w:val="24"/>
        </w:rPr>
      </w:pPr>
    </w:p>
    <w:p w:rsidR="00283432" w:rsidRPr="000C2EAE" w:rsidRDefault="00283432" w:rsidP="00283432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.................................................................................................................................</w:t>
      </w:r>
      <w:r>
        <w:rPr>
          <w:sz w:val="24"/>
          <w:szCs w:val="24"/>
        </w:rPr>
        <w:t>......................</w:t>
      </w:r>
    </w:p>
    <w:p w:rsidR="00283432" w:rsidRPr="000C2EAE" w:rsidRDefault="00283432" w:rsidP="00283432">
      <w:pPr>
        <w:pStyle w:val="Tekstpodstawowy"/>
        <w:rPr>
          <w:sz w:val="24"/>
          <w:szCs w:val="24"/>
        </w:rPr>
      </w:pPr>
    </w:p>
    <w:p w:rsidR="00283432" w:rsidRPr="000C2EAE" w:rsidRDefault="00283432" w:rsidP="00283432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283432" w:rsidRPr="000C2EAE" w:rsidRDefault="00283432" w:rsidP="00283432">
      <w:pPr>
        <w:jc w:val="center"/>
        <w:rPr>
          <w:i/>
          <w:szCs w:val="24"/>
        </w:rPr>
      </w:pPr>
      <w:r w:rsidRPr="000C2EAE">
        <w:rPr>
          <w:i/>
          <w:szCs w:val="24"/>
        </w:rPr>
        <w:t>pełna nazwa i dane teleadresowe Oferenta</w:t>
      </w:r>
    </w:p>
    <w:p w:rsidR="00283432" w:rsidRDefault="00283432" w:rsidP="00283432">
      <w:pPr>
        <w:pStyle w:val="Tekstpodstawowy"/>
        <w:textAlignment w:val="top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Składam ofertę na realizację: </w:t>
      </w:r>
    </w:p>
    <w:p w:rsidR="00283432" w:rsidRDefault="00283432" w:rsidP="00283432">
      <w:pPr>
        <w:pStyle w:val="Tekstpodstawowy"/>
        <w:textAlignment w:val="top"/>
        <w:rPr>
          <w:bCs/>
          <w:sz w:val="24"/>
          <w:szCs w:val="24"/>
        </w:rPr>
      </w:pPr>
    </w:p>
    <w:p w:rsidR="00283432" w:rsidRDefault="00283432" w:rsidP="00283432">
      <w:pPr>
        <w:pStyle w:val="Akapitzlist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*</w:t>
      </w:r>
      <w:r w:rsidRPr="00B07FF8">
        <w:rPr>
          <w:b/>
          <w:sz w:val="24"/>
          <w:szCs w:val="24"/>
          <w:u w:val="single"/>
        </w:rPr>
        <w:t>Częś</w:t>
      </w:r>
      <w:r>
        <w:rPr>
          <w:b/>
          <w:sz w:val="24"/>
          <w:szCs w:val="24"/>
          <w:u w:val="single"/>
        </w:rPr>
        <w:t>ć</w:t>
      </w:r>
      <w:r w:rsidRPr="00B07FF8">
        <w:rPr>
          <w:b/>
          <w:sz w:val="24"/>
          <w:szCs w:val="24"/>
          <w:u w:val="single"/>
        </w:rPr>
        <w:t xml:space="preserve"> 1.</w:t>
      </w:r>
    </w:p>
    <w:p w:rsidR="00283432" w:rsidRDefault="00283432" w:rsidP="00283432">
      <w:pPr>
        <w:pStyle w:val="Akapitzlis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Dostawa </w:t>
      </w:r>
      <w:r w:rsidRPr="00B07FF8">
        <w:rPr>
          <w:b/>
          <w:sz w:val="24"/>
          <w:szCs w:val="24"/>
        </w:rPr>
        <w:t xml:space="preserve"> materiału roślinnego do wykonania zadania pt.” Rewitalizacja </w:t>
      </w:r>
      <w:r>
        <w:rPr>
          <w:b/>
          <w:sz w:val="24"/>
          <w:szCs w:val="24"/>
        </w:rPr>
        <w:t>P</w:t>
      </w:r>
      <w:r w:rsidRPr="00B07FF8">
        <w:rPr>
          <w:b/>
          <w:sz w:val="24"/>
          <w:szCs w:val="24"/>
        </w:rPr>
        <w:t xml:space="preserve">arku </w:t>
      </w:r>
      <w:r>
        <w:rPr>
          <w:b/>
          <w:sz w:val="24"/>
          <w:szCs w:val="24"/>
        </w:rPr>
        <w:t>D</w:t>
      </w:r>
      <w:r w:rsidRPr="00B07FF8">
        <w:rPr>
          <w:b/>
          <w:sz w:val="24"/>
          <w:szCs w:val="24"/>
        </w:rPr>
        <w:t xml:space="preserve">worskiego w miejscowości Gruta, gmina Gruta </w:t>
      </w:r>
      <w:r>
        <w:rPr>
          <w:b/>
          <w:sz w:val="24"/>
          <w:szCs w:val="24"/>
        </w:rPr>
        <w:t xml:space="preserve">- </w:t>
      </w:r>
      <w:r w:rsidRPr="00B07FF8">
        <w:rPr>
          <w:b/>
          <w:sz w:val="24"/>
          <w:szCs w:val="24"/>
        </w:rPr>
        <w:t>etap III”</w:t>
      </w:r>
    </w:p>
    <w:p w:rsidR="00283432" w:rsidRDefault="00283432" w:rsidP="00283432">
      <w:pPr>
        <w:pStyle w:val="Akapitzlist"/>
        <w:rPr>
          <w:b/>
          <w:sz w:val="24"/>
          <w:szCs w:val="24"/>
        </w:rPr>
      </w:pPr>
    </w:p>
    <w:p w:rsidR="00283432" w:rsidRDefault="00283432" w:rsidP="00283432">
      <w:pPr>
        <w:jc w:val="both"/>
        <w:rPr>
          <w:sz w:val="24"/>
          <w:szCs w:val="24"/>
          <w:lang w:eastAsia="ar-SA"/>
        </w:rPr>
      </w:pPr>
      <w:r w:rsidRPr="00AC1EA6">
        <w:rPr>
          <w:b/>
          <w:sz w:val="24"/>
          <w:szCs w:val="24"/>
          <w:lang w:eastAsia="ar-SA"/>
        </w:rPr>
        <w:t>Oferuję wykonanie zamówienia za cenę:</w:t>
      </w:r>
    </w:p>
    <w:p w:rsidR="00283432" w:rsidRPr="000C2EAE" w:rsidRDefault="00283432" w:rsidP="00283432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Cena netto: .....................</w:t>
      </w:r>
    </w:p>
    <w:p w:rsidR="00283432" w:rsidRPr="000C2EAE" w:rsidRDefault="00283432" w:rsidP="00283432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VAT (23%): .....................</w:t>
      </w:r>
    </w:p>
    <w:p w:rsidR="00283432" w:rsidRPr="000C2EAE" w:rsidRDefault="00283432" w:rsidP="00283432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Centa Brutto: .....................</w:t>
      </w:r>
    </w:p>
    <w:p w:rsidR="00283432" w:rsidRDefault="00283432" w:rsidP="00283432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Cena ofertowa brutto zadania (słownie): ............................................................................</w:t>
      </w:r>
      <w:r>
        <w:rPr>
          <w:sz w:val="24"/>
          <w:szCs w:val="24"/>
          <w:lang w:eastAsia="ar-SA"/>
        </w:rPr>
        <w:t>........</w:t>
      </w:r>
    </w:p>
    <w:p w:rsidR="00283432" w:rsidRDefault="00283432" w:rsidP="00283432">
      <w:pPr>
        <w:jc w:val="both"/>
        <w:rPr>
          <w:sz w:val="24"/>
          <w:szCs w:val="24"/>
          <w:lang w:eastAsia="ar-SA"/>
        </w:rPr>
      </w:pPr>
    </w:p>
    <w:p w:rsidR="00283432" w:rsidRDefault="00283432" w:rsidP="00283432">
      <w:pPr>
        <w:jc w:val="both"/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..............................................................................................................................</w:t>
      </w:r>
      <w:r>
        <w:rPr>
          <w:sz w:val="24"/>
          <w:szCs w:val="24"/>
        </w:rPr>
        <w:t>........................</w:t>
      </w:r>
    </w:p>
    <w:p w:rsidR="00283432" w:rsidRDefault="00283432" w:rsidP="00283432">
      <w:pPr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29"/>
        <w:gridCol w:w="2173"/>
        <w:gridCol w:w="849"/>
        <w:gridCol w:w="1308"/>
        <w:gridCol w:w="1648"/>
        <w:gridCol w:w="1098"/>
        <w:gridCol w:w="1583"/>
      </w:tblGrid>
      <w:tr w:rsidR="00283432" w:rsidRPr="00CE0782" w:rsidTr="009F2589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rFonts w:ascii="Times New Roman , serif" w:hAnsi="Times New Roman , serif"/>
                <w:sz w:val="24"/>
                <w:szCs w:val="24"/>
              </w:rPr>
              <w:t>L</w:t>
            </w:r>
            <w:r w:rsidRPr="00CE0782">
              <w:rPr>
                <w:rFonts w:ascii="Times New Roman , serif" w:hAnsi="Times New Roman , serif"/>
                <w:sz w:val="24"/>
                <w:szCs w:val="24"/>
              </w:rPr>
              <w:t>p.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 w:rsidRPr="00CE0782">
              <w:rPr>
                <w:rFonts w:ascii="Times New Roman , serif" w:hAnsi="Times New Roman , serif"/>
                <w:sz w:val="24"/>
                <w:szCs w:val="24"/>
              </w:rPr>
              <w:t>Opis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 w:rsidRPr="00CE0782">
              <w:rPr>
                <w:rFonts w:ascii="Times New Roman , serif" w:hAnsi="Times New Roman , serif"/>
                <w:sz w:val="24"/>
                <w:szCs w:val="24"/>
              </w:rPr>
              <w:t>Liczba sztuk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  <w:r>
              <w:rPr>
                <w:rFonts w:ascii="Times New Roman , serif" w:hAnsi="Times New Roman , serif"/>
                <w:sz w:val="24"/>
                <w:szCs w:val="24"/>
              </w:rPr>
              <w:t>cena jednostkowa netto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  <w:r>
              <w:rPr>
                <w:rFonts w:ascii="Times New Roman , serif" w:hAnsi="Times New Roman , serif"/>
                <w:sz w:val="24"/>
                <w:szCs w:val="24"/>
              </w:rPr>
              <w:t>cena jednostkowa netto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  <w:r>
              <w:rPr>
                <w:rFonts w:ascii="Times New Roman , serif" w:hAnsi="Times New Roman , serif"/>
                <w:sz w:val="24"/>
                <w:szCs w:val="24"/>
              </w:rPr>
              <w:t>VAT.... %...  / ..... zł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  <w:r>
              <w:rPr>
                <w:rFonts w:ascii="Times New Roman , serif" w:hAnsi="Times New Roman , serif"/>
                <w:sz w:val="24"/>
                <w:szCs w:val="24"/>
              </w:rPr>
              <w:t>Cena brutto zamówienia</w:t>
            </w:r>
          </w:p>
        </w:tc>
      </w:tr>
      <w:tr w:rsidR="00283432" w:rsidRPr="00CE0782" w:rsidTr="009F2589">
        <w:trPr>
          <w:trHeight w:val="178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47FB7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b/>
                <w:sz w:val="22"/>
                <w:szCs w:val="24"/>
              </w:rPr>
            </w:pPr>
            <w:r w:rsidRPr="00C47FB7">
              <w:rPr>
                <w:rFonts w:ascii="Times New Roman , serif" w:hAnsi="Times New Roman , serif"/>
                <w:b/>
                <w:sz w:val="22"/>
                <w:szCs w:val="24"/>
              </w:rPr>
              <w:lastRenderedPageBreak/>
              <w:t>1.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47FB7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b/>
                <w:sz w:val="22"/>
                <w:szCs w:val="24"/>
              </w:rPr>
            </w:pPr>
            <w:r w:rsidRPr="00C47FB7">
              <w:rPr>
                <w:rFonts w:ascii="Times New Roman , serif" w:hAnsi="Times New Roman , serif"/>
                <w:b/>
                <w:sz w:val="22"/>
                <w:szCs w:val="24"/>
              </w:rPr>
              <w:t>2.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47FB7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b/>
                <w:sz w:val="22"/>
                <w:szCs w:val="24"/>
              </w:rPr>
            </w:pPr>
            <w:r w:rsidRPr="00C47FB7">
              <w:rPr>
                <w:rFonts w:ascii="Times New Roman , serif" w:hAnsi="Times New Roman , serif"/>
                <w:b/>
                <w:sz w:val="22"/>
                <w:szCs w:val="24"/>
              </w:rPr>
              <w:t>3.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47FB7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b/>
                <w:sz w:val="22"/>
                <w:szCs w:val="24"/>
              </w:rPr>
            </w:pPr>
            <w:r w:rsidRPr="00C47FB7">
              <w:rPr>
                <w:rFonts w:ascii="Times New Roman , serif" w:hAnsi="Times New Roman , serif"/>
                <w:b/>
                <w:sz w:val="22"/>
                <w:szCs w:val="24"/>
              </w:rPr>
              <w:t>4.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47FB7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b/>
                <w:sz w:val="22"/>
                <w:szCs w:val="24"/>
              </w:rPr>
            </w:pPr>
            <w:r w:rsidRPr="00C47FB7">
              <w:rPr>
                <w:rFonts w:ascii="Times New Roman , serif" w:hAnsi="Times New Roman , serif"/>
                <w:b/>
                <w:sz w:val="22"/>
                <w:szCs w:val="24"/>
              </w:rPr>
              <w:t>5=3x4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47FB7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b/>
                <w:sz w:val="22"/>
                <w:szCs w:val="24"/>
              </w:rPr>
            </w:pPr>
            <w:r w:rsidRPr="00C47FB7">
              <w:rPr>
                <w:rFonts w:ascii="Times New Roman , serif" w:hAnsi="Times New Roman , serif"/>
                <w:b/>
                <w:sz w:val="22"/>
                <w:szCs w:val="24"/>
              </w:rPr>
              <w:t>6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47FB7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b/>
                <w:sz w:val="22"/>
                <w:szCs w:val="24"/>
              </w:rPr>
            </w:pPr>
            <w:r w:rsidRPr="00C47FB7">
              <w:rPr>
                <w:rFonts w:ascii="Times New Roman , serif" w:hAnsi="Times New Roman , serif"/>
                <w:b/>
                <w:sz w:val="22"/>
                <w:szCs w:val="24"/>
              </w:rPr>
              <w:t>7=5+6</w:t>
            </w:r>
          </w:p>
        </w:tc>
      </w:tr>
      <w:tr w:rsidR="00283432" w:rsidRPr="00CE0782" w:rsidTr="009F2589">
        <w:trPr>
          <w:trHeight w:val="284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28343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 w:rsidRPr="00CE0782">
              <w:rPr>
                <w:rFonts w:ascii="Times New Roman , serif" w:hAnsi="Times New Roman , serif"/>
                <w:sz w:val="24"/>
                <w:szCs w:val="24"/>
              </w:rPr>
              <w:t>Buk zwyczajny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tabs>
                <w:tab w:val="decimal" w:pos="529"/>
              </w:tabs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rFonts w:ascii="Times New Roman , serif" w:hAnsi="Times New Roman , serif"/>
                <w:sz w:val="24"/>
                <w:szCs w:val="24"/>
              </w:rPr>
              <w:t>3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</w:tr>
      <w:tr w:rsidR="00283432" w:rsidRPr="00CE0782" w:rsidTr="009F2589">
        <w:trPr>
          <w:trHeight w:val="352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28343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 w:rsidRPr="00CE0782">
              <w:rPr>
                <w:rFonts w:ascii="Times New Roman , serif" w:hAnsi="Times New Roman , serif"/>
                <w:sz w:val="24"/>
                <w:szCs w:val="24"/>
              </w:rPr>
              <w:t>Dąb szypułkowy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tabs>
                <w:tab w:val="decimal" w:pos="529"/>
              </w:tabs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 w:rsidRPr="00CE0782">
              <w:rPr>
                <w:rFonts w:ascii="Times New Roman , serif" w:hAnsi="Times New Roman , serif"/>
                <w:sz w:val="24"/>
                <w:szCs w:val="24"/>
              </w:rPr>
              <w:t>18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</w:tr>
      <w:tr w:rsidR="00283432" w:rsidRPr="00CE0782" w:rsidTr="009F2589">
        <w:trPr>
          <w:trHeight w:val="284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28343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 w:rsidRPr="00CE0782">
              <w:rPr>
                <w:rFonts w:ascii="Times New Roman , serif" w:hAnsi="Times New Roman , serif"/>
                <w:sz w:val="24"/>
                <w:szCs w:val="24"/>
              </w:rPr>
              <w:t>Jaśminowiec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tabs>
                <w:tab w:val="decimal" w:pos="529"/>
              </w:tabs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rFonts w:ascii="Times New Roman , serif" w:hAnsi="Times New Roman , serif"/>
                <w:sz w:val="24"/>
                <w:szCs w:val="24"/>
              </w:rPr>
              <w:t>498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</w:tr>
      <w:tr w:rsidR="00283432" w:rsidRPr="00CE0782" w:rsidTr="009F2589">
        <w:trPr>
          <w:trHeight w:val="284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28343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rFonts w:ascii="Times New Roman , serif" w:hAnsi="Times New Roman , serif"/>
                <w:sz w:val="24"/>
                <w:szCs w:val="24"/>
              </w:rPr>
              <w:t xml:space="preserve">Róża w </w:t>
            </w:r>
            <w:r w:rsidRPr="00CE0782">
              <w:rPr>
                <w:rFonts w:ascii="Times New Roman , serif" w:hAnsi="Times New Roman , serif"/>
                <w:sz w:val="24"/>
                <w:szCs w:val="24"/>
              </w:rPr>
              <w:t>odmianach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tabs>
                <w:tab w:val="decimal" w:pos="529"/>
              </w:tabs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rFonts w:ascii="Times New Roman , serif" w:hAnsi="Times New Roman , serif"/>
                <w:sz w:val="24"/>
                <w:szCs w:val="24"/>
              </w:rPr>
              <w:t>2350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</w:tr>
      <w:tr w:rsidR="00283432" w:rsidRPr="00CE0782" w:rsidTr="009F2589">
        <w:trPr>
          <w:trHeight w:val="284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28343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 w:rsidRPr="00CE0782">
              <w:rPr>
                <w:rFonts w:ascii="Times New Roman , serif" w:hAnsi="Times New Roman , serif"/>
                <w:sz w:val="24"/>
                <w:szCs w:val="24"/>
              </w:rPr>
              <w:t>Śnieguliczka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tabs>
                <w:tab w:val="decimal" w:pos="529"/>
              </w:tabs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 w:rsidRPr="00CE0782">
              <w:rPr>
                <w:rFonts w:ascii="Times New Roman , serif" w:hAnsi="Times New Roman , serif"/>
                <w:sz w:val="24"/>
                <w:szCs w:val="24"/>
              </w:rPr>
              <w:t>845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</w:tr>
      <w:tr w:rsidR="00283432" w:rsidRPr="00CE0782" w:rsidTr="009F2589">
        <w:trPr>
          <w:trHeight w:val="284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28343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 w:rsidRPr="00CE0782">
              <w:rPr>
                <w:rFonts w:ascii="Times New Roman , serif" w:hAnsi="Times New Roman , serif"/>
                <w:sz w:val="24"/>
                <w:szCs w:val="24"/>
              </w:rPr>
              <w:t>Śnieguliczka biała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tabs>
                <w:tab w:val="decimal" w:pos="529"/>
              </w:tabs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 w:rsidRPr="00CE0782">
              <w:rPr>
                <w:rFonts w:ascii="Times New Roman , serif" w:hAnsi="Times New Roman , serif"/>
                <w:sz w:val="24"/>
                <w:szCs w:val="24"/>
              </w:rPr>
              <w:t>340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</w:tr>
      <w:tr w:rsidR="00283432" w:rsidRPr="00CE0782" w:rsidTr="009F2589">
        <w:trPr>
          <w:trHeight w:val="284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28343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 w:rsidRPr="00CE0782">
              <w:rPr>
                <w:rFonts w:ascii="Times New Roman , serif" w:hAnsi="Times New Roman , serif"/>
                <w:sz w:val="24"/>
                <w:szCs w:val="24"/>
              </w:rPr>
              <w:t>Lilak pospolity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tabs>
                <w:tab w:val="decimal" w:pos="529"/>
              </w:tabs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rFonts w:ascii="Times New Roman , serif" w:hAnsi="Times New Roman , serif"/>
                <w:sz w:val="24"/>
                <w:szCs w:val="24"/>
              </w:rPr>
              <w:t>59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</w:tr>
      <w:tr w:rsidR="00283432" w:rsidRPr="00CE0782" w:rsidTr="009F2589">
        <w:trPr>
          <w:trHeight w:val="284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28343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 w:rsidRPr="00CE0782">
              <w:rPr>
                <w:rFonts w:ascii="Times New Roman , serif" w:hAnsi="Times New Roman , serif"/>
                <w:sz w:val="24"/>
                <w:szCs w:val="24"/>
              </w:rPr>
              <w:t>Kalina koralowa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432" w:rsidRPr="00CE0782" w:rsidRDefault="00283432" w:rsidP="009F2589">
            <w:pPr>
              <w:widowControl w:val="0"/>
              <w:tabs>
                <w:tab w:val="decimal" w:pos="529"/>
              </w:tabs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4"/>
                <w:szCs w:val="24"/>
              </w:rPr>
            </w:pPr>
            <w:r w:rsidRPr="00CE0782">
              <w:rPr>
                <w:rFonts w:ascii="Times New Roman , serif" w:hAnsi="Times New Roman , serif"/>
                <w:sz w:val="24"/>
                <w:szCs w:val="24"/>
              </w:rPr>
              <w:t>64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sz w:val="24"/>
                <w:szCs w:val="24"/>
              </w:rPr>
            </w:pPr>
          </w:p>
        </w:tc>
      </w:tr>
      <w:tr w:rsidR="00283432" w:rsidRPr="00CE0782" w:rsidTr="009F2589">
        <w:trPr>
          <w:trHeight w:val="284"/>
        </w:trPr>
        <w:tc>
          <w:tcPr>
            <w:tcW w:w="41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right"/>
              <w:rPr>
                <w:rFonts w:ascii="Times New Roman , serif" w:hAnsi="Times New Roman , serif"/>
                <w:b/>
                <w:sz w:val="24"/>
                <w:szCs w:val="24"/>
              </w:rPr>
            </w:pPr>
            <w:r>
              <w:rPr>
                <w:rFonts w:ascii="Times New Roman , serif" w:hAnsi="Times New Roman , serif"/>
                <w:b/>
                <w:sz w:val="24"/>
                <w:szCs w:val="24"/>
              </w:rPr>
              <w:t>RAZEM: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32" w:rsidRPr="00CE0782" w:rsidRDefault="00283432" w:rsidP="009F2589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 , serif" w:hAnsi="Times New Roman , serif"/>
                <w:b/>
                <w:sz w:val="24"/>
                <w:szCs w:val="24"/>
              </w:rPr>
            </w:pPr>
          </w:p>
        </w:tc>
      </w:tr>
    </w:tbl>
    <w:p w:rsidR="00283432" w:rsidRDefault="00283432" w:rsidP="00283432">
      <w:pPr>
        <w:jc w:val="both"/>
        <w:rPr>
          <w:sz w:val="24"/>
          <w:szCs w:val="24"/>
        </w:rPr>
      </w:pPr>
    </w:p>
    <w:p w:rsidR="00283432" w:rsidRDefault="00283432" w:rsidP="00283432">
      <w:pPr>
        <w:jc w:val="both"/>
        <w:rPr>
          <w:sz w:val="24"/>
          <w:szCs w:val="24"/>
        </w:rPr>
      </w:pPr>
    </w:p>
    <w:p w:rsidR="00283432" w:rsidRPr="00B07FF8" w:rsidRDefault="00283432" w:rsidP="00283432">
      <w:pPr>
        <w:pStyle w:val="Akapitzlist"/>
        <w:rPr>
          <w:b/>
          <w:sz w:val="24"/>
          <w:szCs w:val="24"/>
        </w:rPr>
      </w:pPr>
    </w:p>
    <w:p w:rsidR="00283432" w:rsidRDefault="00283432" w:rsidP="00283432">
      <w:pPr>
        <w:pStyle w:val="Teksttreci1"/>
        <w:shd w:val="clear" w:color="auto" w:fill="auto"/>
        <w:spacing w:after="0" w:line="240" w:lineRule="auto"/>
        <w:ind w:left="705" w:right="20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*Część</w:t>
      </w:r>
      <w:r w:rsidRPr="00B07FF8">
        <w:rPr>
          <w:b/>
          <w:sz w:val="24"/>
          <w:szCs w:val="24"/>
          <w:u w:val="single"/>
        </w:rPr>
        <w:t xml:space="preserve"> 2.</w:t>
      </w:r>
    </w:p>
    <w:p w:rsidR="00283432" w:rsidRPr="00B07FF8" w:rsidRDefault="00283432" w:rsidP="00283432">
      <w:pPr>
        <w:pStyle w:val="Teksttreci1"/>
        <w:shd w:val="clear" w:color="auto" w:fill="auto"/>
        <w:spacing w:after="0" w:line="240" w:lineRule="auto"/>
        <w:ind w:left="705" w:right="20"/>
        <w:jc w:val="both"/>
        <w:rPr>
          <w:b/>
          <w:sz w:val="24"/>
          <w:szCs w:val="24"/>
        </w:rPr>
      </w:pPr>
      <w:r w:rsidRPr="00B07FF8">
        <w:rPr>
          <w:b/>
          <w:sz w:val="24"/>
          <w:szCs w:val="24"/>
        </w:rPr>
        <w:t>Wykonanie nasadzeń zieleni do zadania „R</w:t>
      </w:r>
      <w:r>
        <w:rPr>
          <w:b/>
          <w:sz w:val="24"/>
          <w:szCs w:val="24"/>
        </w:rPr>
        <w:t>ewitalizacja Parku Dworskiego w </w:t>
      </w:r>
      <w:r w:rsidRPr="00B07FF8">
        <w:rPr>
          <w:b/>
          <w:sz w:val="24"/>
          <w:szCs w:val="24"/>
        </w:rPr>
        <w:t>miejscowośc</w:t>
      </w:r>
      <w:r>
        <w:rPr>
          <w:b/>
          <w:sz w:val="24"/>
          <w:szCs w:val="24"/>
        </w:rPr>
        <w:t>i Gruta, gmina Gruta - etap III”.</w:t>
      </w:r>
    </w:p>
    <w:p w:rsidR="00283432" w:rsidRPr="000C2EAE" w:rsidRDefault="00283432" w:rsidP="00283432">
      <w:pPr>
        <w:pStyle w:val="Tekstpodstawowy"/>
        <w:textAlignment w:val="top"/>
        <w:rPr>
          <w:bCs/>
          <w:sz w:val="24"/>
          <w:szCs w:val="24"/>
        </w:rPr>
      </w:pPr>
    </w:p>
    <w:p w:rsidR="00283432" w:rsidRDefault="00283432" w:rsidP="00283432">
      <w:pPr>
        <w:jc w:val="both"/>
        <w:rPr>
          <w:sz w:val="24"/>
          <w:szCs w:val="24"/>
          <w:lang w:eastAsia="ar-SA"/>
        </w:rPr>
      </w:pPr>
      <w:r w:rsidRPr="00AC1EA6">
        <w:rPr>
          <w:b/>
          <w:sz w:val="24"/>
          <w:szCs w:val="24"/>
          <w:lang w:eastAsia="ar-SA"/>
        </w:rPr>
        <w:t>Oferuję wykonanie zamówienia za cenę:</w:t>
      </w:r>
    </w:p>
    <w:p w:rsidR="00283432" w:rsidRPr="000C2EAE" w:rsidRDefault="00283432" w:rsidP="00283432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Cena netto: .....................</w:t>
      </w:r>
    </w:p>
    <w:p w:rsidR="00283432" w:rsidRPr="000C2EAE" w:rsidRDefault="00283432" w:rsidP="00283432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VAT (23%): .....................</w:t>
      </w:r>
    </w:p>
    <w:p w:rsidR="00283432" w:rsidRPr="000C2EAE" w:rsidRDefault="00283432" w:rsidP="00283432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Centa Brutto: .....................</w:t>
      </w:r>
    </w:p>
    <w:p w:rsidR="00283432" w:rsidRDefault="00283432" w:rsidP="00283432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Cena ofertowa brutto zadania (słownie): ............................................................................</w:t>
      </w:r>
      <w:r>
        <w:rPr>
          <w:sz w:val="24"/>
          <w:szCs w:val="24"/>
          <w:lang w:eastAsia="ar-SA"/>
        </w:rPr>
        <w:t>........</w:t>
      </w:r>
    </w:p>
    <w:p w:rsidR="00283432" w:rsidRDefault="00283432" w:rsidP="00283432">
      <w:pPr>
        <w:jc w:val="both"/>
        <w:rPr>
          <w:sz w:val="24"/>
          <w:szCs w:val="24"/>
          <w:lang w:eastAsia="ar-SA"/>
        </w:rPr>
      </w:pPr>
    </w:p>
    <w:p w:rsidR="00283432" w:rsidRDefault="00283432" w:rsidP="00283432">
      <w:pPr>
        <w:jc w:val="both"/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..............................................................................................................................</w:t>
      </w:r>
      <w:r>
        <w:rPr>
          <w:sz w:val="24"/>
          <w:szCs w:val="24"/>
        </w:rPr>
        <w:t>........................</w:t>
      </w:r>
    </w:p>
    <w:p w:rsidR="00283432" w:rsidRDefault="00283432" w:rsidP="00283432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*  proszę wpisać dane zgodnie ze składaną ofertą na jedno lub wszystkie zadania</w:t>
      </w:r>
    </w:p>
    <w:p w:rsidR="00283432" w:rsidRPr="000C2EAE" w:rsidRDefault="00283432" w:rsidP="00283432">
      <w:pPr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Termin płatności</w:t>
      </w:r>
      <w:r>
        <w:rPr>
          <w:sz w:val="24"/>
          <w:szCs w:val="24"/>
          <w:lang w:eastAsia="ar-SA"/>
        </w:rPr>
        <w:t xml:space="preserve"> faktury</w:t>
      </w:r>
      <w:r w:rsidRPr="000C2EAE">
        <w:rPr>
          <w:sz w:val="24"/>
          <w:szCs w:val="24"/>
          <w:lang w:eastAsia="ar-SA"/>
        </w:rPr>
        <w:t xml:space="preserve">: </w:t>
      </w:r>
      <w:r>
        <w:rPr>
          <w:sz w:val="24"/>
          <w:szCs w:val="24"/>
          <w:lang w:eastAsia="ar-SA"/>
        </w:rPr>
        <w:t>30</w:t>
      </w:r>
      <w:r w:rsidRPr="000C2EAE">
        <w:rPr>
          <w:sz w:val="24"/>
          <w:szCs w:val="24"/>
          <w:lang w:eastAsia="ar-SA"/>
        </w:rPr>
        <w:t xml:space="preserve"> dni</w:t>
      </w:r>
    </w:p>
    <w:p w:rsidR="00283432" w:rsidRDefault="00283432" w:rsidP="00283432">
      <w:pPr>
        <w:pStyle w:val="Tekstpodstawowy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0C2EAE">
        <w:rPr>
          <w:sz w:val="24"/>
          <w:szCs w:val="24"/>
        </w:rPr>
        <w:t>Gwarantuję, że przedmiot zamówienia wykonam w terminach określonych w zapytaniu ofertowym przeprowadzanym zgodnie z zasadą konkurencyjności.</w:t>
      </w:r>
    </w:p>
    <w:p w:rsidR="00283432" w:rsidRPr="000C2EAE" w:rsidRDefault="00283432" w:rsidP="00283432">
      <w:pPr>
        <w:pStyle w:val="Tekstpodstawowy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0C2EAE">
        <w:rPr>
          <w:sz w:val="24"/>
          <w:szCs w:val="24"/>
        </w:rPr>
        <w:t>Oświadczam, że zapoznałem/</w:t>
      </w:r>
      <w:proofErr w:type="spellStart"/>
      <w:r w:rsidRPr="000C2EAE">
        <w:rPr>
          <w:sz w:val="24"/>
          <w:szCs w:val="24"/>
        </w:rPr>
        <w:t>am</w:t>
      </w:r>
      <w:proofErr w:type="spellEnd"/>
      <w:r w:rsidRPr="000C2EAE">
        <w:rPr>
          <w:sz w:val="24"/>
          <w:szCs w:val="24"/>
        </w:rPr>
        <w:t xml:space="preserve"> się z zapytaniem ofertowym i nie wnoszę do </w:t>
      </w:r>
      <w:r>
        <w:rPr>
          <w:sz w:val="24"/>
          <w:szCs w:val="24"/>
        </w:rPr>
        <w:t>t</w:t>
      </w:r>
      <w:r w:rsidRPr="000C2EAE">
        <w:rPr>
          <w:sz w:val="24"/>
          <w:szCs w:val="24"/>
        </w:rPr>
        <w:t>ej treści żadnych zastrzeżeń.</w:t>
      </w:r>
    </w:p>
    <w:p w:rsidR="00283432" w:rsidRPr="000D5817" w:rsidRDefault="00283432" w:rsidP="00283432">
      <w:pPr>
        <w:pStyle w:val="Tekstpodstawowy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0D5817">
        <w:rPr>
          <w:sz w:val="24"/>
          <w:szCs w:val="24"/>
        </w:rPr>
        <w:t>Oświadczam, że spełniam warunki udziału w postępowaniu, dotyczące w szczególności:</w:t>
      </w:r>
    </w:p>
    <w:p w:rsidR="00283432" w:rsidRPr="000D5817" w:rsidRDefault="00283432" w:rsidP="00283432">
      <w:pPr>
        <w:pStyle w:val="Tekstpodstawowy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1) </w:t>
      </w:r>
      <w:r w:rsidRPr="000D5817">
        <w:rPr>
          <w:sz w:val="24"/>
          <w:szCs w:val="24"/>
        </w:rPr>
        <w:t>posiadam uprawnienia do wykonywania określonej działalności lub czynności, jeżeli przepisy prawa nakładają obowiązek ich posiadania,</w:t>
      </w:r>
    </w:p>
    <w:p w:rsidR="00283432" w:rsidRPr="000D5817" w:rsidRDefault="00283432" w:rsidP="00283432">
      <w:pPr>
        <w:pStyle w:val="Tekstpodstawowy"/>
        <w:ind w:left="567"/>
        <w:jc w:val="both"/>
        <w:rPr>
          <w:sz w:val="24"/>
          <w:szCs w:val="24"/>
        </w:rPr>
      </w:pPr>
      <w:r w:rsidRPr="000D5817">
        <w:rPr>
          <w:sz w:val="24"/>
          <w:szCs w:val="24"/>
        </w:rPr>
        <w:t>2</w:t>
      </w:r>
      <w:r>
        <w:rPr>
          <w:sz w:val="24"/>
          <w:szCs w:val="24"/>
        </w:rPr>
        <w:t>)</w:t>
      </w:r>
      <w:r w:rsidRPr="000D5817">
        <w:rPr>
          <w:sz w:val="24"/>
          <w:szCs w:val="24"/>
        </w:rPr>
        <w:t xml:space="preserve"> posiadam wiedzę i doświadczenie,</w:t>
      </w:r>
    </w:p>
    <w:p w:rsidR="00283432" w:rsidRPr="000D5817" w:rsidRDefault="00283432" w:rsidP="00283432">
      <w:pPr>
        <w:pStyle w:val="Tekstpodstawowy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3) </w:t>
      </w:r>
      <w:r w:rsidRPr="000D5817">
        <w:rPr>
          <w:sz w:val="24"/>
          <w:szCs w:val="24"/>
        </w:rPr>
        <w:t>dysponuję odpowiednim potencjałem technicznym oraz osobami zdolnymi do wykonywania zamówienia,</w:t>
      </w:r>
    </w:p>
    <w:p w:rsidR="00283432" w:rsidRPr="003C5C7E" w:rsidRDefault="00283432" w:rsidP="00283432">
      <w:pPr>
        <w:pStyle w:val="Akapitzlist"/>
        <w:spacing w:before="12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3C5C7E">
        <w:rPr>
          <w:sz w:val="24"/>
          <w:szCs w:val="24"/>
        </w:rPr>
        <w:t>Oświadczam, że wypełniłem obowiązki informacyjne przewidziane w art. 13 lub art. 14 RODO1) wobec osób fizycznych, od których dane osobowe bezpośrednio lub pośrednio pozyskałem w celu ubiegania się o udzielenie zamówienia publicznego w niniejszym postępowaniu.</w:t>
      </w:r>
      <w:r>
        <w:rPr>
          <w:rStyle w:val="Odwoanieprzypisudolnego"/>
          <w:sz w:val="24"/>
          <w:szCs w:val="24"/>
        </w:rPr>
        <w:footnoteReference w:id="1"/>
      </w:r>
    </w:p>
    <w:p w:rsidR="00283432" w:rsidRPr="00BD6CA7" w:rsidRDefault="00283432" w:rsidP="00283432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lastRenderedPageBreak/>
        <w:t>Dane osoby wyznaczonej do kontaktu z Zamawiającym:</w:t>
      </w:r>
    </w:p>
    <w:p w:rsidR="00283432" w:rsidRPr="00BD6CA7" w:rsidRDefault="00283432" w:rsidP="00283432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t xml:space="preserve"> 1) Imię i nazwisko .............................................................</w:t>
      </w:r>
    </w:p>
    <w:p w:rsidR="00283432" w:rsidRPr="00BD6CA7" w:rsidRDefault="00283432" w:rsidP="00283432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t>2) nr telefonu......................................................................</w:t>
      </w:r>
    </w:p>
    <w:p w:rsidR="00283432" w:rsidRPr="00BD6CA7" w:rsidRDefault="00283432" w:rsidP="00283432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t xml:space="preserve">3) adres </w:t>
      </w:r>
      <w:r>
        <w:rPr>
          <w:color w:val="000000"/>
          <w:sz w:val="24"/>
          <w:szCs w:val="24"/>
        </w:rPr>
        <w:t>e-mail</w:t>
      </w:r>
      <w:r w:rsidRPr="00BD6CA7">
        <w:rPr>
          <w:color w:val="000000"/>
          <w:sz w:val="24"/>
          <w:szCs w:val="24"/>
        </w:rPr>
        <w:t>: ............................................................</w:t>
      </w:r>
    </w:p>
    <w:p w:rsidR="00283432" w:rsidRPr="000C2EAE" w:rsidRDefault="00283432" w:rsidP="00283432">
      <w:pPr>
        <w:pStyle w:val="Tekstpodstawowy"/>
        <w:rPr>
          <w:sz w:val="24"/>
          <w:szCs w:val="24"/>
        </w:rPr>
      </w:pPr>
    </w:p>
    <w:p w:rsidR="00283432" w:rsidRDefault="00283432" w:rsidP="00283432">
      <w:pPr>
        <w:pStyle w:val="Tekstpodstawowy"/>
        <w:rPr>
          <w:sz w:val="24"/>
          <w:szCs w:val="24"/>
        </w:rPr>
      </w:pPr>
    </w:p>
    <w:p w:rsidR="00283432" w:rsidRDefault="00283432" w:rsidP="00283432">
      <w:pPr>
        <w:pStyle w:val="Tekstpodstawowy"/>
        <w:rPr>
          <w:sz w:val="24"/>
          <w:szCs w:val="24"/>
        </w:rPr>
      </w:pPr>
    </w:p>
    <w:p w:rsidR="00283432" w:rsidRDefault="00283432" w:rsidP="00283432">
      <w:pPr>
        <w:pStyle w:val="Tekstpodstawowy"/>
        <w:rPr>
          <w:sz w:val="24"/>
          <w:szCs w:val="24"/>
        </w:rPr>
      </w:pPr>
    </w:p>
    <w:p w:rsidR="00283432" w:rsidRPr="000C2EAE" w:rsidRDefault="00283432" w:rsidP="00283432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Załączniki do Oferty:</w:t>
      </w:r>
    </w:p>
    <w:p w:rsidR="00283432" w:rsidRPr="000C2EAE" w:rsidRDefault="00283432" w:rsidP="00283432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1. …………………………………………………..</w:t>
      </w:r>
    </w:p>
    <w:p w:rsidR="00283432" w:rsidRPr="000C2EAE" w:rsidRDefault="00283432" w:rsidP="00283432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2. …………………………………………………..</w:t>
      </w:r>
    </w:p>
    <w:p w:rsidR="00283432" w:rsidRPr="000C2EAE" w:rsidRDefault="00283432" w:rsidP="00283432">
      <w:pPr>
        <w:pStyle w:val="Tekstpodstawowy"/>
        <w:rPr>
          <w:sz w:val="24"/>
          <w:szCs w:val="24"/>
        </w:rPr>
      </w:pPr>
    </w:p>
    <w:p w:rsidR="00283432" w:rsidRPr="000C2EAE" w:rsidRDefault="00283432" w:rsidP="00283432">
      <w:pPr>
        <w:jc w:val="both"/>
        <w:rPr>
          <w:sz w:val="24"/>
          <w:szCs w:val="24"/>
        </w:rPr>
      </w:pPr>
    </w:p>
    <w:p w:rsidR="00283432" w:rsidRPr="000C2EAE" w:rsidRDefault="00283432" w:rsidP="00283432">
      <w:pPr>
        <w:jc w:val="both"/>
        <w:rPr>
          <w:sz w:val="24"/>
          <w:szCs w:val="24"/>
        </w:rPr>
      </w:pPr>
      <w:r w:rsidRPr="000C2EAE">
        <w:rPr>
          <w:sz w:val="24"/>
          <w:szCs w:val="24"/>
        </w:rPr>
        <w:t>Data ……………………….</w:t>
      </w:r>
    </w:p>
    <w:p w:rsidR="00283432" w:rsidRPr="000C2EAE" w:rsidRDefault="00283432" w:rsidP="00283432">
      <w:pPr>
        <w:ind w:left="4248" w:firstLine="708"/>
        <w:jc w:val="both"/>
        <w:rPr>
          <w:sz w:val="24"/>
          <w:szCs w:val="24"/>
        </w:rPr>
      </w:pPr>
      <w:r w:rsidRPr="000C2EAE">
        <w:rPr>
          <w:sz w:val="24"/>
          <w:szCs w:val="24"/>
        </w:rPr>
        <w:t xml:space="preserve">             ..………………………………………………</w:t>
      </w:r>
    </w:p>
    <w:p w:rsidR="00283432" w:rsidRDefault="00283432" w:rsidP="00283432">
      <w:pPr>
        <w:spacing w:after="200" w:line="276" w:lineRule="auto"/>
        <w:rPr>
          <w:sz w:val="24"/>
          <w:szCs w:val="24"/>
        </w:rPr>
      </w:pPr>
      <w:r w:rsidRPr="000C2EAE">
        <w:rPr>
          <w:sz w:val="24"/>
          <w:szCs w:val="24"/>
        </w:rPr>
        <w:t>Pieczęć i podpis Wykonawcy</w:t>
      </w:r>
    </w:p>
    <w:p w:rsidR="0047069F" w:rsidRPr="00283432" w:rsidRDefault="0047069F" w:rsidP="00283432">
      <w:pPr>
        <w:spacing w:after="200" w:line="276" w:lineRule="auto"/>
        <w:rPr>
          <w:sz w:val="24"/>
          <w:szCs w:val="24"/>
        </w:rPr>
      </w:pPr>
    </w:p>
    <w:sectPr w:rsidR="0047069F" w:rsidRPr="00283432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850" w:rsidRDefault="00D53850" w:rsidP="004A7A45">
      <w:r>
        <w:separator/>
      </w:r>
    </w:p>
  </w:endnote>
  <w:endnote w:type="continuationSeparator" w:id="0">
    <w:p w:rsidR="00D53850" w:rsidRDefault="00D53850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 ,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3A6DA1" w:rsidP="00283432">
    <w:pPr>
      <w:pStyle w:val="Stopka"/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  <w:r w:rsidR="00283432">
      <w:rPr>
        <w:rFonts w:ascii="Garamond" w:hAnsi="Garamond"/>
        <w:spacing w:val="20"/>
        <w:sz w:val="16"/>
        <w:szCs w:val="16"/>
      </w:rPr>
      <w:t>RIŚP.271.22.2019.CC</w: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3A6DA1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850" w:rsidRDefault="00D53850" w:rsidP="004A7A45">
      <w:r>
        <w:separator/>
      </w:r>
    </w:p>
  </w:footnote>
  <w:footnote w:type="continuationSeparator" w:id="0">
    <w:p w:rsidR="00D53850" w:rsidRDefault="00D53850" w:rsidP="004A7A45">
      <w:r>
        <w:continuationSeparator/>
      </w:r>
    </w:p>
  </w:footnote>
  <w:footnote w:id="1">
    <w:p w:rsidR="00283432" w:rsidRPr="00F3545A" w:rsidRDefault="00283432" w:rsidP="00283432">
      <w:pPr>
        <w:pStyle w:val="Akapitzlist"/>
        <w:pBdr>
          <w:bottom w:val="single" w:sz="4" w:space="1" w:color="auto"/>
        </w:pBdr>
        <w:spacing w:before="120" w:after="120"/>
        <w:ind w:left="360"/>
        <w:jc w:val="both"/>
      </w:pPr>
      <w:r>
        <w:rPr>
          <w:rStyle w:val="Odwoanieprzypisudolnego"/>
        </w:rPr>
        <w:footnoteRef/>
      </w:r>
      <w:r>
        <w:t xml:space="preserve"> </w:t>
      </w:r>
    </w:p>
    <w:p w:rsidR="00283432" w:rsidRPr="00953A03" w:rsidRDefault="00283432" w:rsidP="00283432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>1) rozporządzenie Parlamentu Europejskiego i Rady (UE) 2016/679 z dnia 27 kwietnia 2016 r. w sp</w:t>
      </w:r>
      <w:r>
        <w:rPr>
          <w:sz w:val="16"/>
          <w:szCs w:val="16"/>
        </w:rPr>
        <w:t>rawie ochrony osób fizycznych w </w:t>
      </w:r>
      <w:r w:rsidRPr="00953A03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  <w:p w:rsidR="00283432" w:rsidRPr="00953A03" w:rsidRDefault="00283432" w:rsidP="00283432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(należy usunąć treść oświadczenia przez jego wykreślenie).</w:t>
      </w:r>
    </w:p>
    <w:p w:rsidR="00283432" w:rsidRDefault="00283432" w:rsidP="00283432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3A6DA1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9A5702"/>
    <w:multiLevelType w:val="hybridMultilevel"/>
    <w:tmpl w:val="9D0C5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8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B2D95"/>
    <w:rsid w:val="000B48E4"/>
    <w:rsid w:val="000E4128"/>
    <w:rsid w:val="001A6BD6"/>
    <w:rsid w:val="001C35CE"/>
    <w:rsid w:val="001D524E"/>
    <w:rsid w:val="002500D8"/>
    <w:rsid w:val="00283432"/>
    <w:rsid w:val="00293143"/>
    <w:rsid w:val="002D096E"/>
    <w:rsid w:val="002D49A7"/>
    <w:rsid w:val="002E7835"/>
    <w:rsid w:val="00304A0A"/>
    <w:rsid w:val="00356861"/>
    <w:rsid w:val="00371CB1"/>
    <w:rsid w:val="00380FBC"/>
    <w:rsid w:val="003A2483"/>
    <w:rsid w:val="003A6DA1"/>
    <w:rsid w:val="00411D40"/>
    <w:rsid w:val="00444D99"/>
    <w:rsid w:val="0047069F"/>
    <w:rsid w:val="0048040B"/>
    <w:rsid w:val="004825B6"/>
    <w:rsid w:val="004A7A45"/>
    <w:rsid w:val="004F2F82"/>
    <w:rsid w:val="00530C33"/>
    <w:rsid w:val="005D6F13"/>
    <w:rsid w:val="00682D45"/>
    <w:rsid w:val="006A442C"/>
    <w:rsid w:val="006D54F2"/>
    <w:rsid w:val="00736874"/>
    <w:rsid w:val="0074401D"/>
    <w:rsid w:val="007762E2"/>
    <w:rsid w:val="007E33EB"/>
    <w:rsid w:val="00802FFC"/>
    <w:rsid w:val="00836333"/>
    <w:rsid w:val="00886DE7"/>
    <w:rsid w:val="008A044B"/>
    <w:rsid w:val="008A7D18"/>
    <w:rsid w:val="008B6D51"/>
    <w:rsid w:val="00962EFF"/>
    <w:rsid w:val="00994610"/>
    <w:rsid w:val="009E581D"/>
    <w:rsid w:val="00A20883"/>
    <w:rsid w:val="00A34763"/>
    <w:rsid w:val="00A56228"/>
    <w:rsid w:val="00A86635"/>
    <w:rsid w:val="00AA2BAD"/>
    <w:rsid w:val="00AC58F9"/>
    <w:rsid w:val="00B81C77"/>
    <w:rsid w:val="00B91552"/>
    <w:rsid w:val="00BE741F"/>
    <w:rsid w:val="00C07F34"/>
    <w:rsid w:val="00C36B30"/>
    <w:rsid w:val="00CD3407"/>
    <w:rsid w:val="00D34769"/>
    <w:rsid w:val="00D429F0"/>
    <w:rsid w:val="00D53850"/>
    <w:rsid w:val="00D750D8"/>
    <w:rsid w:val="00D868E0"/>
    <w:rsid w:val="00DD7145"/>
    <w:rsid w:val="00DE4C96"/>
    <w:rsid w:val="00DF445E"/>
    <w:rsid w:val="00E24CEF"/>
    <w:rsid w:val="00E27F5A"/>
    <w:rsid w:val="00E330B0"/>
    <w:rsid w:val="00E6611D"/>
    <w:rsid w:val="00EF0B98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83432"/>
    <w:pPr>
      <w:keepNext/>
      <w:jc w:val="center"/>
      <w:outlineLvl w:val="0"/>
    </w:pPr>
    <w:rPr>
      <w:b/>
      <w:sz w:val="3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283432"/>
    <w:rPr>
      <w:rFonts w:ascii="Times New Roman" w:eastAsia="Times New Roman" w:hAnsi="Times New Roman" w:cs="Times New Roman"/>
      <w:b/>
      <w:sz w:val="32"/>
    </w:rPr>
  </w:style>
  <w:style w:type="character" w:customStyle="1" w:styleId="Teksttreci">
    <w:name w:val="Tekst treści_"/>
    <w:link w:val="Teksttreci1"/>
    <w:rsid w:val="00283432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283432"/>
    <w:pPr>
      <w:shd w:val="clear" w:color="auto" w:fill="FFFFFF"/>
      <w:spacing w:after="60" w:line="240" w:lineRule="atLeast"/>
    </w:pPr>
    <w:rPr>
      <w:rFonts w:eastAsiaTheme="minorHAnsi"/>
      <w:sz w:val="23"/>
      <w:szCs w:val="23"/>
      <w:lang w:eastAsia="en-US"/>
    </w:rPr>
  </w:style>
  <w:style w:type="paragraph" w:styleId="Tekstpodstawowy">
    <w:name w:val="Body Text"/>
    <w:basedOn w:val="Normalny"/>
    <w:link w:val="TekstpodstawowyZnak"/>
    <w:semiHidden/>
    <w:rsid w:val="0028343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83432"/>
    <w:rPr>
      <w:rFonts w:ascii="Times New Roman" w:eastAsia="Times New Roman" w:hAnsi="Times New Roman" w:cs="Times New Roman"/>
      <w:sz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3432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343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8343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10</TotalTime>
  <Pages>3</Pages>
  <Words>579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2019-06-06T11:35:00Z</cp:lastPrinted>
  <dcterms:created xsi:type="dcterms:W3CDTF">2019-07-16T11:00:00Z</dcterms:created>
  <dcterms:modified xsi:type="dcterms:W3CDTF">2019-07-16T11:01:00Z</dcterms:modified>
</cp:coreProperties>
</file>