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C5" w:rsidRDefault="00FD06C5" w:rsidP="00FD06C5">
      <w:pPr>
        <w:ind w:left="5579"/>
        <w:jc w:val="right"/>
        <w:rPr>
          <w:b/>
          <w:bCs/>
          <w:iCs/>
        </w:rPr>
      </w:pPr>
      <w:bookmarkStart w:id="0" w:name="_GoBack"/>
      <w:bookmarkEnd w:id="0"/>
      <w:r>
        <w:rPr>
          <w:b/>
          <w:bCs/>
          <w:iCs/>
        </w:rPr>
        <w:t>Załącznik Nr 2</w:t>
      </w:r>
      <w:r w:rsidRPr="00F148F7">
        <w:rPr>
          <w:b/>
          <w:bCs/>
          <w:iCs/>
        </w:rPr>
        <w:t xml:space="preserve"> </w:t>
      </w:r>
    </w:p>
    <w:p w:rsidR="00FD06C5" w:rsidRDefault="00FD06C5" w:rsidP="00FD06C5">
      <w:pPr>
        <w:ind w:left="5579"/>
        <w:jc w:val="right"/>
        <w:rPr>
          <w:b/>
          <w:bCs/>
          <w:iCs/>
        </w:rPr>
      </w:pPr>
      <w:r>
        <w:rPr>
          <w:b/>
          <w:bCs/>
          <w:iCs/>
        </w:rPr>
        <w:t>do Zapytania Ofertowego</w:t>
      </w:r>
    </w:p>
    <w:p w:rsidR="00FD06C5" w:rsidRPr="00F148F7" w:rsidRDefault="00FD06C5" w:rsidP="00FD06C5">
      <w:pPr>
        <w:rPr>
          <w:b/>
          <w:iCs/>
        </w:rPr>
      </w:pPr>
      <w:r>
        <w:rPr>
          <w:b/>
          <w:bCs/>
          <w:iCs/>
        </w:rPr>
        <w:t>ZP.271.8.2019.EK</w:t>
      </w:r>
    </w:p>
    <w:p w:rsidR="00FD06C5" w:rsidRPr="00ED0443" w:rsidRDefault="00FD06C5" w:rsidP="00FD06C5">
      <w:pPr>
        <w:spacing w:line="360" w:lineRule="auto"/>
        <w:jc w:val="both"/>
      </w:pPr>
    </w:p>
    <w:p w:rsidR="00FD06C5" w:rsidRDefault="00FD06C5" w:rsidP="00FD06C5">
      <w:pPr>
        <w:spacing w:line="360" w:lineRule="auto"/>
        <w:jc w:val="both"/>
      </w:pPr>
      <w:r>
        <w:t>(pieczątka Wykonawcy, dane wykonawcy)</w:t>
      </w:r>
    </w:p>
    <w:p w:rsidR="00FD06C5" w:rsidRPr="00ED0443" w:rsidRDefault="00FD06C5" w:rsidP="00FD06C5">
      <w:pPr>
        <w:spacing w:line="360" w:lineRule="auto"/>
        <w:jc w:val="both"/>
      </w:pPr>
      <w:r>
        <w:t>NIP …………………………….</w:t>
      </w:r>
    </w:p>
    <w:p w:rsidR="00FD06C5" w:rsidRDefault="00FD06C5" w:rsidP="00FD06C5">
      <w:pPr>
        <w:spacing w:line="360" w:lineRule="auto"/>
        <w:jc w:val="both"/>
      </w:pPr>
      <w:r w:rsidRPr="00ED0443">
        <w:t>tel. ……………………</w:t>
      </w:r>
      <w:r>
        <w:t>………….</w:t>
      </w:r>
    </w:p>
    <w:p w:rsidR="00FD06C5" w:rsidRPr="00ED0443" w:rsidRDefault="00FD06C5" w:rsidP="00FD06C5">
      <w:pPr>
        <w:spacing w:line="360" w:lineRule="auto"/>
        <w:jc w:val="both"/>
      </w:pPr>
      <w:r>
        <w:t>e-mail: ………………………….</w:t>
      </w:r>
    </w:p>
    <w:p w:rsidR="00FD06C5" w:rsidRPr="00ED0443" w:rsidRDefault="00FD06C5" w:rsidP="00FD06C5">
      <w:pPr>
        <w:spacing w:line="360" w:lineRule="auto"/>
        <w:jc w:val="both"/>
        <w:rPr>
          <w:sz w:val="24"/>
          <w:szCs w:val="24"/>
        </w:rPr>
      </w:pPr>
    </w:p>
    <w:p w:rsidR="00FD06C5" w:rsidRPr="00ED0443" w:rsidRDefault="00FD06C5" w:rsidP="00FD06C5">
      <w:pPr>
        <w:spacing w:line="360" w:lineRule="auto"/>
        <w:jc w:val="center"/>
        <w:rPr>
          <w:sz w:val="18"/>
        </w:rPr>
      </w:pPr>
      <w:r w:rsidRPr="00ED0443">
        <w:rPr>
          <w:b/>
          <w:sz w:val="32"/>
        </w:rPr>
        <w:t>OFERTA WYKONAWCY</w:t>
      </w:r>
    </w:p>
    <w:p w:rsidR="00FD06C5" w:rsidRDefault="00FD06C5" w:rsidP="00FD06C5">
      <w:pPr>
        <w:jc w:val="both"/>
        <w:rPr>
          <w:sz w:val="24"/>
        </w:rPr>
      </w:pPr>
      <w:r w:rsidRPr="00ED0443">
        <w:rPr>
          <w:sz w:val="24"/>
        </w:rPr>
        <w:t xml:space="preserve">Odpowiadając na </w:t>
      </w:r>
      <w:r>
        <w:rPr>
          <w:sz w:val="24"/>
        </w:rPr>
        <w:t>Z</w:t>
      </w:r>
      <w:r w:rsidRPr="00ED0443">
        <w:rPr>
          <w:sz w:val="24"/>
        </w:rPr>
        <w:t xml:space="preserve">apytanie </w:t>
      </w:r>
      <w:r>
        <w:rPr>
          <w:sz w:val="24"/>
        </w:rPr>
        <w:t>O</w:t>
      </w:r>
      <w:r w:rsidRPr="00ED0443">
        <w:rPr>
          <w:sz w:val="24"/>
        </w:rPr>
        <w:t xml:space="preserve">fertowe dotyczące zamówienia publicznego realizowanego na podstawie </w:t>
      </w:r>
      <w:r w:rsidRPr="00ED0443">
        <w:rPr>
          <w:bCs/>
          <w:sz w:val="24"/>
        </w:rPr>
        <w:t xml:space="preserve">art. 4 </w:t>
      </w:r>
      <w:proofErr w:type="spellStart"/>
      <w:r>
        <w:rPr>
          <w:bCs/>
          <w:sz w:val="24"/>
        </w:rPr>
        <w:t>pkt</w:t>
      </w:r>
      <w:proofErr w:type="spellEnd"/>
      <w:r>
        <w:rPr>
          <w:bCs/>
          <w:sz w:val="24"/>
        </w:rPr>
        <w:t xml:space="preserve"> </w:t>
      </w:r>
      <w:r w:rsidRPr="00ED0443">
        <w:rPr>
          <w:bCs/>
          <w:sz w:val="24"/>
        </w:rPr>
        <w:t>8 ustawy z dnia 29 stycznia 2004 r. Pra</w:t>
      </w:r>
      <w:r>
        <w:rPr>
          <w:bCs/>
          <w:sz w:val="24"/>
        </w:rPr>
        <w:t>wo zamówień Publicznych</w:t>
      </w:r>
      <w:r w:rsidRPr="00ED0443">
        <w:rPr>
          <w:sz w:val="24"/>
        </w:rPr>
        <w:t>, a dotyczącego:</w:t>
      </w:r>
    </w:p>
    <w:p w:rsidR="00FD06C5" w:rsidRPr="00FD06C5" w:rsidRDefault="00FD06C5" w:rsidP="00FD06C5">
      <w:pPr>
        <w:jc w:val="center"/>
        <w:rPr>
          <w:sz w:val="24"/>
          <w:szCs w:val="24"/>
        </w:rPr>
      </w:pPr>
      <w:r w:rsidRPr="00E63751">
        <w:rPr>
          <w:b/>
          <w:sz w:val="24"/>
          <w:szCs w:val="24"/>
        </w:rPr>
        <w:t xml:space="preserve">„Sporządzenie </w:t>
      </w:r>
      <w:r w:rsidRPr="00191BE0">
        <w:rPr>
          <w:b/>
          <w:sz w:val="24"/>
          <w:szCs w:val="24"/>
        </w:rPr>
        <w:t xml:space="preserve">protokołów z przeglądów rocznych </w:t>
      </w:r>
      <w:r>
        <w:rPr>
          <w:b/>
          <w:sz w:val="24"/>
          <w:szCs w:val="24"/>
        </w:rPr>
        <w:t>dotyczących stanu technicznego dróg gminnych i obiektów mostowych na terenie gminy Gruta</w:t>
      </w:r>
      <w:r w:rsidRPr="00E63751">
        <w:rPr>
          <w:b/>
          <w:sz w:val="24"/>
          <w:szCs w:val="24"/>
        </w:rPr>
        <w:t>”</w:t>
      </w:r>
    </w:p>
    <w:p w:rsidR="00FD06C5" w:rsidRPr="00C85A59" w:rsidRDefault="00FD06C5" w:rsidP="00FD06C5">
      <w:pPr>
        <w:spacing w:line="360" w:lineRule="auto"/>
      </w:pPr>
      <w:r w:rsidRPr="00C85A59">
        <w:t>składam ofertę następującej treści:</w:t>
      </w:r>
    </w:p>
    <w:p w:rsidR="00FD06C5" w:rsidRPr="00C85A59" w:rsidRDefault="00FD06C5" w:rsidP="00FD06C5">
      <w:pPr>
        <w:numPr>
          <w:ilvl w:val="0"/>
          <w:numId w:val="8"/>
        </w:numPr>
        <w:spacing w:line="360" w:lineRule="auto"/>
        <w:jc w:val="both"/>
      </w:pPr>
      <w:r w:rsidRPr="00C85A59">
        <w:t>Oferuję wykonanie usługi zgodnie z wymogami opisu przedmiotu zamówienia,</w:t>
      </w:r>
    </w:p>
    <w:p w:rsidR="00FD06C5" w:rsidRPr="00C85A59" w:rsidRDefault="00FD06C5" w:rsidP="00FD06C5">
      <w:pPr>
        <w:pStyle w:val="Akapitzlist"/>
        <w:spacing w:line="360" w:lineRule="auto"/>
        <w:ind w:left="360"/>
        <w:jc w:val="both"/>
      </w:pPr>
      <w:r w:rsidRPr="00C85A59">
        <w:t>Cena brutto: .......................................................................zł.</w:t>
      </w:r>
    </w:p>
    <w:p w:rsidR="00FD06C5" w:rsidRPr="00C85A59" w:rsidRDefault="00FD06C5" w:rsidP="00FD06C5">
      <w:pPr>
        <w:pStyle w:val="Akapitzlist"/>
        <w:spacing w:line="360" w:lineRule="auto"/>
        <w:ind w:left="360"/>
        <w:jc w:val="both"/>
      </w:pPr>
      <w:r w:rsidRPr="00C85A59">
        <w:t>(słownie: .................................................................................................................................),</w:t>
      </w:r>
    </w:p>
    <w:p w:rsidR="00FD06C5" w:rsidRPr="00C85A59" w:rsidRDefault="00FD06C5" w:rsidP="00FD06C5">
      <w:pPr>
        <w:pStyle w:val="Akapitzlist"/>
        <w:spacing w:after="120"/>
        <w:ind w:left="357"/>
        <w:jc w:val="both"/>
      </w:pPr>
      <w:r w:rsidRPr="00C85A59">
        <w:t>w tym: podatek VAT /….......%/: ...................zł., cena netto: ............................zł.</w:t>
      </w:r>
    </w:p>
    <w:p w:rsidR="00FD06C5" w:rsidRPr="00C85A59" w:rsidRDefault="00FD06C5" w:rsidP="00FD06C5">
      <w:pPr>
        <w:numPr>
          <w:ilvl w:val="0"/>
          <w:numId w:val="8"/>
        </w:numPr>
        <w:jc w:val="both"/>
      </w:pPr>
      <w:r w:rsidRPr="00C85A59">
        <w:t>Oświadczam, że wykonam przedmiot zamówienia do dnia 30.03.2019 r.</w:t>
      </w:r>
    </w:p>
    <w:p w:rsidR="00FD06C5" w:rsidRPr="00C85A59" w:rsidRDefault="00FD06C5" w:rsidP="00FD06C5">
      <w:pPr>
        <w:numPr>
          <w:ilvl w:val="0"/>
          <w:numId w:val="8"/>
        </w:numPr>
        <w:jc w:val="both"/>
      </w:pPr>
      <w:r w:rsidRPr="00C85A59">
        <w:t>Oświadczam, że zapoznałem się z przedmiotem zamówienia i nie wnoszę do niego zastrzeżeń.</w:t>
      </w:r>
    </w:p>
    <w:p w:rsidR="00FD06C5" w:rsidRPr="00C85A59" w:rsidRDefault="00FD06C5" w:rsidP="00FD06C5">
      <w:pPr>
        <w:numPr>
          <w:ilvl w:val="0"/>
          <w:numId w:val="8"/>
        </w:numPr>
        <w:jc w:val="both"/>
      </w:pPr>
      <w:r w:rsidRPr="00C85A59">
        <w:t xml:space="preserve">Wyrażam zgodę na 14 dniowy termin płatności w rozliczeniach </w:t>
      </w:r>
      <w:r w:rsidRPr="00C85A59">
        <w:br/>
        <w:t xml:space="preserve">z Zamawiającym. Wynagrodzenie będzie przekazane na wskazane w dokumencie finansowym konto bankowe do którego przepisany jest rachunek VAT Wykonawcy (jeżeli dotyczy).  </w:t>
      </w:r>
    </w:p>
    <w:p w:rsidR="00FD06C5" w:rsidRPr="00C85A59" w:rsidRDefault="00FD06C5" w:rsidP="00FD06C5">
      <w:pPr>
        <w:numPr>
          <w:ilvl w:val="0"/>
          <w:numId w:val="8"/>
        </w:numPr>
        <w:jc w:val="both"/>
      </w:pPr>
      <w:r w:rsidRPr="00C85A59">
        <w:t xml:space="preserve">Przyjmuję do realizacji postawione przez zamawiającego, w Zapytaniu Ofertowym, warunki. </w:t>
      </w:r>
    </w:p>
    <w:p w:rsidR="00FD06C5" w:rsidRPr="00C85A59" w:rsidRDefault="00FD06C5" w:rsidP="00FD06C5">
      <w:pPr>
        <w:pStyle w:val="Akapitzlist"/>
        <w:numPr>
          <w:ilvl w:val="0"/>
          <w:numId w:val="8"/>
        </w:numPr>
        <w:spacing w:before="120" w:after="120"/>
        <w:jc w:val="both"/>
      </w:pPr>
      <w:r w:rsidRPr="00C85A59">
        <w:t>Oświadczam, że wypełniłem obowiązki informacyjne przewidziane w art. 13 lub art. 14 RODO1) wobec osób fizycznych, od których dane osobowe bezpośrednio lub pośrednio pozyskałem w celu ubiegania się o udzielenie zamówienia publicznego w niniejszym postępowaniu.*</w:t>
      </w:r>
    </w:p>
    <w:p w:rsidR="00FD06C5" w:rsidRPr="00F3545A" w:rsidRDefault="00FD06C5" w:rsidP="00FD06C5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</w:p>
    <w:p w:rsidR="00FD06C5" w:rsidRPr="00C85A59" w:rsidRDefault="00FD06C5" w:rsidP="00FD06C5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C85A59">
        <w:rPr>
          <w:sz w:val="16"/>
          <w:szCs w:val="16"/>
        </w:rPr>
        <w:t>1) rozporządzenie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</w:p>
    <w:p w:rsidR="00FD06C5" w:rsidRPr="00C85A59" w:rsidRDefault="00FD06C5" w:rsidP="00FD06C5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C85A59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FD06C5" w:rsidRPr="00C85A59" w:rsidRDefault="00FD06C5" w:rsidP="00FD06C5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</w:rPr>
      </w:pPr>
      <w:r w:rsidRPr="00C85A59">
        <w:rPr>
          <w:color w:val="000000"/>
        </w:rPr>
        <w:t>7. Dane osoby wyznaczonej do kontaktu z Zamawiającym:</w:t>
      </w:r>
    </w:p>
    <w:p w:rsidR="00FD06C5" w:rsidRPr="00C85A59" w:rsidRDefault="00FD06C5" w:rsidP="00FD06C5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</w:rPr>
      </w:pPr>
      <w:r w:rsidRPr="00C85A59">
        <w:rPr>
          <w:color w:val="000000"/>
        </w:rPr>
        <w:t xml:space="preserve"> 1) Imię i nazwisko .............................................................</w:t>
      </w:r>
    </w:p>
    <w:p w:rsidR="00FD06C5" w:rsidRPr="00C85A59" w:rsidRDefault="00FD06C5" w:rsidP="00FD06C5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</w:rPr>
      </w:pPr>
      <w:r w:rsidRPr="00C85A59">
        <w:rPr>
          <w:color w:val="000000"/>
        </w:rPr>
        <w:t>2) nr telefonu......................................................................</w:t>
      </w:r>
    </w:p>
    <w:p w:rsidR="00FD06C5" w:rsidRPr="00C85A59" w:rsidRDefault="00FD06C5" w:rsidP="00FD06C5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</w:rPr>
      </w:pPr>
      <w:r w:rsidRPr="00C85A59">
        <w:rPr>
          <w:color w:val="000000"/>
        </w:rPr>
        <w:t>3) adres e-mail: ............................................................</w:t>
      </w:r>
    </w:p>
    <w:p w:rsidR="00FD06C5" w:rsidRPr="00C85A59" w:rsidRDefault="00FD06C5" w:rsidP="00FD06C5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</w:rPr>
      </w:pPr>
    </w:p>
    <w:p w:rsidR="00FD06C5" w:rsidRPr="00ED0443" w:rsidRDefault="00FD06C5" w:rsidP="00FD06C5">
      <w:pPr>
        <w:ind w:left="357"/>
        <w:jc w:val="both"/>
        <w:rPr>
          <w:sz w:val="24"/>
        </w:rPr>
      </w:pPr>
      <w:r w:rsidRPr="00ED0443">
        <w:rPr>
          <w:sz w:val="24"/>
        </w:rPr>
        <w:t xml:space="preserve">                                              </w:t>
      </w:r>
      <w:r>
        <w:rPr>
          <w:sz w:val="24"/>
        </w:rPr>
        <w:t xml:space="preserve">           </w:t>
      </w:r>
    </w:p>
    <w:p w:rsidR="00FD06C5" w:rsidRPr="00C85A59" w:rsidRDefault="00FD06C5" w:rsidP="00FD06C5">
      <w:pPr>
        <w:ind w:left="1701"/>
        <w:jc w:val="both"/>
        <w:rPr>
          <w:sz w:val="24"/>
          <w:vertAlign w:val="superscript"/>
        </w:rPr>
      </w:pPr>
      <w:r w:rsidRPr="009272D0">
        <w:rPr>
          <w:sz w:val="24"/>
          <w:vertAlign w:val="superscript"/>
        </w:rPr>
        <w:t>miejscowość</w:t>
      </w:r>
      <w:r>
        <w:rPr>
          <w:sz w:val="24"/>
          <w:vertAlign w:val="superscript"/>
        </w:rPr>
        <w:t>,</w:t>
      </w:r>
      <w:r w:rsidRPr="009272D0">
        <w:rPr>
          <w:sz w:val="24"/>
          <w:vertAlign w:val="superscript"/>
        </w:rPr>
        <w:t xml:space="preserve"> dnia  </w:t>
      </w:r>
    </w:p>
    <w:p w:rsidR="00FD06C5" w:rsidRPr="00ED0443" w:rsidRDefault="00FD06C5" w:rsidP="00FD06C5">
      <w:pPr>
        <w:ind w:left="4956" w:firstLine="709"/>
        <w:rPr>
          <w:sz w:val="24"/>
        </w:rPr>
      </w:pPr>
      <w:r>
        <w:rPr>
          <w:sz w:val="24"/>
        </w:rPr>
        <w:t>............................</w:t>
      </w:r>
      <w:r w:rsidRPr="00ED0443">
        <w:rPr>
          <w:sz w:val="24"/>
        </w:rPr>
        <w:t>............................</w:t>
      </w:r>
    </w:p>
    <w:p w:rsidR="004A7A45" w:rsidRPr="00FD06C5" w:rsidRDefault="00FD06C5" w:rsidP="00FD06C5">
      <w:pPr>
        <w:spacing w:line="360" w:lineRule="auto"/>
        <w:ind w:left="6521"/>
        <w:jc w:val="both"/>
        <w:rPr>
          <w:bCs/>
          <w:sz w:val="24"/>
          <w:vertAlign w:val="superscript"/>
        </w:rPr>
      </w:pPr>
      <w:r>
        <w:rPr>
          <w:sz w:val="24"/>
          <w:vertAlign w:val="superscript"/>
        </w:rPr>
        <w:t xml:space="preserve"> p</w:t>
      </w:r>
      <w:r w:rsidRPr="009272D0">
        <w:rPr>
          <w:sz w:val="24"/>
          <w:vertAlign w:val="superscript"/>
        </w:rPr>
        <w:t>ie</w:t>
      </w:r>
      <w:r>
        <w:rPr>
          <w:sz w:val="24"/>
          <w:vertAlign w:val="superscript"/>
        </w:rPr>
        <w:t>częć i podpis osoby upoważnione</w:t>
      </w:r>
      <w:r>
        <w:rPr>
          <w:bCs/>
          <w:sz w:val="24"/>
          <w:vertAlign w:val="superscript"/>
        </w:rPr>
        <w:t>j</w:t>
      </w:r>
    </w:p>
    <w:sectPr w:rsidR="004A7A45" w:rsidRPr="00FD06C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4D0" w:rsidRDefault="004554D0" w:rsidP="004A7A45">
      <w:r>
        <w:separator/>
      </w:r>
    </w:p>
  </w:endnote>
  <w:endnote w:type="continuationSeparator" w:id="0">
    <w:p w:rsidR="004554D0" w:rsidRDefault="004554D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32770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 xml:space="preserve">Gruta 244, 86-330 </w:t>
    </w:r>
    <w:r w:rsidR="00FD06C5">
      <w:rPr>
        <w:rFonts w:ascii="Garamond" w:hAnsi="Garamond"/>
        <w:spacing w:val="20"/>
        <w:sz w:val="16"/>
        <w:szCs w:val="16"/>
      </w:rPr>
      <w:t>Gruta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32770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4D0" w:rsidRDefault="004554D0" w:rsidP="004A7A45">
      <w:r>
        <w:separator/>
      </w:r>
    </w:p>
  </w:footnote>
  <w:footnote w:type="continuationSeparator" w:id="0">
    <w:p w:rsidR="004554D0" w:rsidRDefault="004554D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32770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31953"/>
    <w:rsid w:val="000059FA"/>
    <w:rsid w:val="000B2D95"/>
    <w:rsid w:val="000E4128"/>
    <w:rsid w:val="001A6BD6"/>
    <w:rsid w:val="001C35CE"/>
    <w:rsid w:val="002D096E"/>
    <w:rsid w:val="00304A0A"/>
    <w:rsid w:val="00327709"/>
    <w:rsid w:val="00356861"/>
    <w:rsid w:val="00371CB1"/>
    <w:rsid w:val="00380FBC"/>
    <w:rsid w:val="00444D99"/>
    <w:rsid w:val="004554D0"/>
    <w:rsid w:val="004825B6"/>
    <w:rsid w:val="004A7A45"/>
    <w:rsid w:val="004F2F82"/>
    <w:rsid w:val="00682D45"/>
    <w:rsid w:val="006A442C"/>
    <w:rsid w:val="0074401D"/>
    <w:rsid w:val="008A044B"/>
    <w:rsid w:val="008B6D51"/>
    <w:rsid w:val="00994610"/>
    <w:rsid w:val="009E3ECA"/>
    <w:rsid w:val="009E581D"/>
    <w:rsid w:val="00A20883"/>
    <w:rsid w:val="00A67FB7"/>
    <w:rsid w:val="00A86635"/>
    <w:rsid w:val="00AA2BAD"/>
    <w:rsid w:val="00AC58F9"/>
    <w:rsid w:val="00B31953"/>
    <w:rsid w:val="00BE741F"/>
    <w:rsid w:val="00C36B30"/>
    <w:rsid w:val="00CD3407"/>
    <w:rsid w:val="00CF41B7"/>
    <w:rsid w:val="00D34769"/>
    <w:rsid w:val="00D429F0"/>
    <w:rsid w:val="00D868E0"/>
    <w:rsid w:val="00DD7145"/>
    <w:rsid w:val="00E27F5A"/>
    <w:rsid w:val="00EF0B98"/>
    <w:rsid w:val="00F43181"/>
    <w:rsid w:val="00FC0432"/>
    <w:rsid w:val="00FD06C5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D~1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</TotalTime>
  <Pages>1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3</cp:revision>
  <cp:lastPrinted>2018-01-23T14:00:00Z</cp:lastPrinted>
  <dcterms:created xsi:type="dcterms:W3CDTF">2019-02-05T08:34:00Z</dcterms:created>
  <dcterms:modified xsi:type="dcterms:W3CDTF">2019-02-05T08:36:00Z</dcterms:modified>
</cp:coreProperties>
</file>