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242" w:rsidRPr="00B15F1D" w:rsidRDefault="00142242" w:rsidP="00142242">
      <w:pPr>
        <w:jc w:val="right"/>
        <w:rPr>
          <w:lang w:eastAsia="en-US"/>
        </w:rPr>
      </w:pPr>
      <w:r w:rsidRPr="00B15F1D">
        <w:rPr>
          <w:lang w:eastAsia="en-US"/>
        </w:rPr>
        <w:t>Załącznik nr 7 do SIWZ</w:t>
      </w:r>
    </w:p>
    <w:p w:rsidR="00142242" w:rsidRPr="00B15F1D" w:rsidRDefault="00142242" w:rsidP="00142242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142242" w:rsidRPr="00B15F1D" w:rsidRDefault="00142242" w:rsidP="00142242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142242" w:rsidRPr="00B15F1D" w:rsidRDefault="00142242" w:rsidP="00142242">
      <w:pPr>
        <w:ind w:left="5954"/>
      </w:pPr>
      <w:r w:rsidRPr="00B15F1D">
        <w:t>Gmina Gruta</w:t>
      </w:r>
    </w:p>
    <w:p w:rsidR="00142242" w:rsidRPr="00B15F1D" w:rsidRDefault="00142242" w:rsidP="00142242">
      <w:pPr>
        <w:ind w:left="5954"/>
      </w:pPr>
      <w:r w:rsidRPr="00B15F1D">
        <w:t>Gruta 244</w:t>
      </w:r>
    </w:p>
    <w:p w:rsidR="00142242" w:rsidRPr="00B15F1D" w:rsidRDefault="00142242" w:rsidP="00142242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142242" w:rsidRPr="00B15F1D" w:rsidRDefault="00142242" w:rsidP="00142242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142242" w:rsidRPr="00B15F1D" w:rsidRDefault="00142242" w:rsidP="00142242">
      <w:pPr>
        <w:ind w:right="5954"/>
      </w:pPr>
      <w:r w:rsidRPr="00B15F1D">
        <w:t>…………………………………………………………………………</w:t>
      </w:r>
      <w:r>
        <w:t>……</w:t>
      </w:r>
    </w:p>
    <w:p w:rsidR="00142242" w:rsidRPr="00C3387A" w:rsidRDefault="00142242" w:rsidP="00142242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387A">
        <w:rPr>
          <w:i/>
          <w:sz w:val="16"/>
          <w:szCs w:val="16"/>
        </w:rPr>
        <w:t>CEiDG</w:t>
      </w:r>
      <w:proofErr w:type="spellEnd"/>
      <w:r w:rsidRPr="00C3387A">
        <w:rPr>
          <w:i/>
          <w:sz w:val="16"/>
          <w:szCs w:val="16"/>
        </w:rPr>
        <w:t>)</w:t>
      </w:r>
    </w:p>
    <w:p w:rsidR="00142242" w:rsidRPr="00B15F1D" w:rsidRDefault="00142242" w:rsidP="00142242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142242" w:rsidRPr="00B15F1D" w:rsidRDefault="00142242" w:rsidP="00142242">
      <w:pPr>
        <w:ind w:right="5954"/>
      </w:pPr>
      <w:r>
        <w:t>………………………………………</w:t>
      </w:r>
    </w:p>
    <w:p w:rsidR="00142242" w:rsidRPr="00C3387A" w:rsidRDefault="00142242" w:rsidP="00142242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(imię, nazwisko, stanowisko/podstawa do  reprezentacji)</w:t>
      </w:r>
    </w:p>
    <w:p w:rsidR="00142242" w:rsidRDefault="00142242" w:rsidP="00142242">
      <w:pPr>
        <w:jc w:val="both"/>
      </w:pPr>
      <w:r>
        <w:t>Znak sprawy: RIŚP.271.29.2019.CC</w:t>
      </w:r>
    </w:p>
    <w:p w:rsidR="00142242" w:rsidRPr="00B15F1D" w:rsidRDefault="00142242" w:rsidP="00142242">
      <w:pPr>
        <w:jc w:val="both"/>
      </w:pPr>
    </w:p>
    <w:p w:rsidR="00142242" w:rsidRDefault="00142242" w:rsidP="00142242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142242" w:rsidRPr="00504090" w:rsidRDefault="00142242" w:rsidP="00142242">
      <w:pPr>
        <w:tabs>
          <w:tab w:val="left" w:pos="6521"/>
        </w:tabs>
        <w:spacing w:line="360" w:lineRule="auto"/>
        <w:ind w:firstLine="284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842ADE">
        <w:rPr>
          <w:rFonts w:ascii="Arial" w:hAnsi="Arial" w:cs="Arial"/>
          <w:b/>
        </w:rPr>
        <w:t>„Przebudowa drogi gminnej 040602_2 Gruta, obręb 0004 Gołębiewko, dz. nr 12 obręb 0002 Boguszewo, dz. nr 209”</w:t>
      </w:r>
    </w:p>
    <w:p w:rsidR="00142242" w:rsidRPr="0003405E" w:rsidRDefault="00142242" w:rsidP="00142242">
      <w:pPr>
        <w:pStyle w:val="Akapitzlist"/>
        <w:tabs>
          <w:tab w:val="left" w:pos="6521"/>
        </w:tabs>
      </w:pPr>
    </w:p>
    <w:p w:rsidR="00142242" w:rsidRPr="00B15F1D" w:rsidRDefault="00142242" w:rsidP="00142242">
      <w:pPr>
        <w:tabs>
          <w:tab w:val="left" w:pos="6521"/>
        </w:tabs>
        <w:ind w:firstLine="284"/>
      </w:pPr>
      <w:r w:rsidRPr="00B15F1D">
        <w:t xml:space="preserve"> prowadzonego przez Gminę Gruta</w:t>
      </w:r>
      <w:r>
        <w:t>, składam</w:t>
      </w:r>
      <w:r w:rsidRPr="00B15F1D">
        <w:t>:</w:t>
      </w:r>
    </w:p>
    <w:p w:rsidR="00142242" w:rsidRPr="00B15F1D" w:rsidRDefault="00142242" w:rsidP="00142242">
      <w:pPr>
        <w:widowControl w:val="0"/>
        <w:suppressAutoHyphens/>
        <w:jc w:val="right"/>
        <w:rPr>
          <w:iCs/>
          <w:lang w:eastAsia="en-US"/>
        </w:rPr>
      </w:pPr>
    </w:p>
    <w:p w:rsidR="00142242" w:rsidRPr="00E74C7A" w:rsidRDefault="00142242" w:rsidP="00142242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b/>
          <w:kern w:val="3"/>
        </w:rPr>
      </w:pPr>
      <w:r w:rsidRPr="00E74C7A">
        <w:rPr>
          <w:b/>
          <w:kern w:val="3"/>
        </w:rPr>
        <w:t>Wykaz wykonanych głównych robót budowlanych:</w:t>
      </w:r>
    </w:p>
    <w:p w:rsidR="00142242" w:rsidRPr="00B15F1D" w:rsidRDefault="00142242" w:rsidP="00142242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kern w:val="3"/>
        </w:rPr>
      </w:pP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2306"/>
        <w:gridCol w:w="992"/>
        <w:gridCol w:w="1843"/>
        <w:gridCol w:w="1842"/>
        <w:gridCol w:w="2500"/>
      </w:tblGrid>
      <w:tr w:rsidR="00142242" w:rsidRPr="00C3387A" w:rsidTr="00ED6A6E">
        <w:trPr>
          <w:trHeight w:val="961"/>
        </w:trPr>
        <w:tc>
          <w:tcPr>
            <w:tcW w:w="49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Lp.</w:t>
            </w:r>
          </w:p>
        </w:tc>
        <w:tc>
          <w:tcPr>
            <w:tcW w:w="230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Przedmiot (rodzaj wykonanych robót)</w:t>
            </w:r>
          </w:p>
        </w:tc>
        <w:tc>
          <w:tcPr>
            <w:tcW w:w="99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Wartość brutto</w:t>
            </w:r>
          </w:p>
        </w:tc>
        <w:tc>
          <w:tcPr>
            <w:tcW w:w="1843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Czas realizacji od-do (dzień - miesiąc - rok)</w:t>
            </w:r>
          </w:p>
        </w:tc>
        <w:tc>
          <w:tcPr>
            <w:tcW w:w="184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Miejsce wykonania zamówienia</w:t>
            </w:r>
          </w:p>
        </w:tc>
        <w:tc>
          <w:tcPr>
            <w:tcW w:w="2500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Doświadczenie własne/ wykonawca polega na wiedzy i doświadczeniu innych podmiotów**</w:t>
            </w:r>
          </w:p>
        </w:tc>
      </w:tr>
      <w:tr w:rsidR="00142242" w:rsidRPr="00C3387A" w:rsidTr="00ED6A6E">
        <w:tc>
          <w:tcPr>
            <w:tcW w:w="49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142242" w:rsidRPr="00C3387A" w:rsidTr="00ED6A6E">
        <w:tc>
          <w:tcPr>
            <w:tcW w:w="49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…</w:t>
            </w: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142242" w:rsidRPr="00C3387A" w:rsidRDefault="00142242" w:rsidP="00ED6A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</w:tbl>
    <w:p w:rsidR="00142242" w:rsidRPr="00C3387A" w:rsidRDefault="00142242" w:rsidP="00142242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kern w:val="3"/>
          <w:sz w:val="16"/>
          <w:szCs w:val="16"/>
        </w:rPr>
      </w:pPr>
    </w:p>
    <w:p w:rsidR="00142242" w:rsidRPr="00B15F1D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 xml:space="preserve">Do niniejszego wykazu dołączono dowody dotyczące </w:t>
      </w:r>
      <w:r w:rsidRPr="00B15F1D">
        <w:rPr>
          <w:rFonts w:cs="Times New Roman"/>
          <w:b/>
          <w:sz w:val="20"/>
          <w:szCs w:val="20"/>
        </w:rPr>
        <w:t>najważniejszych</w:t>
      </w:r>
      <w:r w:rsidRPr="00B15F1D">
        <w:rPr>
          <w:rFonts w:cs="Times New Roman"/>
          <w:sz w:val="20"/>
          <w:szCs w:val="20"/>
        </w:rPr>
        <w:t xml:space="preserve"> robót, określające czy roboty te zostały wykonane w sposób należyty oraz wskazujące czy zostały wykonane zgodne</w:t>
      </w:r>
      <w:r>
        <w:rPr>
          <w:rFonts w:cs="Times New Roman"/>
          <w:sz w:val="20"/>
          <w:szCs w:val="20"/>
        </w:rPr>
        <w:t xml:space="preserve"> z zasadami sztuki budowlanej i </w:t>
      </w:r>
      <w:r w:rsidRPr="00B15F1D">
        <w:rPr>
          <w:rFonts w:cs="Times New Roman"/>
          <w:sz w:val="20"/>
          <w:szCs w:val="20"/>
        </w:rPr>
        <w:t>prawidłowo ukończone.</w:t>
      </w:r>
    </w:p>
    <w:p w:rsidR="00142242" w:rsidRPr="00B15F1D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</w:p>
    <w:p w:rsidR="00142242" w:rsidRDefault="00142242" w:rsidP="00142242">
      <w:pPr>
        <w:pStyle w:val="Standard"/>
        <w:tabs>
          <w:tab w:val="left" w:pos="227"/>
        </w:tabs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Mie</w:t>
      </w:r>
      <w:r>
        <w:rPr>
          <w:rFonts w:cs="Times New Roman"/>
          <w:sz w:val="20"/>
          <w:szCs w:val="20"/>
        </w:rPr>
        <w:t>jscowość……….……. data …..…2019 r.</w:t>
      </w:r>
      <w:r w:rsidRPr="00B15F1D">
        <w:rPr>
          <w:rFonts w:cs="Times New Roman"/>
          <w:sz w:val="20"/>
          <w:szCs w:val="20"/>
        </w:rPr>
        <w:t xml:space="preserve">            </w:t>
      </w:r>
      <w:r>
        <w:rPr>
          <w:rFonts w:cs="Times New Roman"/>
          <w:sz w:val="20"/>
          <w:szCs w:val="20"/>
        </w:rPr>
        <w:t xml:space="preserve">                                     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</w:t>
      </w:r>
      <w:r w:rsidRPr="00B15F1D">
        <w:rPr>
          <w:rFonts w:cs="Times New Roman"/>
          <w:sz w:val="20"/>
          <w:szCs w:val="20"/>
        </w:rPr>
        <w:t>………</w:t>
      </w:r>
      <w:r>
        <w:rPr>
          <w:rFonts w:cs="Times New Roman"/>
          <w:sz w:val="20"/>
          <w:szCs w:val="20"/>
        </w:rPr>
        <w:t>……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…………….</w:t>
      </w:r>
      <w:r w:rsidRPr="00B15F1D">
        <w:rPr>
          <w:rFonts w:cs="Times New Roman"/>
          <w:sz w:val="20"/>
          <w:szCs w:val="20"/>
        </w:rPr>
        <w:t>….……</w:t>
      </w:r>
    </w:p>
    <w:p w:rsidR="00142242" w:rsidRDefault="00142242" w:rsidP="00142242">
      <w:pPr>
        <w:pStyle w:val="Standard"/>
        <w:tabs>
          <w:tab w:val="left" w:pos="227"/>
        </w:tabs>
        <w:jc w:val="right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(Pieczątka, podpis Wykonawcy lub </w:t>
      </w:r>
    </w:p>
    <w:p w:rsidR="00142242" w:rsidRPr="009023F0" w:rsidRDefault="00142242" w:rsidP="00142242">
      <w:pPr>
        <w:pStyle w:val="Standard"/>
        <w:tabs>
          <w:tab w:val="left" w:pos="227"/>
        </w:tabs>
        <w:jc w:val="right"/>
        <w:rPr>
          <w:rFonts w:cs="Times New Roman"/>
          <w:i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osoby uprawnionej do jego reprezentowania)</w:t>
      </w:r>
    </w:p>
    <w:p w:rsidR="00142242" w:rsidRPr="00B15F1D" w:rsidRDefault="00142242" w:rsidP="00142242">
      <w:pPr>
        <w:pStyle w:val="Standard"/>
        <w:tabs>
          <w:tab w:val="left" w:pos="227"/>
        </w:tabs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 niepotrzebne skreślić</w:t>
      </w:r>
    </w:p>
    <w:p w:rsidR="00142242" w:rsidRPr="00C3387A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** na podstawie delegacji ustawowej określonej w art. 22a ust.2 do wykazu należy dołączyć w szczególności pisemne zobowiązanie innych podmiotów do oddania Wykonawcy do dyspozycji niezbędn</w:t>
      </w:r>
      <w:r w:rsidR="00954B09">
        <w:rPr>
          <w:rFonts w:cs="Times New Roman"/>
          <w:sz w:val="20"/>
          <w:szCs w:val="20"/>
        </w:rPr>
        <w:t>ych zasobów w </w:t>
      </w:r>
      <w:r>
        <w:rPr>
          <w:rFonts w:cs="Times New Roman"/>
          <w:sz w:val="20"/>
          <w:szCs w:val="20"/>
        </w:rPr>
        <w:t>zakresie wiedzy i </w:t>
      </w:r>
      <w:r w:rsidRPr="00B15F1D">
        <w:rPr>
          <w:rFonts w:cs="Times New Roman"/>
          <w:sz w:val="20"/>
          <w:szCs w:val="20"/>
        </w:rPr>
        <w:t>doświadczenia na okres korzystania z nich przy wykonywaniu zamówienia (w formie oryginału).</w:t>
      </w:r>
    </w:p>
    <w:p w:rsidR="00E86BD2" w:rsidRPr="00142242" w:rsidRDefault="00E86BD2" w:rsidP="00142242">
      <w:pPr>
        <w:rPr>
          <w:szCs w:val="24"/>
        </w:rPr>
      </w:pPr>
    </w:p>
    <w:sectPr w:rsidR="00E86BD2" w:rsidRPr="00142242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3D0" w:rsidRDefault="00A803D0" w:rsidP="004A7A45">
      <w:r>
        <w:separator/>
      </w:r>
    </w:p>
  </w:endnote>
  <w:endnote w:type="continuationSeparator" w:id="0">
    <w:p w:rsidR="00A803D0" w:rsidRDefault="00A803D0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7B0406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7B0406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3D0" w:rsidRDefault="00A803D0" w:rsidP="004A7A45">
      <w:r>
        <w:separator/>
      </w:r>
    </w:p>
  </w:footnote>
  <w:footnote w:type="continuationSeparator" w:id="0">
    <w:p w:rsidR="00A803D0" w:rsidRDefault="00A803D0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7B0406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B2D95"/>
    <w:rsid w:val="000B48E4"/>
    <w:rsid w:val="000E4128"/>
    <w:rsid w:val="00142242"/>
    <w:rsid w:val="001A6BD6"/>
    <w:rsid w:val="001C35CE"/>
    <w:rsid w:val="001D524E"/>
    <w:rsid w:val="001F504B"/>
    <w:rsid w:val="00213BA0"/>
    <w:rsid w:val="00263333"/>
    <w:rsid w:val="002917FD"/>
    <w:rsid w:val="00293143"/>
    <w:rsid w:val="002A09EE"/>
    <w:rsid w:val="002D096E"/>
    <w:rsid w:val="002D49A7"/>
    <w:rsid w:val="002E7835"/>
    <w:rsid w:val="00304A0A"/>
    <w:rsid w:val="00356861"/>
    <w:rsid w:val="00371CB1"/>
    <w:rsid w:val="00380FBC"/>
    <w:rsid w:val="003A2483"/>
    <w:rsid w:val="003C4481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D6F13"/>
    <w:rsid w:val="00682D45"/>
    <w:rsid w:val="006A442C"/>
    <w:rsid w:val="006D54F2"/>
    <w:rsid w:val="00736874"/>
    <w:rsid w:val="0074401D"/>
    <w:rsid w:val="0077214C"/>
    <w:rsid w:val="007762E2"/>
    <w:rsid w:val="007B0406"/>
    <w:rsid w:val="007E33EB"/>
    <w:rsid w:val="00802FFC"/>
    <w:rsid w:val="00836333"/>
    <w:rsid w:val="00886DE7"/>
    <w:rsid w:val="008A044B"/>
    <w:rsid w:val="008A7D18"/>
    <w:rsid w:val="008B6D51"/>
    <w:rsid w:val="00954B09"/>
    <w:rsid w:val="00962EFF"/>
    <w:rsid w:val="00994610"/>
    <w:rsid w:val="009D2BF6"/>
    <w:rsid w:val="009E581D"/>
    <w:rsid w:val="00A20883"/>
    <w:rsid w:val="00A34763"/>
    <w:rsid w:val="00A56228"/>
    <w:rsid w:val="00A803D0"/>
    <w:rsid w:val="00A86635"/>
    <w:rsid w:val="00AA2BAD"/>
    <w:rsid w:val="00AC58F9"/>
    <w:rsid w:val="00B81C77"/>
    <w:rsid w:val="00B91552"/>
    <w:rsid w:val="00BE741F"/>
    <w:rsid w:val="00C07F34"/>
    <w:rsid w:val="00C36B30"/>
    <w:rsid w:val="00C7503F"/>
    <w:rsid w:val="00CD3407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30B0"/>
    <w:rsid w:val="00E6611D"/>
    <w:rsid w:val="00E82AA6"/>
    <w:rsid w:val="00E86BD2"/>
    <w:rsid w:val="00EC7B7C"/>
    <w:rsid w:val="00EF0B98"/>
    <w:rsid w:val="00F414FD"/>
    <w:rsid w:val="00F43181"/>
    <w:rsid w:val="00FA7509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customStyle="1" w:styleId="Standard">
    <w:name w:val="Standard"/>
    <w:rsid w:val="001422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1</Pages>
  <Words>239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2019-09-16T07:08:00Z</cp:lastPrinted>
  <dcterms:created xsi:type="dcterms:W3CDTF">2019-09-17T15:45:00Z</dcterms:created>
  <dcterms:modified xsi:type="dcterms:W3CDTF">2019-09-17T15:50:00Z</dcterms:modified>
</cp:coreProperties>
</file>