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86" w:rsidRPr="00B15F1D" w:rsidRDefault="00654636" w:rsidP="00B35386">
      <w:pPr>
        <w:jc w:val="right"/>
        <w:rPr>
          <w:lang w:eastAsia="en-US"/>
        </w:rPr>
      </w:pPr>
      <w:r>
        <w:rPr>
          <w:lang w:eastAsia="en-US"/>
        </w:rPr>
        <w:t>Załącznik nr 7</w:t>
      </w:r>
      <w:r w:rsidR="00B35386" w:rsidRPr="00B15F1D">
        <w:rPr>
          <w:lang w:eastAsia="en-US"/>
        </w:rPr>
        <w:t xml:space="preserve"> do SIWZ</w:t>
      </w:r>
    </w:p>
    <w:p w:rsidR="00B35386" w:rsidRPr="00B15F1D" w:rsidRDefault="00B35386" w:rsidP="00B35386">
      <w:pPr>
        <w:jc w:val="both"/>
      </w:pPr>
      <w:r w:rsidRPr="00B35386">
        <w:t>RI</w:t>
      </w:r>
      <w:r w:rsidR="00654636">
        <w:t>R</w:t>
      </w:r>
      <w:r>
        <w:t>.271.</w:t>
      </w:r>
      <w:r w:rsidR="00654636">
        <w:t>2</w:t>
      </w:r>
      <w:r w:rsidRPr="00B35386">
        <w:t>1.2020.CC</w:t>
      </w:r>
    </w:p>
    <w:p w:rsidR="00B35386" w:rsidRPr="00B15F1D" w:rsidRDefault="00B35386" w:rsidP="00B35386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B35386" w:rsidRPr="00B15F1D" w:rsidRDefault="00B35386" w:rsidP="00B35386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B35386" w:rsidRPr="00B15F1D" w:rsidRDefault="00B35386" w:rsidP="00B35386">
      <w:pPr>
        <w:ind w:left="5954"/>
      </w:pPr>
      <w:r w:rsidRPr="00B15F1D">
        <w:t>Gmina Gruta</w:t>
      </w:r>
    </w:p>
    <w:p w:rsidR="00B35386" w:rsidRPr="00B15F1D" w:rsidRDefault="00B35386" w:rsidP="00B35386">
      <w:pPr>
        <w:ind w:left="5954"/>
      </w:pPr>
      <w:r w:rsidRPr="00B15F1D">
        <w:t>Gruta 244</w:t>
      </w:r>
    </w:p>
    <w:p w:rsidR="00B35386" w:rsidRPr="00B15F1D" w:rsidRDefault="00B35386" w:rsidP="00B35386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B35386" w:rsidRPr="00B15F1D" w:rsidRDefault="00B35386" w:rsidP="00B35386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B35386" w:rsidRPr="00B15F1D" w:rsidRDefault="00B35386" w:rsidP="00B35386">
      <w:pPr>
        <w:ind w:right="5954"/>
      </w:pPr>
      <w:r w:rsidRPr="00B15F1D">
        <w:t>…………………………………………………………………………</w:t>
      </w:r>
      <w:r>
        <w:t>………………</w:t>
      </w:r>
    </w:p>
    <w:p w:rsidR="00B35386" w:rsidRPr="00C3387A" w:rsidRDefault="00B35386" w:rsidP="00B35386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(pełna naz</w:t>
      </w:r>
      <w:r>
        <w:rPr>
          <w:i/>
          <w:sz w:val="16"/>
          <w:szCs w:val="16"/>
        </w:rPr>
        <w:t>wa/firma, adres)</w:t>
      </w:r>
    </w:p>
    <w:p w:rsidR="00B35386" w:rsidRPr="00B15F1D" w:rsidRDefault="00B35386" w:rsidP="00B35386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B35386" w:rsidRPr="00B15F1D" w:rsidRDefault="00B35386" w:rsidP="00B35386">
      <w:pPr>
        <w:ind w:right="5954"/>
      </w:pPr>
      <w:r>
        <w:t>………………………………………</w:t>
      </w:r>
    </w:p>
    <w:p w:rsidR="00B35386" w:rsidRPr="00C3387A" w:rsidRDefault="00B35386" w:rsidP="00B35386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(imię, nazwisko, stanowisko/podstawa do  reprezentacji)</w:t>
      </w:r>
    </w:p>
    <w:p w:rsidR="00B35386" w:rsidRDefault="00B35386" w:rsidP="00B35386">
      <w:pPr>
        <w:jc w:val="both"/>
      </w:pPr>
    </w:p>
    <w:p w:rsidR="00B35386" w:rsidRDefault="00B35386" w:rsidP="00B35386">
      <w:pPr>
        <w:jc w:val="both"/>
      </w:pPr>
    </w:p>
    <w:p w:rsidR="00B35386" w:rsidRDefault="00B35386" w:rsidP="00B35386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174883" w:rsidRDefault="00654636" w:rsidP="00B35386">
      <w:pPr>
        <w:tabs>
          <w:tab w:val="left" w:pos="6521"/>
        </w:tabs>
        <w:ind w:firstLine="284"/>
      </w:pPr>
      <w:r w:rsidRPr="00654636">
        <w:rPr>
          <w:b/>
          <w:sz w:val="22"/>
        </w:rPr>
        <w:t xml:space="preserve">Dobudowa garażu do istniejącego budynku Ochotniczej Straży Pożarnej w Plemiętach  </w:t>
      </w:r>
    </w:p>
    <w:p w:rsidR="00B35386" w:rsidRPr="00B15F1D" w:rsidRDefault="00B35386" w:rsidP="00B35386">
      <w:pPr>
        <w:tabs>
          <w:tab w:val="left" w:pos="6521"/>
        </w:tabs>
        <w:ind w:firstLine="284"/>
      </w:pPr>
      <w:r w:rsidRPr="00B15F1D">
        <w:t>prowadzonego przez Gminę Gruta</w:t>
      </w:r>
      <w:r>
        <w:t>, składam</w:t>
      </w:r>
      <w:r w:rsidRPr="00B15F1D">
        <w:t>:</w:t>
      </w:r>
    </w:p>
    <w:p w:rsidR="00B35386" w:rsidRPr="00B15F1D" w:rsidRDefault="00B35386" w:rsidP="00B35386">
      <w:pPr>
        <w:widowControl w:val="0"/>
        <w:suppressAutoHyphens/>
        <w:jc w:val="right"/>
        <w:rPr>
          <w:iCs/>
          <w:lang w:eastAsia="en-US"/>
        </w:rPr>
      </w:pPr>
    </w:p>
    <w:p w:rsidR="00B35386" w:rsidRPr="00E74C7A" w:rsidRDefault="00B35386" w:rsidP="00B35386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b/>
          <w:kern w:val="3"/>
        </w:rPr>
      </w:pPr>
      <w:r w:rsidRPr="00E74C7A">
        <w:rPr>
          <w:b/>
          <w:kern w:val="3"/>
        </w:rPr>
        <w:t>Wykaz wykonanych głównych robót budowlanych:</w:t>
      </w:r>
    </w:p>
    <w:p w:rsidR="00B35386" w:rsidRPr="00B15F1D" w:rsidRDefault="00B35386" w:rsidP="00B35386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kern w:val="3"/>
        </w:rPr>
      </w:pP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2306"/>
        <w:gridCol w:w="992"/>
        <w:gridCol w:w="1843"/>
        <w:gridCol w:w="1842"/>
        <w:gridCol w:w="2500"/>
      </w:tblGrid>
      <w:tr w:rsidR="00B35386" w:rsidRPr="00C3387A" w:rsidTr="00F0553E">
        <w:trPr>
          <w:trHeight w:val="961"/>
        </w:trPr>
        <w:tc>
          <w:tcPr>
            <w:tcW w:w="496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Lp.</w:t>
            </w:r>
          </w:p>
        </w:tc>
        <w:tc>
          <w:tcPr>
            <w:tcW w:w="2306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Przedmiot (rodzaj wykonanych robót)</w:t>
            </w:r>
          </w:p>
        </w:tc>
        <w:tc>
          <w:tcPr>
            <w:tcW w:w="992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Wartość brutto</w:t>
            </w:r>
          </w:p>
        </w:tc>
        <w:tc>
          <w:tcPr>
            <w:tcW w:w="1843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Czas realizacji od-do (dzień - miesiąc - rok)</w:t>
            </w:r>
          </w:p>
        </w:tc>
        <w:tc>
          <w:tcPr>
            <w:tcW w:w="1842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Miejsce wykonania zamówienia</w:t>
            </w:r>
          </w:p>
        </w:tc>
        <w:tc>
          <w:tcPr>
            <w:tcW w:w="2500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Doświadczenie własne/ wykonawca polega na wiedzy i doświadczeniu innych podmiotów**</w:t>
            </w:r>
          </w:p>
        </w:tc>
      </w:tr>
      <w:tr w:rsidR="00B35386" w:rsidRPr="00C3387A" w:rsidTr="00F0553E">
        <w:tc>
          <w:tcPr>
            <w:tcW w:w="496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B35386" w:rsidRPr="00C3387A" w:rsidTr="00F0553E">
        <w:tc>
          <w:tcPr>
            <w:tcW w:w="496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…</w:t>
            </w: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B35386" w:rsidRPr="00C3387A" w:rsidRDefault="00B35386" w:rsidP="00F0553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</w:tbl>
    <w:p w:rsidR="00B35386" w:rsidRPr="00C3387A" w:rsidRDefault="00B35386" w:rsidP="00B35386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kern w:val="3"/>
          <w:sz w:val="16"/>
          <w:szCs w:val="16"/>
        </w:rPr>
      </w:pPr>
    </w:p>
    <w:p w:rsidR="00B35386" w:rsidRPr="00B15F1D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 xml:space="preserve">Do niniejszego wykazu dołączono dowody dotyczące </w:t>
      </w:r>
      <w:r w:rsidRPr="00B15F1D">
        <w:rPr>
          <w:rFonts w:cs="Times New Roman"/>
          <w:b/>
          <w:sz w:val="20"/>
          <w:szCs w:val="20"/>
        </w:rPr>
        <w:t>najważniejszych</w:t>
      </w:r>
      <w:r w:rsidRPr="00B15F1D">
        <w:rPr>
          <w:rFonts w:cs="Times New Roman"/>
          <w:sz w:val="20"/>
          <w:szCs w:val="20"/>
        </w:rPr>
        <w:t xml:space="preserve"> robót, określające czy roboty te zostały wykonane w sposób należyty oraz wskazujące czy zostały wykonane zgodne</w:t>
      </w:r>
      <w:r>
        <w:rPr>
          <w:rFonts w:cs="Times New Roman"/>
          <w:sz w:val="20"/>
          <w:szCs w:val="20"/>
        </w:rPr>
        <w:t xml:space="preserve"> z zasadami sztuki budowlanej i </w:t>
      </w:r>
      <w:r w:rsidRPr="00B15F1D">
        <w:rPr>
          <w:rFonts w:cs="Times New Roman"/>
          <w:sz w:val="20"/>
          <w:szCs w:val="20"/>
        </w:rPr>
        <w:t>prawidłowo ukończone.</w:t>
      </w:r>
    </w:p>
    <w:p w:rsidR="00B35386" w:rsidRPr="00B15F1D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B35386" w:rsidRDefault="00B35386" w:rsidP="00B35386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Mie</w:t>
      </w:r>
      <w:r>
        <w:rPr>
          <w:rFonts w:cs="Times New Roman"/>
          <w:sz w:val="20"/>
          <w:szCs w:val="20"/>
        </w:rPr>
        <w:t>jscowość……….……. data …..…2020</w:t>
      </w:r>
      <w:r w:rsidRPr="00B15F1D">
        <w:rPr>
          <w:rFonts w:cs="Times New Roman"/>
          <w:sz w:val="20"/>
          <w:szCs w:val="20"/>
        </w:rPr>
        <w:t xml:space="preserve"> r</w:t>
      </w:r>
      <w:r>
        <w:rPr>
          <w:rFonts w:cs="Times New Roman"/>
          <w:sz w:val="20"/>
          <w:szCs w:val="20"/>
        </w:rPr>
        <w:t>.</w:t>
      </w:r>
      <w:r w:rsidRPr="00B15F1D">
        <w:rPr>
          <w:rFonts w:cs="Times New Roman"/>
          <w:sz w:val="20"/>
          <w:szCs w:val="20"/>
        </w:rPr>
        <w:t xml:space="preserve">              </w:t>
      </w:r>
      <w:r>
        <w:rPr>
          <w:rFonts w:cs="Times New Roman"/>
          <w:sz w:val="20"/>
          <w:szCs w:val="20"/>
        </w:rPr>
        <w:t xml:space="preserve">                                     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</w:t>
      </w:r>
      <w:r w:rsidRPr="00B15F1D">
        <w:rPr>
          <w:rFonts w:cs="Times New Roman"/>
          <w:sz w:val="20"/>
          <w:szCs w:val="20"/>
        </w:rPr>
        <w:t>………</w:t>
      </w:r>
      <w:r>
        <w:rPr>
          <w:rFonts w:cs="Times New Roman"/>
          <w:sz w:val="20"/>
          <w:szCs w:val="20"/>
        </w:rPr>
        <w:t>……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…………….</w:t>
      </w:r>
      <w:r w:rsidRPr="00B15F1D">
        <w:rPr>
          <w:rFonts w:cs="Times New Roman"/>
          <w:sz w:val="20"/>
          <w:szCs w:val="20"/>
        </w:rPr>
        <w:t>….……</w:t>
      </w:r>
    </w:p>
    <w:p w:rsidR="00B35386" w:rsidRPr="009023F0" w:rsidRDefault="00B35386" w:rsidP="00B35386">
      <w:pPr>
        <w:pStyle w:val="Standard"/>
        <w:tabs>
          <w:tab w:val="left" w:pos="227"/>
        </w:tabs>
        <w:jc w:val="right"/>
        <w:rPr>
          <w:rFonts w:cs="Times New Roman" w:hint="eastAsia"/>
          <w:i/>
          <w:sz w:val="16"/>
          <w:szCs w:val="16"/>
        </w:rPr>
      </w:pPr>
      <w:r w:rsidRPr="009023F0">
        <w:rPr>
          <w:rFonts w:cs="Times New Roman"/>
          <w:i/>
          <w:sz w:val="16"/>
          <w:szCs w:val="16"/>
        </w:rPr>
        <w:t>(podpis osoby (osób) uprawnionej/</w:t>
      </w:r>
      <w:proofErr w:type="spellStart"/>
      <w:r w:rsidRPr="009023F0">
        <w:rPr>
          <w:rFonts w:cs="Times New Roman"/>
          <w:i/>
          <w:sz w:val="16"/>
          <w:szCs w:val="16"/>
        </w:rPr>
        <w:t>nych</w:t>
      </w:r>
      <w:proofErr w:type="spellEnd"/>
    </w:p>
    <w:p w:rsidR="00B35386" w:rsidRPr="009023F0" w:rsidRDefault="00B35386" w:rsidP="00B35386">
      <w:pPr>
        <w:pStyle w:val="Standard"/>
        <w:tabs>
          <w:tab w:val="left" w:pos="227"/>
        </w:tabs>
        <w:jc w:val="right"/>
        <w:rPr>
          <w:rFonts w:cs="Times New Roman" w:hint="eastAsia"/>
          <w:i/>
          <w:sz w:val="16"/>
          <w:szCs w:val="16"/>
        </w:rPr>
      </w:pPr>
      <w:r w:rsidRPr="009023F0">
        <w:rPr>
          <w:rFonts w:cs="Times New Roman"/>
          <w:i/>
          <w:sz w:val="16"/>
          <w:szCs w:val="16"/>
        </w:rPr>
        <w:t xml:space="preserve"> do reprezentowania Wykonawcy)</w:t>
      </w:r>
    </w:p>
    <w:p w:rsidR="00B35386" w:rsidRPr="00B15F1D" w:rsidRDefault="00B35386" w:rsidP="00B35386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 niepotrzebne skreślić</w:t>
      </w:r>
    </w:p>
    <w:p w:rsidR="00B35386" w:rsidRPr="00C3387A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** na podstawie delegacji ustawowej określonej w art. 22a ust.2 do wykazu należy dołączyć w szczególności pisemne zobowiązanie innych podmiotów do oddania Wykonawcy do d</w:t>
      </w:r>
      <w:r>
        <w:rPr>
          <w:rFonts w:cs="Times New Roman"/>
          <w:sz w:val="20"/>
          <w:szCs w:val="20"/>
        </w:rPr>
        <w:t>yspozycji niezbędnych zasobów w </w:t>
      </w:r>
      <w:r w:rsidRPr="00B15F1D">
        <w:rPr>
          <w:rFonts w:cs="Times New Roman"/>
          <w:sz w:val="20"/>
          <w:szCs w:val="20"/>
        </w:rPr>
        <w:t>zakresie wiedzy i doświadczenia na okres korzystania z nich przy wykonywaniu zamówienia (w formie oryginału).</w:t>
      </w:r>
    </w:p>
    <w:p w:rsidR="006F59A2" w:rsidRPr="00B35386" w:rsidRDefault="006F59A2" w:rsidP="00B35386">
      <w:pPr>
        <w:rPr>
          <w:szCs w:val="24"/>
        </w:rPr>
      </w:pPr>
    </w:p>
    <w:sectPr w:rsidR="006F59A2" w:rsidRPr="00B35386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621" w:rsidRDefault="00F71621" w:rsidP="004A7A45">
      <w:r>
        <w:separator/>
      </w:r>
    </w:p>
  </w:endnote>
  <w:endnote w:type="continuationSeparator" w:id="0">
    <w:p w:rsidR="00F71621" w:rsidRDefault="00F7162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54636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RIR</w:t>
    </w:r>
    <w:r w:rsidR="00A56E69">
      <w:rPr>
        <w:rFonts w:ascii="Garamond" w:hAnsi="Garamond"/>
        <w:spacing w:val="20"/>
        <w:sz w:val="16"/>
        <w:szCs w:val="16"/>
      </w:rPr>
      <w:t>.271.</w:t>
    </w:r>
    <w:r>
      <w:rPr>
        <w:rFonts w:ascii="Garamond" w:hAnsi="Garamond"/>
        <w:spacing w:val="20"/>
        <w:sz w:val="16"/>
        <w:szCs w:val="16"/>
      </w:rPr>
      <w:t>21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5F5805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5F5805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621" w:rsidRDefault="00F71621" w:rsidP="004A7A45">
      <w:r>
        <w:separator/>
      </w:r>
    </w:p>
  </w:footnote>
  <w:footnote w:type="continuationSeparator" w:id="0">
    <w:p w:rsidR="00F71621" w:rsidRDefault="00F7162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5F580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6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563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17D9"/>
    <w:rsid w:val="000731A1"/>
    <w:rsid w:val="000B2D95"/>
    <w:rsid w:val="000B48E4"/>
    <w:rsid w:val="000E4128"/>
    <w:rsid w:val="001321BE"/>
    <w:rsid w:val="00174883"/>
    <w:rsid w:val="00190F50"/>
    <w:rsid w:val="001A6BD6"/>
    <w:rsid w:val="001C35CE"/>
    <w:rsid w:val="001D524E"/>
    <w:rsid w:val="001F504B"/>
    <w:rsid w:val="00213BA0"/>
    <w:rsid w:val="00263333"/>
    <w:rsid w:val="00266292"/>
    <w:rsid w:val="00293143"/>
    <w:rsid w:val="002A09EE"/>
    <w:rsid w:val="002A6D7C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60247"/>
    <w:rsid w:val="00567AC8"/>
    <w:rsid w:val="005C6B2B"/>
    <w:rsid w:val="005D6F13"/>
    <w:rsid w:val="005F5805"/>
    <w:rsid w:val="00654636"/>
    <w:rsid w:val="00682D45"/>
    <w:rsid w:val="00683821"/>
    <w:rsid w:val="00695328"/>
    <w:rsid w:val="006A442C"/>
    <w:rsid w:val="006D54F2"/>
    <w:rsid w:val="006D770A"/>
    <w:rsid w:val="006F59A2"/>
    <w:rsid w:val="00706AA5"/>
    <w:rsid w:val="00736874"/>
    <w:rsid w:val="0074401D"/>
    <w:rsid w:val="00766ED9"/>
    <w:rsid w:val="0077214C"/>
    <w:rsid w:val="007762E2"/>
    <w:rsid w:val="00791BBF"/>
    <w:rsid w:val="00794FA8"/>
    <w:rsid w:val="007A4F29"/>
    <w:rsid w:val="007E33EB"/>
    <w:rsid w:val="00802FFC"/>
    <w:rsid w:val="00836333"/>
    <w:rsid w:val="0085267B"/>
    <w:rsid w:val="00880120"/>
    <w:rsid w:val="00886DE7"/>
    <w:rsid w:val="00894336"/>
    <w:rsid w:val="008A01C3"/>
    <w:rsid w:val="008A044B"/>
    <w:rsid w:val="008A7D18"/>
    <w:rsid w:val="008B6D51"/>
    <w:rsid w:val="00914420"/>
    <w:rsid w:val="00962EFF"/>
    <w:rsid w:val="00994610"/>
    <w:rsid w:val="009D2BF6"/>
    <w:rsid w:val="009E581D"/>
    <w:rsid w:val="00A07841"/>
    <w:rsid w:val="00A20883"/>
    <w:rsid w:val="00A34763"/>
    <w:rsid w:val="00A56228"/>
    <w:rsid w:val="00A56E69"/>
    <w:rsid w:val="00A86635"/>
    <w:rsid w:val="00AA2BAD"/>
    <w:rsid w:val="00AC0C8F"/>
    <w:rsid w:val="00AC58F9"/>
    <w:rsid w:val="00B35386"/>
    <w:rsid w:val="00B81C77"/>
    <w:rsid w:val="00B9112F"/>
    <w:rsid w:val="00B91552"/>
    <w:rsid w:val="00BE741F"/>
    <w:rsid w:val="00C07F34"/>
    <w:rsid w:val="00C1157B"/>
    <w:rsid w:val="00C36B30"/>
    <w:rsid w:val="00C7503F"/>
    <w:rsid w:val="00CD3407"/>
    <w:rsid w:val="00D34769"/>
    <w:rsid w:val="00D429F0"/>
    <w:rsid w:val="00D750D8"/>
    <w:rsid w:val="00D868E0"/>
    <w:rsid w:val="00DC6750"/>
    <w:rsid w:val="00DD7145"/>
    <w:rsid w:val="00DE4C96"/>
    <w:rsid w:val="00DF445E"/>
    <w:rsid w:val="00E16D65"/>
    <w:rsid w:val="00E24CEF"/>
    <w:rsid w:val="00E27F5A"/>
    <w:rsid w:val="00E330B0"/>
    <w:rsid w:val="00E60E85"/>
    <w:rsid w:val="00E6611D"/>
    <w:rsid w:val="00E82AA6"/>
    <w:rsid w:val="00E86BD2"/>
    <w:rsid w:val="00EC7B7C"/>
    <w:rsid w:val="00EF0B98"/>
    <w:rsid w:val="00F414FD"/>
    <w:rsid w:val="00F43181"/>
    <w:rsid w:val="00F7162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2020-03-19T13:09:00Z</cp:lastPrinted>
  <dcterms:created xsi:type="dcterms:W3CDTF">2020-03-19T13:10:00Z</dcterms:created>
  <dcterms:modified xsi:type="dcterms:W3CDTF">2020-03-19T13:10:00Z</dcterms:modified>
</cp:coreProperties>
</file>