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06F" w:rsidRPr="00B15F1D" w:rsidRDefault="0058706F" w:rsidP="0058706F">
      <w:pPr>
        <w:jc w:val="right"/>
        <w:rPr>
          <w:lang w:eastAsia="en-US"/>
        </w:rPr>
      </w:pPr>
      <w:r w:rsidRPr="00B15F1D">
        <w:rPr>
          <w:lang w:eastAsia="en-US"/>
        </w:rPr>
        <w:t xml:space="preserve">Załącznik nr </w:t>
      </w:r>
      <w:r w:rsidR="002E7E8F">
        <w:rPr>
          <w:lang w:eastAsia="en-US"/>
        </w:rPr>
        <w:t>3</w:t>
      </w:r>
      <w:r w:rsidRPr="00B15F1D">
        <w:rPr>
          <w:lang w:eastAsia="en-US"/>
        </w:rPr>
        <w:t xml:space="preserve"> do SIWZ</w:t>
      </w:r>
    </w:p>
    <w:p w:rsidR="0058706F" w:rsidRPr="00B15F1D" w:rsidRDefault="0058706F" w:rsidP="0058706F">
      <w:pPr>
        <w:widowControl w:val="0"/>
        <w:suppressAutoHyphens/>
        <w:ind w:right="-28"/>
        <w:jc w:val="right"/>
        <w:rPr>
          <w:i/>
          <w:iCs/>
          <w:lang w:eastAsia="en-US"/>
        </w:rPr>
      </w:pPr>
    </w:p>
    <w:p w:rsidR="0058706F" w:rsidRPr="00B15F1D" w:rsidRDefault="0058706F" w:rsidP="0058706F">
      <w:pPr>
        <w:spacing w:after="120"/>
        <w:ind w:left="5245" w:firstLine="709"/>
        <w:rPr>
          <w:b/>
        </w:rPr>
      </w:pPr>
      <w:r w:rsidRPr="00B15F1D">
        <w:rPr>
          <w:b/>
        </w:rPr>
        <w:t>Zamawiający:</w:t>
      </w:r>
    </w:p>
    <w:p w:rsidR="0058706F" w:rsidRPr="00B15F1D" w:rsidRDefault="0058706F" w:rsidP="0058706F">
      <w:pPr>
        <w:ind w:left="5954"/>
      </w:pPr>
      <w:r w:rsidRPr="00B15F1D">
        <w:t>Gmina Gruta</w:t>
      </w:r>
    </w:p>
    <w:p w:rsidR="0058706F" w:rsidRPr="00B15F1D" w:rsidRDefault="0058706F" w:rsidP="0058706F">
      <w:pPr>
        <w:ind w:left="5954"/>
      </w:pPr>
      <w:r w:rsidRPr="00B15F1D">
        <w:t>Gruta 244</w:t>
      </w:r>
    </w:p>
    <w:p w:rsidR="0058706F" w:rsidRPr="00331440" w:rsidRDefault="0058706F" w:rsidP="0058706F">
      <w:pPr>
        <w:ind w:left="5954"/>
        <w:rPr>
          <w:i/>
        </w:rPr>
      </w:pPr>
      <w:r w:rsidRPr="00B15F1D">
        <w:t xml:space="preserve">86-330 </w:t>
      </w:r>
      <w:r>
        <w:t>Mełno</w:t>
      </w:r>
    </w:p>
    <w:p w:rsidR="0058706F" w:rsidRPr="00B15F1D" w:rsidRDefault="0058706F" w:rsidP="0058706F">
      <w:pPr>
        <w:spacing w:line="480" w:lineRule="auto"/>
        <w:rPr>
          <w:b/>
        </w:rPr>
      </w:pPr>
      <w:r w:rsidRPr="00B15F1D">
        <w:rPr>
          <w:b/>
        </w:rPr>
        <w:t>Wykonawca:</w:t>
      </w:r>
    </w:p>
    <w:p w:rsidR="0058706F" w:rsidRDefault="0058706F" w:rsidP="0058706F">
      <w:pPr>
        <w:ind w:right="5954"/>
      </w:pPr>
      <w:r>
        <w:t>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</w:t>
      </w:r>
      <w:r>
        <w:t>…..</w:t>
      </w:r>
      <w:r w:rsidRPr="00B15F1D">
        <w:t>……………</w:t>
      </w:r>
      <w:r>
        <w:t>…………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(pełna nazwa/firma, adres,  NIP</w:t>
      </w:r>
      <w:r>
        <w:rPr>
          <w:i/>
          <w:sz w:val="18"/>
          <w:szCs w:val="18"/>
        </w:rPr>
        <w:t xml:space="preserve"> </w:t>
      </w:r>
      <w:r w:rsidRPr="00066637">
        <w:rPr>
          <w:i/>
          <w:sz w:val="18"/>
          <w:szCs w:val="18"/>
        </w:rPr>
        <w:t>i nr KRS)</w:t>
      </w:r>
    </w:p>
    <w:p w:rsidR="0058706F" w:rsidRPr="00B15F1D" w:rsidRDefault="0058706F" w:rsidP="0058706F">
      <w:pPr>
        <w:ind w:right="5953"/>
        <w:rPr>
          <w:i/>
        </w:rPr>
      </w:pPr>
    </w:p>
    <w:p w:rsidR="0058706F" w:rsidRPr="00B15F1D" w:rsidRDefault="0058706F" w:rsidP="0058706F">
      <w:pPr>
        <w:spacing w:line="480" w:lineRule="auto"/>
        <w:rPr>
          <w:u w:val="single"/>
        </w:rPr>
      </w:pPr>
      <w:r w:rsidRPr="00B15F1D">
        <w:rPr>
          <w:u w:val="single"/>
        </w:rPr>
        <w:t>reprezentowany przez:</w:t>
      </w:r>
    </w:p>
    <w:p w:rsidR="0058706F" w:rsidRDefault="0058706F" w:rsidP="0058706F">
      <w:pPr>
        <w:ind w:right="5954"/>
      </w:pPr>
      <w:r>
        <w:t>………………………………………</w:t>
      </w:r>
    </w:p>
    <w:p w:rsidR="0058706F" w:rsidRDefault="0058706F" w:rsidP="0058706F">
      <w:pPr>
        <w:ind w:right="5954"/>
      </w:pPr>
    </w:p>
    <w:p w:rsidR="0058706F" w:rsidRPr="00B15F1D" w:rsidRDefault="0058706F" w:rsidP="0058706F">
      <w:pPr>
        <w:ind w:right="5954"/>
      </w:pPr>
      <w:r w:rsidRPr="00B15F1D">
        <w:t>………………</w:t>
      </w:r>
      <w:r>
        <w:t>…..</w:t>
      </w:r>
      <w:r w:rsidRPr="00B15F1D">
        <w:t>………</w:t>
      </w:r>
      <w:r>
        <w:t>………….</w:t>
      </w:r>
    </w:p>
    <w:p w:rsidR="0058706F" w:rsidRPr="00066637" w:rsidRDefault="0058706F" w:rsidP="0058706F">
      <w:pPr>
        <w:ind w:right="5953"/>
        <w:rPr>
          <w:i/>
          <w:sz w:val="18"/>
          <w:szCs w:val="18"/>
        </w:rPr>
      </w:pPr>
      <w:r w:rsidRPr="00066637">
        <w:rPr>
          <w:i/>
          <w:sz w:val="18"/>
          <w:szCs w:val="18"/>
        </w:rPr>
        <w:t>(imię, nazwisko, stanowisko/podstawa do  reprezentacji)</w:t>
      </w:r>
    </w:p>
    <w:p w:rsidR="0058706F" w:rsidRPr="00B15F1D" w:rsidRDefault="0058706F" w:rsidP="0058706F"/>
    <w:p w:rsidR="0058706F" w:rsidRPr="00B15F1D" w:rsidRDefault="00095742" w:rsidP="0058706F">
      <w:r>
        <w:t>Znak sprawy: RIR</w:t>
      </w:r>
      <w:r w:rsidR="0058706F">
        <w:t>.271.</w:t>
      </w:r>
      <w:r w:rsidR="00F527CB">
        <w:t>23</w:t>
      </w:r>
      <w:r w:rsidR="0058706F">
        <w:t>.20</w:t>
      </w:r>
      <w:r w:rsidR="00631E27">
        <w:t>20</w:t>
      </w:r>
      <w:r w:rsidR="0058706F">
        <w:t>.CC</w:t>
      </w:r>
    </w:p>
    <w:p w:rsidR="0058706F" w:rsidRPr="00B15F1D" w:rsidRDefault="0058706F" w:rsidP="0058706F">
      <w:pPr>
        <w:spacing w:after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 xml:space="preserve">Oświadczenie wykonawcy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składane na podstawie art. 25a ust. 1 ustawy z dnia 29 stycznia 2004 r. </w:t>
      </w:r>
    </w:p>
    <w:p w:rsidR="0058706F" w:rsidRPr="00B15F1D" w:rsidRDefault="0058706F" w:rsidP="0058706F">
      <w:pPr>
        <w:spacing w:line="360" w:lineRule="auto"/>
        <w:jc w:val="center"/>
        <w:rPr>
          <w:b/>
        </w:rPr>
      </w:pPr>
      <w:r w:rsidRPr="00B15F1D">
        <w:rPr>
          <w:b/>
        </w:rPr>
        <w:t xml:space="preserve"> Prawo zamówień publicznych (dalej jako: ustawa </w:t>
      </w:r>
      <w:proofErr w:type="spellStart"/>
      <w:r w:rsidRPr="00B15F1D">
        <w:rPr>
          <w:b/>
        </w:rPr>
        <w:t>Pzp</w:t>
      </w:r>
      <w:proofErr w:type="spellEnd"/>
      <w:r w:rsidRPr="00B15F1D">
        <w:rPr>
          <w:b/>
        </w:rPr>
        <w:t xml:space="preserve">), </w:t>
      </w:r>
    </w:p>
    <w:p w:rsidR="0058706F" w:rsidRPr="0003405E" w:rsidRDefault="0058706F" w:rsidP="0058706F">
      <w:pPr>
        <w:spacing w:before="120" w:line="360" w:lineRule="auto"/>
        <w:jc w:val="center"/>
        <w:rPr>
          <w:b/>
          <w:u w:val="single"/>
        </w:rPr>
      </w:pPr>
      <w:r w:rsidRPr="00B15F1D">
        <w:rPr>
          <w:b/>
          <w:u w:val="single"/>
        </w:rPr>
        <w:t>DOTYCZĄCE SPEŁNIANIA W</w:t>
      </w:r>
      <w:r>
        <w:rPr>
          <w:b/>
          <w:u w:val="single"/>
        </w:rPr>
        <w:t xml:space="preserve">ARUNKÓW UDZIAŁU W POSTĘPOWANIU </w:t>
      </w:r>
    </w:p>
    <w:p w:rsidR="0058706F" w:rsidRDefault="0058706F" w:rsidP="0058706F">
      <w:pPr>
        <w:tabs>
          <w:tab w:val="left" w:pos="6521"/>
        </w:tabs>
        <w:ind w:firstLine="284"/>
      </w:pPr>
      <w:r w:rsidRPr="00B15F1D">
        <w:t>Na potrzeby postępowania o udzielenie zamówienia publicznego</w:t>
      </w:r>
      <w:r>
        <w:t xml:space="preserve"> pn.:</w:t>
      </w:r>
    </w:p>
    <w:p w:rsidR="00F527CB" w:rsidRDefault="00F527CB" w:rsidP="00F527CB">
      <w:pPr>
        <w:rPr>
          <w:b/>
          <w:sz w:val="22"/>
          <w:szCs w:val="18"/>
        </w:rPr>
      </w:pPr>
      <w:r w:rsidRPr="00401906">
        <w:rPr>
          <w:b/>
          <w:sz w:val="22"/>
          <w:szCs w:val="18"/>
        </w:rPr>
        <w:t xml:space="preserve">„Przygotowanie dokumentacji projektowej dotyczącej budowy sieci </w:t>
      </w:r>
      <w:r>
        <w:rPr>
          <w:b/>
          <w:sz w:val="22"/>
          <w:szCs w:val="18"/>
        </w:rPr>
        <w:t>wodociągowych:</w:t>
      </w:r>
    </w:p>
    <w:p w:rsidR="00F527CB" w:rsidRPr="00067F4A" w:rsidRDefault="00F527CB" w:rsidP="00F527CB">
      <w:pPr>
        <w:rPr>
          <w:b/>
          <w:sz w:val="22"/>
          <w:szCs w:val="18"/>
        </w:rPr>
      </w:pPr>
      <w:r w:rsidRPr="00401906">
        <w:rPr>
          <w:b/>
          <w:sz w:val="22"/>
          <w:szCs w:val="18"/>
        </w:rPr>
        <w:t xml:space="preserve">Mełno-Gruta </w:t>
      </w:r>
      <w:r>
        <w:rPr>
          <w:b/>
          <w:sz w:val="22"/>
          <w:szCs w:val="18"/>
        </w:rPr>
        <w:t>i Meł</w:t>
      </w:r>
      <w:r w:rsidRPr="00401906">
        <w:rPr>
          <w:b/>
          <w:sz w:val="22"/>
          <w:szCs w:val="18"/>
        </w:rPr>
        <w:t>no-Boguszewo”</w:t>
      </w:r>
    </w:p>
    <w:p w:rsidR="0058706F" w:rsidRPr="00B15F1D" w:rsidRDefault="0058706F" w:rsidP="0058706F">
      <w:pPr>
        <w:tabs>
          <w:tab w:val="left" w:pos="6521"/>
        </w:tabs>
        <w:ind w:firstLine="284"/>
      </w:pPr>
      <w:r w:rsidRPr="00B15F1D">
        <w:t>prowadzonego przez Gminę Gruta</w:t>
      </w:r>
      <w:r w:rsidRPr="00B15F1D">
        <w:rPr>
          <w:i/>
        </w:rPr>
        <w:t xml:space="preserve">, </w:t>
      </w:r>
      <w:r w:rsidRPr="00B15F1D">
        <w:t>oświadczam, co następuje:</w:t>
      </w:r>
    </w:p>
    <w:p w:rsidR="0058706F" w:rsidRPr="00B15F1D" w:rsidRDefault="0058706F" w:rsidP="0058706F">
      <w:pPr>
        <w:spacing w:line="360" w:lineRule="auto"/>
        <w:ind w:firstLine="709"/>
        <w:jc w:val="both"/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INFORMACJA DOTYCZĄCA WYKONAWCY: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spełniam warunki udziału w postępowaniu określone przez Zamawiającego w Rozdziałach </w:t>
      </w:r>
      <w:r>
        <w:t>6, 7</w:t>
      </w:r>
      <w:r w:rsidRPr="00B15F1D">
        <w:t xml:space="preserve">, </w:t>
      </w:r>
      <w:r>
        <w:t>i 8</w:t>
      </w:r>
      <w:r w:rsidRPr="00B15F1D">
        <w:t xml:space="preserve"> specyfikacji istotnych warunków zamówienia.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>………………….</w:t>
      </w:r>
      <w:r w:rsidRPr="00B15F1D">
        <w:t>…………………………………………</w:t>
      </w:r>
    </w:p>
    <w:p w:rsidR="0058706F" w:rsidRPr="00066637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Default="0058706F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</w:pPr>
      <w:r w:rsidRPr="00B15F1D">
        <w:rPr>
          <w:b/>
        </w:rPr>
        <w:t>INFORMACJA W ZWIĄZKU Z POLEGANIEM NA ZASOBACH INNYCH PODMIOTÓW</w:t>
      </w:r>
      <w:r w:rsidRPr="00B15F1D">
        <w:t xml:space="preserve">: </w:t>
      </w:r>
    </w:p>
    <w:p w:rsidR="0058706F" w:rsidRPr="00B15F1D" w:rsidRDefault="0058706F" w:rsidP="0058706F">
      <w:pPr>
        <w:spacing w:line="360" w:lineRule="auto"/>
      </w:pPr>
      <w:r w:rsidRPr="00B15F1D">
        <w:t xml:space="preserve">Oświadczam, że w celu wykazania spełniania warunków udziału w postępowaniu, określonych przez Zamawiającego w Rozdziałach </w:t>
      </w:r>
      <w:r>
        <w:t>6 i 8</w:t>
      </w:r>
      <w:r w:rsidRPr="00B15F1D">
        <w:t xml:space="preserve"> specyfikacji</w:t>
      </w:r>
      <w:r>
        <w:t xml:space="preserve"> </w:t>
      </w:r>
      <w:r w:rsidRPr="00B15F1D">
        <w:t xml:space="preserve"> istotnych warunków zamówienia, polegam na zasobach następującego/</w:t>
      </w:r>
      <w:proofErr w:type="spellStart"/>
      <w:r w:rsidRPr="00B15F1D">
        <w:t>ych</w:t>
      </w:r>
      <w:proofErr w:type="spellEnd"/>
      <w:r w:rsidRPr="00B15F1D">
        <w:t xml:space="preserve"> podmiotu/ów: ……………………………………………………………………….</w:t>
      </w:r>
    </w:p>
    <w:p w:rsidR="0058706F" w:rsidRDefault="0058706F" w:rsidP="0058706F">
      <w:pPr>
        <w:spacing w:line="360" w:lineRule="auto"/>
      </w:pPr>
      <w:r w:rsidRPr="00B15F1D">
        <w:t>..……………………………………………</w:t>
      </w:r>
      <w:r>
        <w:t>……………………………………….……………………………</w:t>
      </w:r>
      <w:r w:rsidRPr="00B15F1D">
        <w:t>,</w:t>
      </w:r>
    </w:p>
    <w:p w:rsidR="0058706F" w:rsidRDefault="0058706F" w:rsidP="0058706F">
      <w:pPr>
        <w:spacing w:line="360" w:lineRule="auto"/>
      </w:pPr>
      <w:r w:rsidRPr="00B15F1D">
        <w:t xml:space="preserve"> w następującym zakresie: ………………………………………………………………………………………………………………………</w:t>
      </w:r>
    </w:p>
    <w:p w:rsidR="0058706F" w:rsidRPr="005B4541" w:rsidRDefault="0058706F" w:rsidP="0058706F">
      <w:pPr>
        <w:spacing w:line="360" w:lineRule="auto"/>
        <w:rPr>
          <w:i/>
          <w:sz w:val="18"/>
          <w:szCs w:val="18"/>
        </w:rPr>
      </w:pPr>
      <w:r w:rsidRPr="005B4541">
        <w:rPr>
          <w:sz w:val="18"/>
          <w:szCs w:val="18"/>
        </w:rPr>
        <w:t xml:space="preserve">          </w:t>
      </w:r>
      <w:r w:rsidRPr="005B4541">
        <w:rPr>
          <w:i/>
          <w:sz w:val="18"/>
          <w:szCs w:val="18"/>
        </w:rPr>
        <w:t xml:space="preserve">(wskazać numer części zadania,  podmiot i określić odpowiedni zakres dla wskazanego podmiotu).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  <w:t>…</w:t>
      </w:r>
      <w:r>
        <w:t>……………….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ind w:left="5664" w:firstLine="708"/>
        <w:jc w:val="both"/>
        <w:rPr>
          <w:i/>
        </w:rPr>
      </w:pPr>
    </w:p>
    <w:p w:rsidR="0058706F" w:rsidRPr="00B15F1D" w:rsidRDefault="0058706F" w:rsidP="0058706F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B15F1D">
        <w:rPr>
          <w:b/>
        </w:rPr>
        <w:t>OŚWIADCZENIE DOTYCZĄCE PODANYCH INFORMACJI: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Oświadczam, że wszystkie informacje podane w powyższych oświadczeniach są aktualne </w:t>
      </w:r>
      <w:r w:rsidRPr="00B15F1D">
        <w:br/>
        <w:t>i zgodne z prawdą oraz zostały przedstawione z pełną świadomością konsekwencji wprowadzenia zamawiającego w błąd przy przedstawianiu informacji.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spacing w:line="360" w:lineRule="auto"/>
        <w:jc w:val="both"/>
      </w:pPr>
      <w:r w:rsidRPr="00B15F1D">
        <w:t xml:space="preserve">…………….……. </w:t>
      </w:r>
      <w:r w:rsidRPr="00B15F1D">
        <w:rPr>
          <w:i/>
        </w:rPr>
        <w:t xml:space="preserve">(miejscowość), </w:t>
      </w:r>
      <w:r w:rsidRPr="00B15F1D">
        <w:t xml:space="preserve">dnia ………….……. r. </w:t>
      </w:r>
    </w:p>
    <w:p w:rsidR="0058706F" w:rsidRPr="00B15F1D" w:rsidRDefault="0058706F" w:rsidP="0058706F">
      <w:pPr>
        <w:spacing w:line="360" w:lineRule="auto"/>
        <w:jc w:val="both"/>
      </w:pPr>
    </w:p>
    <w:p w:rsidR="0058706F" w:rsidRPr="00B15F1D" w:rsidRDefault="0058706F" w:rsidP="0058706F">
      <w:pPr>
        <w:jc w:val="right"/>
      </w:pP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 w:rsidRPr="00B15F1D">
        <w:tab/>
      </w:r>
      <w:r>
        <w:tab/>
      </w:r>
      <w:r>
        <w:tab/>
      </w:r>
      <w:r>
        <w:tab/>
      </w:r>
      <w:r>
        <w:tab/>
      </w:r>
      <w:r>
        <w:tab/>
      </w:r>
      <w:r w:rsidRPr="00B15F1D">
        <w:t>…</w:t>
      </w:r>
      <w:r>
        <w:t>………………..</w:t>
      </w:r>
      <w:r w:rsidRPr="00B15F1D">
        <w:t>………………………………………</w:t>
      </w:r>
    </w:p>
    <w:p w:rsidR="0058706F" w:rsidRDefault="0058706F" w:rsidP="0058706F">
      <w:pPr>
        <w:ind w:left="5400" w:right="70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(Pieczątka, podpis Wykonawcy lub osoby uprawnionej do jego reprezentowania)</w:t>
      </w:r>
    </w:p>
    <w:p w:rsidR="0058706F" w:rsidRPr="00C40760" w:rsidRDefault="0058706F" w:rsidP="0058706F">
      <w:pPr>
        <w:ind w:left="5400" w:right="70"/>
        <w:jc w:val="center"/>
        <w:rPr>
          <w:i/>
          <w:iCs/>
          <w:sz w:val="16"/>
          <w:szCs w:val="16"/>
        </w:rPr>
      </w:pPr>
    </w:p>
    <w:p w:rsidR="0058706F" w:rsidRPr="00B15F1D" w:rsidRDefault="0058706F" w:rsidP="0058706F">
      <w:pPr>
        <w:ind w:left="5664" w:firstLine="709"/>
        <w:jc w:val="both"/>
        <w:rPr>
          <w:i/>
        </w:rPr>
      </w:pPr>
    </w:p>
    <w:p w:rsidR="0058706F" w:rsidRPr="008E7C2F" w:rsidRDefault="0058706F" w:rsidP="0058706F">
      <w:pPr>
        <w:rPr>
          <w:lang w:eastAsia="en-US"/>
        </w:rPr>
      </w:pPr>
    </w:p>
    <w:p w:rsidR="00E86BD2" w:rsidRPr="0058706F" w:rsidRDefault="00E86BD2" w:rsidP="0058706F">
      <w:pPr>
        <w:rPr>
          <w:szCs w:val="24"/>
        </w:rPr>
      </w:pPr>
    </w:p>
    <w:sectPr w:rsidR="00E86BD2" w:rsidRPr="0058706F" w:rsidSect="0047069F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A36" w:rsidRDefault="00E92A36" w:rsidP="004A7A45">
      <w:r>
        <w:separator/>
      </w:r>
    </w:p>
  </w:endnote>
  <w:endnote w:type="continuationSeparator" w:id="0">
    <w:p w:rsidR="00E92A36" w:rsidRDefault="00E92A36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0380B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0380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A36" w:rsidRDefault="00E92A36" w:rsidP="004A7A45">
      <w:r>
        <w:separator/>
      </w:r>
    </w:p>
  </w:footnote>
  <w:footnote w:type="continuationSeparator" w:id="0">
    <w:p w:rsidR="00E92A36" w:rsidRDefault="00E92A36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0380B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9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attachedTemplate r:id="rId1"/>
  <w:defaultTabStop w:val="708"/>
  <w:hyphenationZone w:val="425"/>
  <w:characterSpacingControl w:val="doNotCompress"/>
  <w:hdrShapeDefaults>
    <o:shapedefaults v:ext="edit" spidmax="4608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108BD"/>
    <w:rsid w:val="00095742"/>
    <w:rsid w:val="000B2D95"/>
    <w:rsid w:val="000B48E4"/>
    <w:rsid w:val="000E4128"/>
    <w:rsid w:val="001A6BD6"/>
    <w:rsid w:val="001C35CE"/>
    <w:rsid w:val="001D524E"/>
    <w:rsid w:val="001D6691"/>
    <w:rsid w:val="001F0A1D"/>
    <w:rsid w:val="001F504B"/>
    <w:rsid w:val="00213BA0"/>
    <w:rsid w:val="002276D2"/>
    <w:rsid w:val="0023021F"/>
    <w:rsid w:val="00263333"/>
    <w:rsid w:val="00293143"/>
    <w:rsid w:val="002A09EE"/>
    <w:rsid w:val="002D096E"/>
    <w:rsid w:val="002D49A7"/>
    <w:rsid w:val="002E7835"/>
    <w:rsid w:val="002E7E8F"/>
    <w:rsid w:val="00304A0A"/>
    <w:rsid w:val="00356861"/>
    <w:rsid w:val="00371CB1"/>
    <w:rsid w:val="00380FBC"/>
    <w:rsid w:val="003978A8"/>
    <w:rsid w:val="003A2483"/>
    <w:rsid w:val="003C4481"/>
    <w:rsid w:val="003C4FD9"/>
    <w:rsid w:val="00411D40"/>
    <w:rsid w:val="00444D99"/>
    <w:rsid w:val="0047069F"/>
    <w:rsid w:val="0048040B"/>
    <w:rsid w:val="004825B6"/>
    <w:rsid w:val="004A7A45"/>
    <w:rsid w:val="004D7260"/>
    <w:rsid w:val="004F2F82"/>
    <w:rsid w:val="004F527A"/>
    <w:rsid w:val="00530C33"/>
    <w:rsid w:val="0058706F"/>
    <w:rsid w:val="005B7585"/>
    <w:rsid w:val="005D6F13"/>
    <w:rsid w:val="00600F9C"/>
    <w:rsid w:val="00631E27"/>
    <w:rsid w:val="00682D45"/>
    <w:rsid w:val="006A442C"/>
    <w:rsid w:val="006A7E64"/>
    <w:rsid w:val="006D54F2"/>
    <w:rsid w:val="006D7ADB"/>
    <w:rsid w:val="00736874"/>
    <w:rsid w:val="0074401D"/>
    <w:rsid w:val="0077214C"/>
    <w:rsid w:val="007762E2"/>
    <w:rsid w:val="007A09DD"/>
    <w:rsid w:val="007E33EB"/>
    <w:rsid w:val="00802FFC"/>
    <w:rsid w:val="00836333"/>
    <w:rsid w:val="00886DE7"/>
    <w:rsid w:val="008A044B"/>
    <w:rsid w:val="008A7D18"/>
    <w:rsid w:val="008B6D51"/>
    <w:rsid w:val="0090380B"/>
    <w:rsid w:val="00962EFF"/>
    <w:rsid w:val="00971F09"/>
    <w:rsid w:val="00994610"/>
    <w:rsid w:val="009D2BF6"/>
    <w:rsid w:val="009E581D"/>
    <w:rsid w:val="00A20883"/>
    <w:rsid w:val="00A34763"/>
    <w:rsid w:val="00A56228"/>
    <w:rsid w:val="00A86635"/>
    <w:rsid w:val="00AA2BAD"/>
    <w:rsid w:val="00AC58F9"/>
    <w:rsid w:val="00B545CA"/>
    <w:rsid w:val="00B81C77"/>
    <w:rsid w:val="00B91552"/>
    <w:rsid w:val="00BE741F"/>
    <w:rsid w:val="00C07F34"/>
    <w:rsid w:val="00C25749"/>
    <w:rsid w:val="00C36B30"/>
    <w:rsid w:val="00C7503F"/>
    <w:rsid w:val="00CD3407"/>
    <w:rsid w:val="00D34769"/>
    <w:rsid w:val="00D429F0"/>
    <w:rsid w:val="00D750D8"/>
    <w:rsid w:val="00D868E0"/>
    <w:rsid w:val="00DD7145"/>
    <w:rsid w:val="00DE4C96"/>
    <w:rsid w:val="00DF445E"/>
    <w:rsid w:val="00E16D65"/>
    <w:rsid w:val="00E24CEF"/>
    <w:rsid w:val="00E27F5A"/>
    <w:rsid w:val="00E31942"/>
    <w:rsid w:val="00E330B0"/>
    <w:rsid w:val="00E6611D"/>
    <w:rsid w:val="00E82AA6"/>
    <w:rsid w:val="00E86BD2"/>
    <w:rsid w:val="00E92A36"/>
    <w:rsid w:val="00EA1054"/>
    <w:rsid w:val="00EC7B7C"/>
    <w:rsid w:val="00EF0B98"/>
    <w:rsid w:val="00F1420B"/>
    <w:rsid w:val="00F414FD"/>
    <w:rsid w:val="00F43181"/>
    <w:rsid w:val="00F527CB"/>
    <w:rsid w:val="00FC0432"/>
    <w:rsid w:val="00FD004C"/>
    <w:rsid w:val="00FD4E2A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2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2019-09-16T07:08:00Z</cp:lastPrinted>
  <dcterms:created xsi:type="dcterms:W3CDTF">2020-03-24T10:31:00Z</dcterms:created>
  <dcterms:modified xsi:type="dcterms:W3CDTF">2020-03-24T10:31:00Z</dcterms:modified>
</cp:coreProperties>
</file>