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03" w:rsidRPr="00A44CBB" w:rsidRDefault="00BD2003" w:rsidP="00BD2003">
      <w:pPr>
        <w:jc w:val="right"/>
        <w:rPr>
          <w:sz w:val="22"/>
        </w:rPr>
      </w:pPr>
      <w:r w:rsidRPr="00A44CBB">
        <w:rPr>
          <w:sz w:val="22"/>
        </w:rPr>
        <w:t xml:space="preserve">Załącznik nr </w:t>
      </w:r>
      <w:r w:rsidR="00C207AE">
        <w:rPr>
          <w:sz w:val="22"/>
        </w:rPr>
        <w:t>2</w:t>
      </w:r>
      <w:r w:rsidRPr="00A44CBB">
        <w:rPr>
          <w:sz w:val="22"/>
        </w:rPr>
        <w:t xml:space="preserve"> </w:t>
      </w:r>
    </w:p>
    <w:p w:rsidR="00BD2003" w:rsidRPr="00A44CBB" w:rsidRDefault="00211169" w:rsidP="00BD2003">
      <w:pPr>
        <w:jc w:val="right"/>
        <w:rPr>
          <w:sz w:val="22"/>
        </w:rPr>
      </w:pPr>
      <w:r>
        <w:rPr>
          <w:sz w:val="22"/>
        </w:rPr>
        <w:t>RIR.271.</w:t>
      </w:r>
      <w:r w:rsidR="00A647AD">
        <w:rPr>
          <w:sz w:val="22"/>
        </w:rPr>
        <w:t>55</w:t>
      </w:r>
      <w:r w:rsidR="00BD2003" w:rsidRPr="00A44CBB">
        <w:rPr>
          <w:sz w:val="22"/>
        </w:rPr>
        <w:t>.2020.CC</w:t>
      </w:r>
    </w:p>
    <w:p w:rsidR="00BD2003" w:rsidRPr="00A44CBB" w:rsidRDefault="00BD2003" w:rsidP="00BD2003">
      <w:pPr>
        <w:rPr>
          <w:sz w:val="22"/>
        </w:rPr>
      </w:pPr>
    </w:p>
    <w:p w:rsidR="00BD2003" w:rsidRPr="00A44CBB" w:rsidRDefault="00BD2003" w:rsidP="00BD2003">
      <w:pPr>
        <w:rPr>
          <w:sz w:val="22"/>
        </w:rPr>
      </w:pPr>
    </w:p>
    <w:p w:rsidR="00BD2003" w:rsidRPr="00A44CBB" w:rsidRDefault="00BD2003" w:rsidP="00BD2003">
      <w:pPr>
        <w:rPr>
          <w:sz w:val="22"/>
        </w:rPr>
      </w:pPr>
      <w:r w:rsidRPr="00A44CBB">
        <w:rPr>
          <w:sz w:val="22"/>
        </w:rPr>
        <w:t>....................................................................</w:t>
      </w:r>
    </w:p>
    <w:p w:rsidR="00BD2003" w:rsidRPr="00A44CBB" w:rsidRDefault="00BD2003" w:rsidP="00BD2003">
      <w:pPr>
        <w:rPr>
          <w:i/>
          <w:sz w:val="22"/>
        </w:rPr>
      </w:pPr>
      <w:r w:rsidRPr="00A44CBB">
        <w:rPr>
          <w:i/>
          <w:sz w:val="22"/>
        </w:rPr>
        <w:t xml:space="preserve">                  pieczęć firmowa </w:t>
      </w:r>
      <w:r w:rsidRPr="00A44CBB">
        <w:rPr>
          <w:i/>
          <w:sz w:val="22"/>
        </w:rPr>
        <w:br/>
        <w:t xml:space="preserve">       lub dane teleadresowe Oferenta</w:t>
      </w:r>
      <w:r w:rsidRPr="00A44CBB">
        <w:rPr>
          <w:i/>
          <w:sz w:val="22"/>
        </w:rPr>
        <w:tab/>
      </w:r>
    </w:p>
    <w:p w:rsidR="00BD2003" w:rsidRPr="00A44CBB" w:rsidRDefault="00BD2003" w:rsidP="00BD2003">
      <w:pPr>
        <w:pStyle w:val="Nagwek1"/>
        <w:jc w:val="center"/>
        <w:rPr>
          <w:rFonts w:ascii="Times New Roman" w:hAnsi="Times New Roman" w:cs="Times New Roman"/>
          <w:sz w:val="22"/>
          <w:szCs w:val="20"/>
        </w:rPr>
      </w:pPr>
      <w:r w:rsidRPr="00A44CBB">
        <w:rPr>
          <w:rFonts w:ascii="Times New Roman" w:hAnsi="Times New Roman" w:cs="Times New Roman"/>
          <w:sz w:val="22"/>
          <w:szCs w:val="20"/>
        </w:rPr>
        <w:t>F O R M U L A R Z     O F E R T O W Y</w:t>
      </w:r>
    </w:p>
    <w:p w:rsidR="00BD2003" w:rsidRPr="00A44CBB" w:rsidRDefault="00BD2003" w:rsidP="00BD2003">
      <w:pPr>
        <w:rPr>
          <w:sz w:val="22"/>
        </w:rPr>
      </w:pPr>
    </w:p>
    <w:p w:rsidR="00BD2003" w:rsidRPr="00A44CBB" w:rsidRDefault="00347C60" w:rsidP="00BD2003">
      <w:pPr>
        <w:autoSpaceDE w:val="0"/>
        <w:autoSpaceDN w:val="0"/>
        <w:adjustRightInd w:val="0"/>
        <w:jc w:val="center"/>
        <w:rPr>
          <w:rFonts w:eastAsiaTheme="majorEastAsia"/>
          <w:b/>
          <w:bCs/>
          <w:color w:val="365F91" w:themeColor="accent1" w:themeShade="BF"/>
          <w:sz w:val="22"/>
        </w:rPr>
      </w:pPr>
      <w:r>
        <w:rPr>
          <w:rFonts w:eastAsiaTheme="majorEastAsia"/>
          <w:b/>
          <w:bCs/>
          <w:color w:val="365F91" w:themeColor="accent1" w:themeShade="BF"/>
          <w:sz w:val="22"/>
        </w:rPr>
        <w:t>DOSTAWA</w:t>
      </w:r>
    </w:p>
    <w:p w:rsidR="00BD2003" w:rsidRPr="00A44CBB" w:rsidRDefault="00BD2003" w:rsidP="00BD2003">
      <w:pPr>
        <w:autoSpaceDE w:val="0"/>
        <w:autoSpaceDN w:val="0"/>
        <w:adjustRightInd w:val="0"/>
        <w:jc w:val="center"/>
        <w:rPr>
          <w:sz w:val="22"/>
          <w:vertAlign w:val="superscript"/>
        </w:rPr>
      </w:pPr>
      <w:r w:rsidRPr="00A44CBB">
        <w:rPr>
          <w:sz w:val="22"/>
          <w:vertAlign w:val="superscript"/>
        </w:rPr>
        <w:t>(rodzaj oferowanego zamówienia)</w:t>
      </w:r>
    </w:p>
    <w:p w:rsidR="00BD2003" w:rsidRPr="00A44CBB" w:rsidRDefault="00BD2003" w:rsidP="00BD2003">
      <w:pPr>
        <w:pStyle w:val="Tekstpodstawowy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Ja, niżej podpisany:...................................................................................................................................................</w:t>
      </w:r>
    </w:p>
    <w:p w:rsidR="00BD2003" w:rsidRPr="00A44CBB" w:rsidRDefault="00BD2003" w:rsidP="00BD2003">
      <w:pPr>
        <w:pStyle w:val="Tekstpodstawowy"/>
        <w:rPr>
          <w:rFonts w:ascii="Times New Roman" w:hAnsi="Times New Roman"/>
          <w:sz w:val="22"/>
        </w:rPr>
      </w:pPr>
    </w:p>
    <w:p w:rsidR="00BD2003" w:rsidRPr="00A44CBB" w:rsidRDefault="00BD2003" w:rsidP="00BD2003">
      <w:pPr>
        <w:pStyle w:val="Tekstpodstawowy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 xml:space="preserve">działając w imieniu i na rzecz Oferenta </w:t>
      </w:r>
    </w:p>
    <w:p w:rsidR="00BD2003" w:rsidRPr="00A44CBB" w:rsidRDefault="00BD2003" w:rsidP="00BD2003">
      <w:pPr>
        <w:pStyle w:val="Tekstpodstawowy"/>
        <w:rPr>
          <w:rFonts w:ascii="Times New Roman" w:hAnsi="Times New Roman"/>
          <w:sz w:val="22"/>
        </w:rPr>
      </w:pPr>
    </w:p>
    <w:p w:rsidR="00BD2003" w:rsidRPr="00A44CBB" w:rsidRDefault="00BD2003" w:rsidP="00BD2003">
      <w:pPr>
        <w:pStyle w:val="Tekstpodstawowy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....................................................................................................................................................................</w:t>
      </w:r>
    </w:p>
    <w:p w:rsidR="00BD2003" w:rsidRPr="00A44CBB" w:rsidRDefault="00BD2003" w:rsidP="00BD2003">
      <w:pPr>
        <w:jc w:val="center"/>
        <w:rPr>
          <w:i/>
          <w:sz w:val="22"/>
        </w:rPr>
      </w:pPr>
      <w:r w:rsidRPr="00A44CBB">
        <w:rPr>
          <w:i/>
          <w:sz w:val="22"/>
        </w:rPr>
        <w:t>pełna nazwa i dane teleadresowe Oferenta</w:t>
      </w:r>
    </w:p>
    <w:p w:rsidR="00BD2003" w:rsidRPr="00A44CBB" w:rsidRDefault="00BD2003" w:rsidP="00BD2003">
      <w:pPr>
        <w:pStyle w:val="Tekstpodstawowy"/>
        <w:textAlignment w:val="top"/>
        <w:rPr>
          <w:rFonts w:ascii="Times New Roman" w:hAnsi="Times New Roman"/>
          <w:b/>
          <w:bCs/>
          <w:sz w:val="22"/>
        </w:rPr>
      </w:pPr>
    </w:p>
    <w:p w:rsidR="00BD2003" w:rsidRPr="00A44CBB" w:rsidRDefault="00BD2003" w:rsidP="00BD2003">
      <w:pPr>
        <w:tabs>
          <w:tab w:val="left" w:pos="6521"/>
        </w:tabs>
        <w:ind w:firstLine="284"/>
        <w:jc w:val="both"/>
        <w:rPr>
          <w:b/>
          <w:bCs/>
          <w:i/>
          <w:sz w:val="22"/>
          <w:szCs w:val="22"/>
        </w:rPr>
      </w:pPr>
      <w:r w:rsidRPr="00A44CBB">
        <w:rPr>
          <w:b/>
          <w:bCs/>
          <w:sz w:val="22"/>
        </w:rPr>
        <w:t xml:space="preserve">Składam ofertę na realizację usługi pn.: </w:t>
      </w:r>
    </w:p>
    <w:p w:rsidR="00BD2003" w:rsidRPr="00A44CBB" w:rsidRDefault="00BD2003" w:rsidP="00BD2003">
      <w:pPr>
        <w:tabs>
          <w:tab w:val="left" w:pos="6521"/>
        </w:tabs>
        <w:ind w:firstLine="284"/>
        <w:rPr>
          <w:b/>
          <w:bCs/>
          <w:sz w:val="22"/>
        </w:rPr>
      </w:pPr>
    </w:p>
    <w:p w:rsidR="00A647AD" w:rsidRPr="00DF4923" w:rsidRDefault="00A647AD" w:rsidP="00A647AD">
      <w:pPr>
        <w:pStyle w:val="Tekstpodstawowy"/>
        <w:jc w:val="center"/>
        <w:textAlignment w:val="top"/>
        <w:rPr>
          <w:b/>
          <w:bCs/>
          <w:i/>
          <w:sz w:val="36"/>
        </w:rPr>
      </w:pPr>
      <w:r w:rsidRPr="00DF4923">
        <w:rPr>
          <w:rFonts w:ascii="Times New Roman" w:hAnsi="Times New Roman"/>
          <w:b/>
          <w:i/>
          <w:sz w:val="44"/>
        </w:rPr>
        <w:t>Doposażenie Żłobka</w:t>
      </w:r>
    </w:p>
    <w:p w:rsidR="002E78D6" w:rsidRPr="00A44CBB" w:rsidRDefault="002E78D6" w:rsidP="00BD2003">
      <w:pPr>
        <w:jc w:val="both"/>
        <w:rPr>
          <w:b/>
          <w:sz w:val="22"/>
          <w:lang w:eastAsia="ar-SA"/>
        </w:rPr>
      </w:pPr>
    </w:p>
    <w:p w:rsidR="00BD2003" w:rsidRPr="00A44CBB" w:rsidRDefault="00BD2003" w:rsidP="00BD2003">
      <w:pPr>
        <w:jc w:val="both"/>
        <w:rPr>
          <w:sz w:val="22"/>
          <w:lang w:eastAsia="ar-SA"/>
        </w:rPr>
      </w:pPr>
      <w:r w:rsidRPr="00A44CBB">
        <w:rPr>
          <w:b/>
          <w:sz w:val="22"/>
          <w:lang w:eastAsia="ar-SA"/>
        </w:rPr>
        <w:t>Oferuję wykonanie zamówienia w zakresie określonym w SIWZ za cenę ryczałtową</w:t>
      </w:r>
      <w:r w:rsidR="00A44CBB">
        <w:rPr>
          <w:b/>
          <w:sz w:val="22"/>
          <w:lang w:eastAsia="ar-SA"/>
        </w:rPr>
        <w:t xml:space="preserve"> zadania</w:t>
      </w:r>
      <w:r w:rsidRPr="00A44CBB">
        <w:rPr>
          <w:b/>
          <w:sz w:val="22"/>
          <w:lang w:eastAsia="ar-SA"/>
        </w:rPr>
        <w:t>:</w:t>
      </w:r>
    </w:p>
    <w:p w:rsidR="002E78D6" w:rsidRPr="00A44CBB" w:rsidRDefault="002E78D6" w:rsidP="002E78D6">
      <w:pPr>
        <w:pStyle w:val="Tekstpodstawowy"/>
        <w:tabs>
          <w:tab w:val="left" w:pos="-1560"/>
        </w:tabs>
        <w:jc w:val="both"/>
        <w:rPr>
          <w:rFonts w:ascii="Times New Roman" w:hAnsi="Times New Roman"/>
          <w:spacing w:val="-4"/>
        </w:rPr>
      </w:pPr>
    </w:p>
    <w:p w:rsidR="00A44CBB" w:rsidRPr="002C11D0" w:rsidRDefault="002C11D0" w:rsidP="002E78D6">
      <w:pPr>
        <w:pStyle w:val="Tekstpodstawowy"/>
        <w:tabs>
          <w:tab w:val="left" w:pos="-1560"/>
        </w:tabs>
        <w:jc w:val="both"/>
        <w:rPr>
          <w:rFonts w:ascii="Times New Roman" w:hAnsi="Times New Roman"/>
          <w:b/>
          <w:spacing w:val="-4"/>
        </w:rPr>
      </w:pPr>
      <w:r w:rsidRPr="002C11D0">
        <w:rPr>
          <w:rFonts w:ascii="Times New Roman" w:hAnsi="Times New Roman"/>
          <w:b/>
          <w:spacing w:val="-4"/>
        </w:rPr>
        <w:t>Część I Dostawa: Meble</w:t>
      </w:r>
    </w:p>
    <w:tbl>
      <w:tblPr>
        <w:tblW w:w="9626" w:type="dxa"/>
        <w:jc w:val="center"/>
        <w:tblInd w:w="-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934"/>
        <w:gridCol w:w="3717"/>
        <w:gridCol w:w="870"/>
        <w:gridCol w:w="1278"/>
        <w:gridCol w:w="1275"/>
        <w:gridCol w:w="1552"/>
      </w:tblGrid>
      <w:tr w:rsidR="00A647AD" w:rsidRPr="00A44CBB" w:rsidTr="00A647AD">
        <w:trPr>
          <w:trHeight w:val="435"/>
          <w:jc w:val="center"/>
        </w:trPr>
        <w:tc>
          <w:tcPr>
            <w:tcW w:w="934" w:type="dxa"/>
            <w:vAlign w:val="center"/>
          </w:tcPr>
          <w:p w:rsidR="00A647AD" w:rsidRPr="00A44CBB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Lp.</w:t>
            </w:r>
          </w:p>
        </w:tc>
        <w:tc>
          <w:tcPr>
            <w:tcW w:w="3717" w:type="dxa"/>
            <w:shd w:val="clear" w:color="auto" w:fill="auto"/>
            <w:vAlign w:val="center"/>
            <w:hideMark/>
          </w:tcPr>
          <w:p w:rsidR="00A647AD" w:rsidRPr="002E78D6" w:rsidRDefault="00A647AD" w:rsidP="00A44CBB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Asortyment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A647AD" w:rsidRPr="002E78D6" w:rsidRDefault="002C11D0" w:rsidP="00A44CB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jednostka miary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A647AD" w:rsidRPr="002E78D6" w:rsidRDefault="00A647AD" w:rsidP="00A44CBB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liczba sztuk</w:t>
            </w:r>
          </w:p>
        </w:tc>
        <w:tc>
          <w:tcPr>
            <w:tcW w:w="1275" w:type="dxa"/>
          </w:tcPr>
          <w:p w:rsidR="00A647AD" w:rsidRPr="00A647AD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 w:rsidRPr="00A647AD">
              <w:rPr>
                <w:color w:val="000000"/>
                <w:sz w:val="16"/>
                <w:szCs w:val="16"/>
              </w:rPr>
              <w:t>cena netto</w:t>
            </w:r>
          </w:p>
          <w:p w:rsidR="00A647AD" w:rsidRPr="00A647AD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jednostkowa wraz z </w:t>
            </w:r>
            <w:r w:rsidRPr="00A647AD">
              <w:rPr>
                <w:color w:val="000000"/>
                <w:sz w:val="16"/>
                <w:szCs w:val="16"/>
              </w:rPr>
              <w:t>montażem</w:t>
            </w:r>
          </w:p>
          <w:p w:rsidR="00A647AD" w:rsidRPr="00A44CBB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 w:rsidRPr="00A647AD"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1552" w:type="dxa"/>
            <w:vAlign w:val="center"/>
          </w:tcPr>
          <w:p w:rsidR="00A647AD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 xml:space="preserve">cena </w:t>
            </w:r>
            <w:r>
              <w:rPr>
                <w:color w:val="000000"/>
                <w:sz w:val="16"/>
                <w:szCs w:val="16"/>
              </w:rPr>
              <w:t>netto</w:t>
            </w:r>
          </w:p>
          <w:p w:rsidR="00A647AD" w:rsidRPr="00A44CBB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zamówienia</w:t>
            </w:r>
          </w:p>
          <w:p w:rsidR="00A647AD" w:rsidRPr="00A44CBB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zł</w:t>
            </w:r>
          </w:p>
        </w:tc>
      </w:tr>
      <w:tr w:rsidR="00A647AD" w:rsidRPr="00A44CBB" w:rsidTr="00A647AD">
        <w:trPr>
          <w:trHeight w:val="117"/>
          <w:jc w:val="center"/>
        </w:trPr>
        <w:tc>
          <w:tcPr>
            <w:tcW w:w="934" w:type="dxa"/>
            <w:vAlign w:val="center"/>
          </w:tcPr>
          <w:p w:rsidR="00A647AD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3717" w:type="dxa"/>
            <w:shd w:val="clear" w:color="auto" w:fill="auto"/>
            <w:vAlign w:val="center"/>
            <w:hideMark/>
          </w:tcPr>
          <w:p w:rsidR="00A647AD" w:rsidRPr="00A44CBB" w:rsidRDefault="00A647AD" w:rsidP="00A44CB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A647AD" w:rsidRPr="002E78D6" w:rsidRDefault="00A647AD" w:rsidP="00A44CB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A647AD" w:rsidRPr="00A44CBB" w:rsidRDefault="00A647AD" w:rsidP="00A44CB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1275" w:type="dxa"/>
          </w:tcPr>
          <w:p w:rsidR="00A647AD" w:rsidRPr="00A647AD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1552" w:type="dxa"/>
            <w:vAlign w:val="center"/>
          </w:tcPr>
          <w:p w:rsidR="00A647AD" w:rsidRPr="00A44CBB" w:rsidRDefault="00A647AD" w:rsidP="00A647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</w:t>
            </w:r>
            <w:r w:rsidR="002C11D0">
              <w:rPr>
                <w:color w:val="000000"/>
                <w:sz w:val="16"/>
                <w:szCs w:val="16"/>
              </w:rPr>
              <w:t>=5.x4.</w:t>
            </w:r>
          </w:p>
        </w:tc>
      </w:tr>
      <w:tr w:rsidR="003A58B1" w:rsidRPr="00A44CBB" w:rsidTr="003A58B1">
        <w:trPr>
          <w:trHeight w:val="258"/>
          <w:jc w:val="center"/>
        </w:trPr>
        <w:tc>
          <w:tcPr>
            <w:tcW w:w="934" w:type="dxa"/>
          </w:tcPr>
          <w:p w:rsidR="003A58B1" w:rsidRPr="000D0DF8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  <w:rPr>
                <w:spacing w:val="-4"/>
              </w:rPr>
            </w:pPr>
            <w:r>
              <w:rPr>
                <w:spacing w:val="-4"/>
              </w:rPr>
              <w:t>1</w:t>
            </w:r>
          </w:p>
        </w:tc>
        <w:tc>
          <w:tcPr>
            <w:tcW w:w="3717" w:type="dxa"/>
            <w:shd w:val="clear" w:color="auto" w:fill="auto"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Drewniane łóżeczko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285"/>
          <w:jc w:val="center"/>
        </w:trPr>
        <w:tc>
          <w:tcPr>
            <w:tcW w:w="934" w:type="dxa"/>
          </w:tcPr>
          <w:p w:rsidR="003A58B1" w:rsidRPr="000D0DF8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 xml:space="preserve">Stolik  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58"/>
          <w:jc w:val="center"/>
        </w:trPr>
        <w:tc>
          <w:tcPr>
            <w:tcW w:w="934" w:type="dxa"/>
          </w:tcPr>
          <w:p w:rsidR="003A58B1" w:rsidRPr="000D0DF8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  <w:rPr>
                <w:spacing w:val="-4"/>
              </w:rPr>
            </w:pPr>
          </w:p>
        </w:tc>
        <w:tc>
          <w:tcPr>
            <w:tcW w:w="3717" w:type="dxa"/>
            <w:shd w:val="clear" w:color="auto" w:fill="auto"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Krzesła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12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58"/>
          <w:jc w:val="center"/>
        </w:trPr>
        <w:tc>
          <w:tcPr>
            <w:tcW w:w="934" w:type="dxa"/>
          </w:tcPr>
          <w:p w:rsidR="003A58B1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Kolorowa szatnia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285"/>
          <w:jc w:val="center"/>
        </w:trPr>
        <w:tc>
          <w:tcPr>
            <w:tcW w:w="934" w:type="dxa"/>
          </w:tcPr>
          <w:p w:rsidR="003A58B1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 xml:space="preserve">Regał wysoki z parą drzwi  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Regał wysoki z drzwiami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Szafka z parą drzwi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Szafka z drzwiami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Szafka rogowa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A647AD">
            <w:pPr>
              <w:pStyle w:val="Akapitzlist"/>
              <w:numPr>
                <w:ilvl w:val="0"/>
                <w:numId w:val="36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Dywan z atestem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2C11D0" w:rsidRPr="00A44CBB" w:rsidTr="002C11D0">
        <w:trPr>
          <w:trHeight w:val="300"/>
          <w:jc w:val="center"/>
        </w:trPr>
        <w:tc>
          <w:tcPr>
            <w:tcW w:w="5521" w:type="dxa"/>
            <w:gridSpan w:val="3"/>
            <w:shd w:val="clear" w:color="auto" w:fill="D9D9D9" w:themeFill="background1" w:themeFillShade="D9"/>
          </w:tcPr>
          <w:p w:rsidR="002C11D0" w:rsidRPr="00A44CBB" w:rsidRDefault="002C11D0" w:rsidP="00A44CBB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razem netto:</w:t>
            </w:r>
          </w:p>
        </w:tc>
        <w:tc>
          <w:tcPr>
            <w:tcW w:w="12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C11D0" w:rsidRPr="00A44CBB" w:rsidRDefault="002C11D0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11D0" w:rsidRPr="00A44CBB" w:rsidRDefault="002C11D0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  <w:shd w:val="clear" w:color="auto" w:fill="D9D9D9" w:themeFill="background1" w:themeFillShade="D9"/>
          </w:tcPr>
          <w:p w:rsidR="002C11D0" w:rsidRPr="00A44CBB" w:rsidRDefault="002C11D0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2C11D0" w:rsidRPr="00A44CBB" w:rsidTr="002C11D0">
        <w:trPr>
          <w:trHeight w:val="300"/>
          <w:jc w:val="center"/>
        </w:trPr>
        <w:tc>
          <w:tcPr>
            <w:tcW w:w="4651" w:type="dxa"/>
            <w:gridSpan w:val="2"/>
            <w:shd w:val="clear" w:color="auto" w:fill="D9D9D9" w:themeFill="background1" w:themeFillShade="D9"/>
          </w:tcPr>
          <w:p w:rsidR="002C11D0" w:rsidRPr="00A44CBB" w:rsidRDefault="002C11D0" w:rsidP="00A44CBB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VAT</w:t>
            </w:r>
          </w:p>
        </w:tc>
        <w:tc>
          <w:tcPr>
            <w:tcW w:w="870" w:type="dxa"/>
            <w:shd w:val="clear" w:color="auto" w:fill="D9D9D9" w:themeFill="background1" w:themeFillShade="D9"/>
            <w:noWrap/>
            <w:vAlign w:val="center"/>
            <w:hideMark/>
          </w:tcPr>
          <w:p w:rsidR="002C11D0" w:rsidRPr="00A44CBB" w:rsidRDefault="002C11D0" w:rsidP="00A44CBB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%............</w:t>
            </w:r>
          </w:p>
        </w:tc>
        <w:tc>
          <w:tcPr>
            <w:tcW w:w="12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C11D0" w:rsidRPr="00A44CBB" w:rsidRDefault="002C11D0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</w:tcPr>
          <w:p w:rsidR="002C11D0" w:rsidRPr="00A44CBB" w:rsidRDefault="002C11D0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  <w:shd w:val="clear" w:color="auto" w:fill="D9D9D9" w:themeFill="background1" w:themeFillShade="D9"/>
          </w:tcPr>
          <w:p w:rsidR="002C11D0" w:rsidRPr="00A44CBB" w:rsidRDefault="002C11D0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2C11D0" w:rsidRPr="00A44CBB" w:rsidTr="002C11D0">
        <w:trPr>
          <w:trHeight w:val="300"/>
          <w:jc w:val="center"/>
        </w:trPr>
        <w:tc>
          <w:tcPr>
            <w:tcW w:w="5521" w:type="dxa"/>
            <w:gridSpan w:val="3"/>
            <w:shd w:val="clear" w:color="auto" w:fill="D9D9D9" w:themeFill="background1" w:themeFillShade="D9"/>
          </w:tcPr>
          <w:p w:rsidR="002C11D0" w:rsidRPr="00A44CBB" w:rsidRDefault="002C11D0" w:rsidP="00A44CBB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razem brutto:</w:t>
            </w:r>
          </w:p>
        </w:tc>
        <w:tc>
          <w:tcPr>
            <w:tcW w:w="12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C11D0" w:rsidRPr="00A44CBB" w:rsidRDefault="002C11D0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11D0" w:rsidRPr="00A44CBB" w:rsidRDefault="002C11D0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  <w:shd w:val="clear" w:color="auto" w:fill="D9D9D9" w:themeFill="background1" w:themeFillShade="D9"/>
          </w:tcPr>
          <w:p w:rsidR="002C11D0" w:rsidRPr="00A44CBB" w:rsidRDefault="002C11D0" w:rsidP="00A44C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A44CBB" w:rsidRPr="00A44CBB" w:rsidRDefault="00A44CBB" w:rsidP="00A44CBB">
      <w:pPr>
        <w:spacing w:line="276" w:lineRule="auto"/>
        <w:jc w:val="both"/>
        <w:rPr>
          <w:sz w:val="22"/>
          <w:lang w:eastAsia="ar-SA"/>
        </w:rPr>
      </w:pPr>
    </w:p>
    <w:p w:rsidR="00A44CBB" w:rsidRPr="00A44CBB" w:rsidRDefault="00A44CBB" w:rsidP="00A44CBB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wartość netto: .................. zł (słownie: ....................................................................……………)</w:t>
      </w:r>
    </w:p>
    <w:p w:rsidR="00A44CBB" w:rsidRPr="00A44CBB" w:rsidRDefault="00A44CBB" w:rsidP="00A44CBB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podatek VAT: …. % w kwocie ................. zł (słownie: ............................................……………)</w:t>
      </w:r>
    </w:p>
    <w:p w:rsidR="00A44CBB" w:rsidRPr="00A44CBB" w:rsidRDefault="00A44CBB" w:rsidP="00A44CBB">
      <w:pPr>
        <w:spacing w:line="276" w:lineRule="auto"/>
        <w:jc w:val="both"/>
        <w:rPr>
          <w:b/>
          <w:sz w:val="22"/>
          <w:lang w:eastAsia="ar-SA"/>
        </w:rPr>
      </w:pPr>
      <w:r w:rsidRPr="00A44CBB">
        <w:rPr>
          <w:b/>
          <w:sz w:val="22"/>
          <w:lang w:eastAsia="ar-SA"/>
        </w:rPr>
        <w:t>brutto: ....….................... zł</w:t>
      </w:r>
    </w:p>
    <w:p w:rsidR="00A44CBB" w:rsidRPr="00A44CBB" w:rsidRDefault="00A44CBB" w:rsidP="00A44CBB">
      <w:pPr>
        <w:spacing w:line="276" w:lineRule="auto"/>
        <w:jc w:val="both"/>
        <w:rPr>
          <w:b/>
          <w:sz w:val="22"/>
          <w:lang w:eastAsia="ar-SA"/>
        </w:rPr>
      </w:pPr>
      <w:r w:rsidRPr="00A44CBB">
        <w:rPr>
          <w:b/>
          <w:sz w:val="22"/>
          <w:lang w:eastAsia="ar-SA"/>
        </w:rPr>
        <w:t xml:space="preserve">(słownie: .....................................................................……………), </w:t>
      </w:r>
    </w:p>
    <w:p w:rsidR="00A44CBB" w:rsidRPr="00A44CBB" w:rsidRDefault="00A44CBB" w:rsidP="002E78D6">
      <w:pPr>
        <w:pStyle w:val="Tekstpodstawowy"/>
        <w:tabs>
          <w:tab w:val="left" w:pos="-1560"/>
        </w:tabs>
        <w:jc w:val="both"/>
        <w:rPr>
          <w:rFonts w:ascii="Times New Roman" w:hAnsi="Times New Roman"/>
          <w:spacing w:val="-4"/>
        </w:rPr>
      </w:pPr>
    </w:p>
    <w:p w:rsidR="00A0303F" w:rsidRDefault="00A0303F" w:rsidP="00A0303F">
      <w:pPr>
        <w:spacing w:line="276" w:lineRule="auto"/>
        <w:jc w:val="both"/>
        <w:rPr>
          <w:sz w:val="22"/>
          <w:lang w:eastAsia="ar-SA"/>
        </w:rPr>
      </w:pPr>
      <w:r>
        <w:t>- realizacja  dostaw od dnia podpisania umowy do 20 dni roboczych</w:t>
      </w:r>
      <w:r w:rsidRPr="006A0CBA">
        <w:rPr>
          <w:sz w:val="22"/>
          <w:lang w:eastAsia="ar-SA"/>
        </w:rPr>
        <w:t xml:space="preserve"> - </w:t>
      </w:r>
      <w:r>
        <w:rPr>
          <w:sz w:val="22"/>
          <w:lang w:eastAsia="ar-SA"/>
        </w:rPr>
        <w:t>...........*</w:t>
      </w:r>
    </w:p>
    <w:p w:rsidR="00A0303F" w:rsidRPr="00790772" w:rsidRDefault="00A0303F" w:rsidP="00A0303F">
      <w:pPr>
        <w:tabs>
          <w:tab w:val="left" w:pos="284"/>
        </w:tabs>
        <w:jc w:val="both"/>
      </w:pPr>
    </w:p>
    <w:p w:rsidR="00A0303F" w:rsidRDefault="00A0303F" w:rsidP="00A0303F">
      <w:pPr>
        <w:spacing w:line="276" w:lineRule="auto"/>
        <w:jc w:val="both"/>
        <w:rPr>
          <w:sz w:val="22"/>
          <w:lang w:eastAsia="ar-SA"/>
        </w:rPr>
      </w:pPr>
      <w:r w:rsidRPr="00790772">
        <w:t xml:space="preserve"> </w:t>
      </w:r>
      <w:r>
        <w:t xml:space="preserve">- realizacja  dostaw od dnia podpisania umowy do 25 dni roboczych </w:t>
      </w:r>
      <w:r w:rsidRPr="006A0CBA">
        <w:rPr>
          <w:sz w:val="22"/>
          <w:lang w:eastAsia="ar-SA"/>
        </w:rPr>
        <w:t xml:space="preserve">- </w:t>
      </w:r>
      <w:r>
        <w:rPr>
          <w:sz w:val="22"/>
          <w:lang w:eastAsia="ar-SA"/>
        </w:rPr>
        <w:t>...........*</w:t>
      </w:r>
    </w:p>
    <w:p w:rsidR="004E7823" w:rsidRDefault="004E7823" w:rsidP="004E7823">
      <w:pPr>
        <w:tabs>
          <w:tab w:val="left" w:pos="284"/>
        </w:tabs>
        <w:jc w:val="both"/>
      </w:pPr>
    </w:p>
    <w:p w:rsidR="004E7823" w:rsidRDefault="004E7823" w:rsidP="004E7823">
      <w:pPr>
        <w:pStyle w:val="Tekstpodstawowy"/>
        <w:tabs>
          <w:tab w:val="left" w:pos="-1560"/>
        </w:tabs>
        <w:jc w:val="both"/>
        <w:rPr>
          <w:rFonts w:ascii="Times New Roman" w:hAnsi="Times New Roman"/>
          <w:i/>
          <w:spacing w:val="-4"/>
        </w:rPr>
      </w:pPr>
    </w:p>
    <w:p w:rsidR="004E7823" w:rsidRPr="004E7823" w:rsidRDefault="004E7823" w:rsidP="004E7823">
      <w:pPr>
        <w:pStyle w:val="Tekstpodstawowy"/>
        <w:tabs>
          <w:tab w:val="left" w:pos="-1560"/>
        </w:tabs>
        <w:jc w:val="both"/>
        <w:rPr>
          <w:rFonts w:ascii="Times New Roman" w:hAnsi="Times New Roman"/>
          <w:i/>
          <w:spacing w:val="-4"/>
        </w:rPr>
      </w:pPr>
      <w:r w:rsidRPr="004E7823">
        <w:rPr>
          <w:rFonts w:ascii="Times New Roman" w:hAnsi="Times New Roman"/>
          <w:i/>
          <w:spacing w:val="-4"/>
        </w:rPr>
        <w:t xml:space="preserve">* proszę znakiem X zaznaczyć wybrany termin realizacji </w:t>
      </w:r>
    </w:p>
    <w:p w:rsidR="00A44CBB" w:rsidRPr="00A44CBB" w:rsidRDefault="00A44CBB" w:rsidP="002E78D6">
      <w:pPr>
        <w:pStyle w:val="Tekstpodstawowy"/>
        <w:tabs>
          <w:tab w:val="left" w:pos="-1560"/>
        </w:tabs>
        <w:jc w:val="both"/>
        <w:rPr>
          <w:rFonts w:ascii="Times New Roman" w:hAnsi="Times New Roman"/>
          <w:b/>
          <w:spacing w:val="-4"/>
        </w:rPr>
      </w:pPr>
    </w:p>
    <w:p w:rsidR="003A58B1" w:rsidRPr="00BF1677" w:rsidRDefault="003A58B1" w:rsidP="003A58B1">
      <w:pPr>
        <w:rPr>
          <w:b/>
        </w:rPr>
      </w:pPr>
      <w:r w:rsidRPr="00BF1677">
        <w:rPr>
          <w:b/>
        </w:rPr>
        <w:t>Część II: Dostawa: Wyposażenie sal żłobka</w:t>
      </w:r>
    </w:p>
    <w:tbl>
      <w:tblPr>
        <w:tblW w:w="9626" w:type="dxa"/>
        <w:jc w:val="center"/>
        <w:tblInd w:w="-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934"/>
        <w:gridCol w:w="3717"/>
        <w:gridCol w:w="870"/>
        <w:gridCol w:w="1278"/>
        <w:gridCol w:w="1275"/>
        <w:gridCol w:w="1552"/>
      </w:tblGrid>
      <w:tr w:rsidR="003A58B1" w:rsidRPr="00A44CBB" w:rsidTr="00F868EE">
        <w:trPr>
          <w:trHeight w:val="435"/>
          <w:jc w:val="center"/>
        </w:trPr>
        <w:tc>
          <w:tcPr>
            <w:tcW w:w="934" w:type="dxa"/>
            <w:vAlign w:val="center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Lp.</w:t>
            </w:r>
          </w:p>
        </w:tc>
        <w:tc>
          <w:tcPr>
            <w:tcW w:w="3717" w:type="dxa"/>
            <w:shd w:val="clear" w:color="auto" w:fill="auto"/>
            <w:vAlign w:val="center"/>
            <w:hideMark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Asortyment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jednostka miary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liczba sztuk</w:t>
            </w:r>
          </w:p>
        </w:tc>
        <w:tc>
          <w:tcPr>
            <w:tcW w:w="1275" w:type="dxa"/>
          </w:tcPr>
          <w:p w:rsidR="003A58B1" w:rsidRPr="00A647AD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647AD">
              <w:rPr>
                <w:color w:val="000000"/>
                <w:sz w:val="16"/>
                <w:szCs w:val="16"/>
              </w:rPr>
              <w:t>cena netto</w:t>
            </w:r>
          </w:p>
          <w:p w:rsidR="003A58B1" w:rsidRPr="00A647AD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jednostkowa wraz z </w:t>
            </w:r>
            <w:r w:rsidRPr="00A647AD">
              <w:rPr>
                <w:color w:val="000000"/>
                <w:sz w:val="16"/>
                <w:szCs w:val="16"/>
              </w:rPr>
              <w:t>montażem</w:t>
            </w:r>
          </w:p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647AD"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1552" w:type="dxa"/>
            <w:vAlign w:val="center"/>
          </w:tcPr>
          <w:p w:rsidR="003A58B1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 xml:space="preserve">cena </w:t>
            </w:r>
            <w:r>
              <w:rPr>
                <w:color w:val="000000"/>
                <w:sz w:val="16"/>
                <w:szCs w:val="16"/>
              </w:rPr>
              <w:t>netto</w:t>
            </w:r>
          </w:p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zamówienia</w:t>
            </w:r>
          </w:p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zł</w:t>
            </w:r>
          </w:p>
        </w:tc>
      </w:tr>
      <w:tr w:rsidR="003A58B1" w:rsidRPr="00A44CBB" w:rsidTr="00F868EE">
        <w:trPr>
          <w:trHeight w:val="117"/>
          <w:jc w:val="center"/>
        </w:trPr>
        <w:tc>
          <w:tcPr>
            <w:tcW w:w="934" w:type="dxa"/>
            <w:vAlign w:val="center"/>
          </w:tcPr>
          <w:p w:rsidR="003A58B1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3717" w:type="dxa"/>
            <w:shd w:val="clear" w:color="auto" w:fill="auto"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1275" w:type="dxa"/>
          </w:tcPr>
          <w:p w:rsidR="003A58B1" w:rsidRPr="00A647AD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1552" w:type="dxa"/>
            <w:vAlign w:val="center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6.=5.x4.</w:t>
            </w:r>
          </w:p>
        </w:tc>
      </w:tr>
      <w:tr w:rsidR="003A58B1" w:rsidRPr="00A44CBB" w:rsidTr="003A58B1">
        <w:trPr>
          <w:trHeight w:val="258"/>
          <w:jc w:val="center"/>
        </w:trPr>
        <w:tc>
          <w:tcPr>
            <w:tcW w:w="934" w:type="dxa"/>
          </w:tcPr>
          <w:p w:rsidR="003A58B1" w:rsidRPr="000D0DF8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  <w:rPr>
                <w:spacing w:val="-4"/>
              </w:rPr>
            </w:pPr>
            <w:r>
              <w:rPr>
                <w:spacing w:val="-4"/>
              </w:rPr>
              <w:t>1</w:t>
            </w:r>
          </w:p>
        </w:tc>
        <w:tc>
          <w:tcPr>
            <w:tcW w:w="3717" w:type="dxa"/>
            <w:shd w:val="clear" w:color="auto" w:fill="auto"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Materac do łóżeczka drewnianego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285"/>
          <w:jc w:val="center"/>
        </w:trPr>
        <w:tc>
          <w:tcPr>
            <w:tcW w:w="934" w:type="dxa"/>
          </w:tcPr>
          <w:p w:rsidR="003A58B1" w:rsidRPr="000D0DF8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Pościel – zestaw z wypełnieniem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58"/>
          <w:jc w:val="center"/>
        </w:trPr>
        <w:tc>
          <w:tcPr>
            <w:tcW w:w="934" w:type="dxa"/>
          </w:tcPr>
          <w:p w:rsidR="003A58B1" w:rsidRPr="000D0DF8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  <w:rPr>
                <w:spacing w:val="-4"/>
              </w:rPr>
            </w:pPr>
          </w:p>
        </w:tc>
        <w:tc>
          <w:tcPr>
            <w:tcW w:w="3717" w:type="dxa"/>
            <w:shd w:val="clear" w:color="auto" w:fill="auto"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Łóżeczka przedszkolne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58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Wózek przedszkolny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285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 xml:space="preserve">Fotelik – bujaczek  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Krzesło do karmienia dla dziecka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Śliniaki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Nocniki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Wózek 4 – osobowy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Fartuszki z rękawkami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9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Krążki do siedzenia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12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Szarfy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12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Woreczki gimnastyczne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12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Talerz głęboki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 xml:space="preserve">Talerz płaski  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Talerzyk deserowy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Kubek z uszkiem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Łyżeczka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934" w:type="dxa"/>
          </w:tcPr>
          <w:p w:rsidR="003A58B1" w:rsidRDefault="003A58B1" w:rsidP="003A58B1">
            <w:pPr>
              <w:pStyle w:val="Akapitzlist"/>
              <w:numPr>
                <w:ilvl w:val="0"/>
                <w:numId w:val="37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3717" w:type="dxa"/>
            <w:shd w:val="clear" w:color="auto" w:fill="auto"/>
            <w:noWrap/>
            <w:hideMark/>
          </w:tcPr>
          <w:p w:rsidR="003A58B1" w:rsidRPr="0055188D" w:rsidRDefault="003A58B1" w:rsidP="00F868EE">
            <w:pPr>
              <w:jc w:val="both"/>
            </w:pPr>
            <w:r w:rsidRPr="0055188D">
              <w:t>Widelec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10</w:t>
            </w:r>
          </w:p>
        </w:tc>
        <w:tc>
          <w:tcPr>
            <w:tcW w:w="1275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F868EE">
        <w:trPr>
          <w:trHeight w:val="300"/>
          <w:jc w:val="center"/>
        </w:trPr>
        <w:tc>
          <w:tcPr>
            <w:tcW w:w="5521" w:type="dxa"/>
            <w:gridSpan w:val="3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razem netto:</w:t>
            </w:r>
          </w:p>
        </w:tc>
        <w:tc>
          <w:tcPr>
            <w:tcW w:w="12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F868EE">
        <w:trPr>
          <w:trHeight w:val="300"/>
          <w:jc w:val="center"/>
        </w:trPr>
        <w:tc>
          <w:tcPr>
            <w:tcW w:w="4651" w:type="dxa"/>
            <w:gridSpan w:val="2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VAT</w:t>
            </w:r>
          </w:p>
        </w:tc>
        <w:tc>
          <w:tcPr>
            <w:tcW w:w="870" w:type="dxa"/>
            <w:shd w:val="clear" w:color="auto" w:fill="D9D9D9" w:themeFill="background1" w:themeFillShade="D9"/>
            <w:noWrap/>
            <w:vAlign w:val="center"/>
            <w:hideMark/>
          </w:tcPr>
          <w:p w:rsidR="003A58B1" w:rsidRPr="00A44CBB" w:rsidRDefault="003A58B1" w:rsidP="00F868EE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%............</w:t>
            </w:r>
          </w:p>
        </w:tc>
        <w:tc>
          <w:tcPr>
            <w:tcW w:w="12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F868EE">
        <w:trPr>
          <w:trHeight w:val="300"/>
          <w:jc w:val="center"/>
        </w:trPr>
        <w:tc>
          <w:tcPr>
            <w:tcW w:w="5521" w:type="dxa"/>
            <w:gridSpan w:val="3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razem brutto:</w:t>
            </w:r>
          </w:p>
        </w:tc>
        <w:tc>
          <w:tcPr>
            <w:tcW w:w="12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2" w:type="dxa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3A58B1" w:rsidRDefault="003A58B1" w:rsidP="00BD2003">
      <w:pPr>
        <w:spacing w:line="276" w:lineRule="auto"/>
        <w:jc w:val="both"/>
        <w:rPr>
          <w:sz w:val="22"/>
          <w:lang w:eastAsia="ar-SA"/>
        </w:rPr>
      </w:pPr>
    </w:p>
    <w:p w:rsidR="00BD2003" w:rsidRPr="00A44CBB" w:rsidRDefault="00BD2003" w:rsidP="00BD2003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wartość netto: .................. zł (słownie: ....................................................................……………)</w:t>
      </w:r>
    </w:p>
    <w:p w:rsidR="00BD2003" w:rsidRPr="00A44CBB" w:rsidRDefault="00BD2003" w:rsidP="00BD2003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podatek VAT: …. % w kwocie ................. zł (słownie: ............................................……………)</w:t>
      </w:r>
    </w:p>
    <w:p w:rsidR="00BD2003" w:rsidRPr="00A44CBB" w:rsidRDefault="00BD2003" w:rsidP="00BD2003">
      <w:pPr>
        <w:spacing w:line="276" w:lineRule="auto"/>
        <w:jc w:val="both"/>
        <w:rPr>
          <w:b/>
          <w:sz w:val="22"/>
          <w:lang w:eastAsia="ar-SA"/>
        </w:rPr>
      </w:pPr>
      <w:r w:rsidRPr="00A44CBB">
        <w:rPr>
          <w:b/>
          <w:sz w:val="22"/>
          <w:lang w:eastAsia="ar-SA"/>
        </w:rPr>
        <w:t>brutto: ....….................... zł</w:t>
      </w:r>
    </w:p>
    <w:p w:rsidR="00BD2003" w:rsidRPr="00A44CBB" w:rsidRDefault="00BD2003" w:rsidP="00BD2003">
      <w:pPr>
        <w:spacing w:line="276" w:lineRule="auto"/>
        <w:jc w:val="both"/>
        <w:rPr>
          <w:b/>
          <w:sz w:val="22"/>
          <w:lang w:eastAsia="ar-SA"/>
        </w:rPr>
      </w:pPr>
      <w:r w:rsidRPr="00A44CBB">
        <w:rPr>
          <w:b/>
          <w:sz w:val="22"/>
          <w:lang w:eastAsia="ar-SA"/>
        </w:rPr>
        <w:t xml:space="preserve">(słownie: .....................................................................……………), </w:t>
      </w:r>
    </w:p>
    <w:p w:rsidR="00A0303F" w:rsidRDefault="00A0303F" w:rsidP="00A0303F">
      <w:pPr>
        <w:spacing w:line="276" w:lineRule="auto"/>
        <w:jc w:val="both"/>
        <w:rPr>
          <w:sz w:val="22"/>
          <w:lang w:eastAsia="ar-SA"/>
        </w:rPr>
      </w:pPr>
      <w:r>
        <w:t>- realizacja  dostaw od dnia podpisania umowy do 20 dni roboczych</w:t>
      </w:r>
      <w:r w:rsidRPr="006A0CBA">
        <w:rPr>
          <w:sz w:val="22"/>
          <w:lang w:eastAsia="ar-SA"/>
        </w:rPr>
        <w:t xml:space="preserve"> - </w:t>
      </w:r>
      <w:r>
        <w:rPr>
          <w:sz w:val="22"/>
          <w:lang w:eastAsia="ar-SA"/>
        </w:rPr>
        <w:t>...........*</w:t>
      </w:r>
    </w:p>
    <w:p w:rsidR="00A0303F" w:rsidRPr="00790772" w:rsidRDefault="00A0303F" w:rsidP="00A0303F">
      <w:pPr>
        <w:tabs>
          <w:tab w:val="left" w:pos="284"/>
        </w:tabs>
        <w:jc w:val="both"/>
      </w:pPr>
    </w:p>
    <w:p w:rsidR="00A0303F" w:rsidRDefault="00A0303F" w:rsidP="00A0303F">
      <w:pPr>
        <w:spacing w:line="276" w:lineRule="auto"/>
        <w:jc w:val="both"/>
        <w:rPr>
          <w:sz w:val="22"/>
          <w:lang w:eastAsia="ar-SA"/>
        </w:rPr>
      </w:pPr>
      <w:r w:rsidRPr="00790772">
        <w:t xml:space="preserve"> </w:t>
      </w:r>
      <w:r>
        <w:t xml:space="preserve">- realizacja  dostaw od dnia podpisania umowy do 25 dni roboczych </w:t>
      </w:r>
      <w:r w:rsidRPr="006A0CBA">
        <w:rPr>
          <w:sz w:val="22"/>
          <w:lang w:eastAsia="ar-SA"/>
        </w:rPr>
        <w:t xml:space="preserve">- </w:t>
      </w:r>
      <w:r>
        <w:rPr>
          <w:sz w:val="22"/>
          <w:lang w:eastAsia="ar-SA"/>
        </w:rPr>
        <w:t>...........*</w:t>
      </w:r>
    </w:p>
    <w:p w:rsidR="004E7823" w:rsidRDefault="004E7823" w:rsidP="004E7823">
      <w:pPr>
        <w:pStyle w:val="Tekstpodstawowy"/>
        <w:tabs>
          <w:tab w:val="left" w:pos="-1560"/>
        </w:tabs>
        <w:jc w:val="both"/>
        <w:rPr>
          <w:rFonts w:ascii="Times New Roman" w:hAnsi="Times New Roman"/>
          <w:i/>
          <w:spacing w:val="-4"/>
        </w:rPr>
      </w:pPr>
    </w:p>
    <w:p w:rsidR="004E7823" w:rsidRDefault="004E7823" w:rsidP="004E7823">
      <w:pPr>
        <w:pStyle w:val="Tekstpodstawowy"/>
        <w:tabs>
          <w:tab w:val="left" w:pos="-1560"/>
        </w:tabs>
        <w:jc w:val="both"/>
        <w:rPr>
          <w:rFonts w:ascii="Times New Roman" w:hAnsi="Times New Roman"/>
          <w:i/>
          <w:spacing w:val="-4"/>
        </w:rPr>
      </w:pPr>
      <w:r w:rsidRPr="004E7823">
        <w:rPr>
          <w:rFonts w:ascii="Times New Roman" w:hAnsi="Times New Roman"/>
          <w:i/>
          <w:spacing w:val="-4"/>
        </w:rPr>
        <w:t xml:space="preserve">* proszę znakiem X zaznaczyć wybrany termin realizacji </w:t>
      </w:r>
    </w:p>
    <w:p w:rsidR="003A58B1" w:rsidRDefault="003A58B1" w:rsidP="004E7823">
      <w:pPr>
        <w:pStyle w:val="Tekstpodstawowy"/>
        <w:tabs>
          <w:tab w:val="left" w:pos="-1560"/>
        </w:tabs>
        <w:jc w:val="both"/>
        <w:rPr>
          <w:rFonts w:ascii="Times New Roman" w:hAnsi="Times New Roman"/>
          <w:i/>
          <w:spacing w:val="-4"/>
        </w:rPr>
      </w:pPr>
    </w:p>
    <w:p w:rsidR="003A58B1" w:rsidRDefault="003A58B1">
      <w:pPr>
        <w:spacing w:after="200" w:line="276" w:lineRule="auto"/>
        <w:rPr>
          <w:i/>
          <w:spacing w:val="-4"/>
        </w:rPr>
      </w:pPr>
      <w:r>
        <w:rPr>
          <w:i/>
          <w:spacing w:val="-4"/>
        </w:rPr>
        <w:br w:type="page"/>
      </w:r>
    </w:p>
    <w:p w:rsidR="003A58B1" w:rsidRDefault="003A58B1" w:rsidP="004E7823">
      <w:pPr>
        <w:pStyle w:val="Tekstpodstawowy"/>
        <w:tabs>
          <w:tab w:val="left" w:pos="-1560"/>
        </w:tabs>
        <w:jc w:val="both"/>
        <w:rPr>
          <w:rFonts w:ascii="Times New Roman" w:hAnsi="Times New Roman"/>
          <w:i/>
          <w:spacing w:val="-4"/>
        </w:rPr>
      </w:pPr>
    </w:p>
    <w:p w:rsidR="003A58B1" w:rsidRPr="00BF1677" w:rsidRDefault="003A58B1" w:rsidP="003A58B1">
      <w:pPr>
        <w:jc w:val="both"/>
        <w:rPr>
          <w:b/>
        </w:rPr>
      </w:pPr>
      <w:r w:rsidRPr="00BF1677">
        <w:rPr>
          <w:b/>
        </w:rPr>
        <w:t>Część III: Dostawa: Zabawki i materiały dydaktyczne</w:t>
      </w:r>
    </w:p>
    <w:tbl>
      <w:tblPr>
        <w:tblW w:w="9626" w:type="dxa"/>
        <w:jc w:val="center"/>
        <w:tblInd w:w="-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28"/>
        <w:gridCol w:w="4254"/>
        <w:gridCol w:w="870"/>
        <w:gridCol w:w="1278"/>
        <w:gridCol w:w="1028"/>
        <w:gridCol w:w="1068"/>
      </w:tblGrid>
      <w:tr w:rsidR="003A58B1" w:rsidRPr="00A44CBB" w:rsidTr="003A58B1">
        <w:trPr>
          <w:trHeight w:val="435"/>
          <w:jc w:val="center"/>
        </w:trPr>
        <w:tc>
          <w:tcPr>
            <w:tcW w:w="1128" w:type="dxa"/>
            <w:vAlign w:val="center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Lp.</w:t>
            </w:r>
          </w:p>
        </w:tc>
        <w:tc>
          <w:tcPr>
            <w:tcW w:w="4254" w:type="dxa"/>
            <w:shd w:val="clear" w:color="auto" w:fill="auto"/>
            <w:vAlign w:val="center"/>
            <w:hideMark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Asortyment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jednostka miary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liczba sztuk</w:t>
            </w:r>
          </w:p>
        </w:tc>
        <w:tc>
          <w:tcPr>
            <w:tcW w:w="1028" w:type="dxa"/>
          </w:tcPr>
          <w:p w:rsidR="003A58B1" w:rsidRPr="00A647AD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647AD">
              <w:rPr>
                <w:color w:val="000000"/>
                <w:sz w:val="16"/>
                <w:szCs w:val="16"/>
              </w:rPr>
              <w:t>cena netto</w:t>
            </w:r>
          </w:p>
          <w:p w:rsidR="003A58B1" w:rsidRPr="00A647AD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jednostkowa wraz z </w:t>
            </w:r>
            <w:r w:rsidRPr="00A647AD">
              <w:rPr>
                <w:color w:val="000000"/>
                <w:sz w:val="16"/>
                <w:szCs w:val="16"/>
              </w:rPr>
              <w:t>montażem</w:t>
            </w:r>
          </w:p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647AD"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1068" w:type="dxa"/>
            <w:vAlign w:val="center"/>
          </w:tcPr>
          <w:p w:rsidR="003A58B1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 xml:space="preserve">cena </w:t>
            </w:r>
            <w:r>
              <w:rPr>
                <w:color w:val="000000"/>
                <w:sz w:val="16"/>
                <w:szCs w:val="16"/>
              </w:rPr>
              <w:t>netto</w:t>
            </w:r>
          </w:p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zamówienia</w:t>
            </w:r>
          </w:p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zł</w:t>
            </w:r>
          </w:p>
        </w:tc>
      </w:tr>
      <w:tr w:rsidR="003A58B1" w:rsidRPr="00A44CBB" w:rsidTr="003A58B1">
        <w:trPr>
          <w:trHeight w:val="117"/>
          <w:jc w:val="center"/>
        </w:trPr>
        <w:tc>
          <w:tcPr>
            <w:tcW w:w="1128" w:type="dxa"/>
            <w:vAlign w:val="center"/>
          </w:tcPr>
          <w:p w:rsidR="003A58B1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4254" w:type="dxa"/>
            <w:shd w:val="clear" w:color="auto" w:fill="auto"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1028" w:type="dxa"/>
          </w:tcPr>
          <w:p w:rsidR="003A58B1" w:rsidRPr="00A647AD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1068" w:type="dxa"/>
            <w:vAlign w:val="center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6.=5.x4.</w:t>
            </w:r>
          </w:p>
        </w:tc>
      </w:tr>
      <w:tr w:rsidR="003A58B1" w:rsidRPr="00A44CBB" w:rsidTr="003A58B1">
        <w:trPr>
          <w:trHeight w:val="258"/>
          <w:jc w:val="center"/>
        </w:trPr>
        <w:tc>
          <w:tcPr>
            <w:tcW w:w="1128" w:type="dxa"/>
          </w:tcPr>
          <w:p w:rsidR="003A58B1" w:rsidRPr="000D0DF8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  <w:rPr>
                <w:spacing w:val="-4"/>
              </w:rPr>
            </w:pPr>
          </w:p>
        </w:tc>
        <w:tc>
          <w:tcPr>
            <w:tcW w:w="4254" w:type="dxa"/>
            <w:shd w:val="clear" w:color="auto" w:fill="auto"/>
            <w:hideMark/>
          </w:tcPr>
          <w:p w:rsidR="003A58B1" w:rsidRPr="0055188D" w:rsidRDefault="003A58B1" w:rsidP="00F868EE">
            <w:r w:rsidRPr="0055188D">
              <w:t>Rękawiczka pacynka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285"/>
          <w:jc w:val="center"/>
        </w:trPr>
        <w:tc>
          <w:tcPr>
            <w:tcW w:w="1128" w:type="dxa"/>
          </w:tcPr>
          <w:p w:rsidR="003A58B1" w:rsidRPr="000D0DF8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Poduszeczki sensoryczne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16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58"/>
          <w:jc w:val="center"/>
        </w:trPr>
        <w:tc>
          <w:tcPr>
            <w:tcW w:w="1128" w:type="dxa"/>
          </w:tcPr>
          <w:p w:rsidR="003A58B1" w:rsidRPr="000D0DF8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  <w:rPr>
                <w:spacing w:val="-4"/>
              </w:rPr>
            </w:pPr>
          </w:p>
        </w:tc>
        <w:tc>
          <w:tcPr>
            <w:tcW w:w="4254" w:type="dxa"/>
            <w:shd w:val="clear" w:color="auto" w:fill="auto"/>
            <w:hideMark/>
          </w:tcPr>
          <w:p w:rsidR="003A58B1" w:rsidRPr="0055188D" w:rsidRDefault="003A58B1" w:rsidP="00F868EE">
            <w:r w:rsidRPr="0055188D">
              <w:t>Grzechotka z kulkami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58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hideMark/>
          </w:tcPr>
          <w:p w:rsidR="003A58B1" w:rsidRPr="0055188D" w:rsidRDefault="003A58B1" w:rsidP="00F868EE">
            <w:r w:rsidRPr="0055188D">
              <w:t>Zestaw grzechotek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285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Kostka aktywności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 xml:space="preserve">Stolik z narzędziami </w:t>
            </w:r>
            <w:r>
              <w:t>–</w:t>
            </w:r>
            <w:r w:rsidRPr="0055188D">
              <w:t xml:space="preserve"> zestaw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Klocki jeżyki, konstrukcyjne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 xml:space="preserve">Waflowe klocki konstrukcyjne  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rPr>
                <w:color w:val="000000"/>
              </w:rPr>
              <w:t>Klocki drewniane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Kolorowe klocki z w formie sześcianów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Kolorowe klocki w formie sześcianów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Lalka - bobas z wanienką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Lalka – bobas raczkujący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Lalka miękka z materiału  /zgodnie z opisem z załącznika nr1/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Lalka miękka z materiału  /zgodnie z opisem z załącznika nr1/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 xml:space="preserve">Drewniany wózek dla lalki  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Drewniana kołyska dla lalki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Zestaw małych pojazdów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Auto terenowe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4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Traktor z przyczepą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Ładowarka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Samochód ciężarowy z naczepą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Pojazd – śmieciarka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Pojazd – wywrotka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Bujak – koń na biegunach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Bujak – koń na biegunach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Odkurzacz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Drewniany warsztat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Drewniana kuchenka – stanowisko kucharza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Drewniany robot kuchenny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Drewniany straganik spożywczy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Drewniany wózek sklepowy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szt.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Owoce do krojenia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Zestaw kawowy do zabawy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Zestaw obiadowy do zabawy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2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Owoce do kącika kuchennego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Warzywa do kącika kuchennego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Zestaw do sprzątania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1128" w:type="dxa"/>
          </w:tcPr>
          <w:p w:rsidR="003A58B1" w:rsidRDefault="003A58B1" w:rsidP="003A58B1">
            <w:pPr>
              <w:pStyle w:val="Akapitzlist"/>
              <w:numPr>
                <w:ilvl w:val="0"/>
                <w:numId w:val="38"/>
              </w:numPr>
              <w:tabs>
                <w:tab w:val="left" w:pos="139"/>
                <w:tab w:val="left" w:pos="349"/>
              </w:tabs>
              <w:ind w:hanging="1091"/>
              <w:jc w:val="both"/>
            </w:pPr>
          </w:p>
        </w:tc>
        <w:tc>
          <w:tcPr>
            <w:tcW w:w="4254" w:type="dxa"/>
            <w:shd w:val="clear" w:color="auto" w:fill="auto"/>
            <w:noWrap/>
            <w:hideMark/>
          </w:tcPr>
          <w:p w:rsidR="003A58B1" w:rsidRPr="0055188D" w:rsidRDefault="003A58B1" w:rsidP="00F868EE">
            <w:r w:rsidRPr="0055188D">
              <w:t>Obrotowy bączek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proofErr w:type="spellStart"/>
            <w:r w:rsidRPr="0055188D">
              <w:t>kpl</w:t>
            </w:r>
            <w:proofErr w:type="spellEnd"/>
            <w:r w:rsidRPr="0055188D"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3A58B1" w:rsidRPr="0055188D" w:rsidRDefault="003A58B1" w:rsidP="003A58B1">
            <w:pPr>
              <w:jc w:val="center"/>
            </w:pPr>
            <w:r w:rsidRPr="0055188D">
              <w:t>1</w:t>
            </w:r>
          </w:p>
        </w:tc>
        <w:tc>
          <w:tcPr>
            <w:tcW w:w="1028" w:type="dxa"/>
            <w:vAlign w:val="center"/>
          </w:tcPr>
          <w:p w:rsidR="003A58B1" w:rsidRPr="002E78D6" w:rsidRDefault="003A58B1" w:rsidP="003A58B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</w:tcPr>
          <w:p w:rsidR="003A58B1" w:rsidRPr="002E78D6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6252" w:type="dxa"/>
            <w:gridSpan w:val="3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razem netto:</w:t>
            </w:r>
          </w:p>
        </w:tc>
        <w:tc>
          <w:tcPr>
            <w:tcW w:w="12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2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VAT</w:t>
            </w:r>
          </w:p>
        </w:tc>
        <w:tc>
          <w:tcPr>
            <w:tcW w:w="870" w:type="dxa"/>
            <w:shd w:val="clear" w:color="auto" w:fill="D9D9D9" w:themeFill="background1" w:themeFillShade="D9"/>
            <w:noWrap/>
            <w:vAlign w:val="center"/>
            <w:hideMark/>
          </w:tcPr>
          <w:p w:rsidR="003A58B1" w:rsidRPr="00A44CBB" w:rsidRDefault="003A58B1" w:rsidP="00F868EE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%............</w:t>
            </w:r>
          </w:p>
        </w:tc>
        <w:tc>
          <w:tcPr>
            <w:tcW w:w="12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2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A58B1" w:rsidRPr="00A44CBB" w:rsidTr="003A58B1">
        <w:trPr>
          <w:trHeight w:val="300"/>
          <w:jc w:val="center"/>
        </w:trPr>
        <w:tc>
          <w:tcPr>
            <w:tcW w:w="6252" w:type="dxa"/>
            <w:gridSpan w:val="3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right"/>
              <w:rPr>
                <w:color w:val="000000"/>
                <w:sz w:val="16"/>
                <w:szCs w:val="16"/>
              </w:rPr>
            </w:pPr>
            <w:r w:rsidRPr="00A44CBB">
              <w:rPr>
                <w:color w:val="000000"/>
                <w:sz w:val="16"/>
                <w:szCs w:val="16"/>
              </w:rPr>
              <w:t>razem brutto:</w:t>
            </w:r>
          </w:p>
        </w:tc>
        <w:tc>
          <w:tcPr>
            <w:tcW w:w="12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28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8" w:type="dxa"/>
            <w:shd w:val="clear" w:color="auto" w:fill="D9D9D9" w:themeFill="background1" w:themeFillShade="D9"/>
          </w:tcPr>
          <w:p w:rsidR="003A58B1" w:rsidRPr="00A44CBB" w:rsidRDefault="003A58B1" w:rsidP="00F86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507B58" w:rsidRPr="00A44CBB" w:rsidRDefault="00507B58" w:rsidP="00507B58">
      <w:pPr>
        <w:spacing w:line="276" w:lineRule="auto"/>
        <w:jc w:val="both"/>
        <w:rPr>
          <w:sz w:val="22"/>
          <w:lang w:eastAsia="ar-SA"/>
        </w:rPr>
      </w:pPr>
    </w:p>
    <w:p w:rsidR="00507B58" w:rsidRPr="00A44CBB" w:rsidRDefault="00507B58" w:rsidP="00507B58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wartość netto: .................. zł (słownie: ....................................................................……………)</w:t>
      </w:r>
    </w:p>
    <w:p w:rsidR="00507B58" w:rsidRPr="00A44CBB" w:rsidRDefault="00507B58" w:rsidP="00507B58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podatek VAT: …. % w kwocie ................. zł (słownie: ............................................……………)</w:t>
      </w:r>
    </w:p>
    <w:p w:rsidR="00507B58" w:rsidRPr="00A44CBB" w:rsidRDefault="00507B58" w:rsidP="00507B58">
      <w:pPr>
        <w:spacing w:line="276" w:lineRule="auto"/>
        <w:jc w:val="both"/>
        <w:rPr>
          <w:b/>
          <w:sz w:val="22"/>
          <w:lang w:eastAsia="ar-SA"/>
        </w:rPr>
      </w:pPr>
      <w:r w:rsidRPr="00A44CBB">
        <w:rPr>
          <w:b/>
          <w:sz w:val="22"/>
          <w:lang w:eastAsia="ar-SA"/>
        </w:rPr>
        <w:t>brutto: ....….................... zł</w:t>
      </w:r>
    </w:p>
    <w:p w:rsidR="00507B58" w:rsidRPr="00A44CBB" w:rsidRDefault="00507B58" w:rsidP="00507B58">
      <w:pPr>
        <w:spacing w:line="276" w:lineRule="auto"/>
        <w:jc w:val="both"/>
        <w:rPr>
          <w:b/>
          <w:sz w:val="22"/>
          <w:lang w:eastAsia="ar-SA"/>
        </w:rPr>
      </w:pPr>
      <w:r w:rsidRPr="00A44CBB">
        <w:rPr>
          <w:b/>
          <w:sz w:val="22"/>
          <w:lang w:eastAsia="ar-SA"/>
        </w:rPr>
        <w:t xml:space="preserve">(słownie: .....................................................................……………), </w:t>
      </w:r>
    </w:p>
    <w:p w:rsidR="00507B58" w:rsidRDefault="00507B58" w:rsidP="00507B58">
      <w:pPr>
        <w:spacing w:line="276" w:lineRule="auto"/>
        <w:jc w:val="both"/>
        <w:rPr>
          <w:sz w:val="22"/>
          <w:lang w:eastAsia="ar-SA"/>
        </w:rPr>
      </w:pPr>
    </w:p>
    <w:p w:rsidR="00A0303F" w:rsidRDefault="00A0303F" w:rsidP="00A0303F">
      <w:pPr>
        <w:spacing w:line="276" w:lineRule="auto"/>
        <w:jc w:val="both"/>
        <w:rPr>
          <w:sz w:val="22"/>
          <w:lang w:eastAsia="ar-SA"/>
        </w:rPr>
      </w:pPr>
      <w:r>
        <w:t>- realizacja  dostaw od dnia podpisania umowy do 20 dni roboczych</w:t>
      </w:r>
      <w:r w:rsidRPr="006A0CBA">
        <w:rPr>
          <w:sz w:val="22"/>
          <w:lang w:eastAsia="ar-SA"/>
        </w:rPr>
        <w:t xml:space="preserve"> - </w:t>
      </w:r>
      <w:r>
        <w:rPr>
          <w:sz w:val="22"/>
          <w:lang w:eastAsia="ar-SA"/>
        </w:rPr>
        <w:t>...........*</w:t>
      </w:r>
    </w:p>
    <w:p w:rsidR="00A0303F" w:rsidRPr="00790772" w:rsidRDefault="00A0303F" w:rsidP="00A0303F">
      <w:pPr>
        <w:tabs>
          <w:tab w:val="left" w:pos="284"/>
        </w:tabs>
        <w:jc w:val="both"/>
      </w:pPr>
    </w:p>
    <w:p w:rsidR="00A0303F" w:rsidRDefault="00A0303F" w:rsidP="00A0303F">
      <w:pPr>
        <w:spacing w:line="276" w:lineRule="auto"/>
        <w:jc w:val="both"/>
        <w:rPr>
          <w:sz w:val="22"/>
          <w:lang w:eastAsia="ar-SA"/>
        </w:rPr>
      </w:pPr>
      <w:r w:rsidRPr="00790772">
        <w:t xml:space="preserve"> </w:t>
      </w:r>
      <w:r>
        <w:t xml:space="preserve">- realizacja  dostaw od dnia podpisania umowy do 25 dni roboczych </w:t>
      </w:r>
      <w:r w:rsidRPr="006A0CBA">
        <w:rPr>
          <w:sz w:val="22"/>
          <w:lang w:eastAsia="ar-SA"/>
        </w:rPr>
        <w:t xml:space="preserve">- </w:t>
      </w:r>
      <w:r>
        <w:rPr>
          <w:sz w:val="22"/>
          <w:lang w:eastAsia="ar-SA"/>
        </w:rPr>
        <w:t>...........*</w:t>
      </w:r>
    </w:p>
    <w:p w:rsidR="00507B58" w:rsidRPr="004E7823" w:rsidRDefault="00507B58" w:rsidP="00507B58">
      <w:pPr>
        <w:pStyle w:val="Tekstpodstawowy"/>
        <w:tabs>
          <w:tab w:val="left" w:pos="-1560"/>
        </w:tabs>
        <w:jc w:val="both"/>
        <w:rPr>
          <w:rFonts w:ascii="Times New Roman" w:hAnsi="Times New Roman"/>
          <w:i/>
          <w:spacing w:val="-4"/>
        </w:rPr>
      </w:pPr>
      <w:r w:rsidRPr="004E7823">
        <w:rPr>
          <w:rFonts w:ascii="Times New Roman" w:hAnsi="Times New Roman"/>
          <w:i/>
          <w:spacing w:val="-4"/>
        </w:rPr>
        <w:t xml:space="preserve">* proszę znakiem X zaznaczyć wybrany termin realizacji </w:t>
      </w:r>
    </w:p>
    <w:p w:rsidR="00507B58" w:rsidRDefault="00507B58" w:rsidP="00BD2003">
      <w:pPr>
        <w:spacing w:line="276" w:lineRule="auto"/>
        <w:jc w:val="both"/>
        <w:rPr>
          <w:b/>
          <w:sz w:val="22"/>
          <w:lang w:eastAsia="ar-SA"/>
        </w:rPr>
      </w:pPr>
    </w:p>
    <w:p w:rsidR="004E7823" w:rsidRPr="00DA3556" w:rsidRDefault="00DA3556" w:rsidP="00BD2003">
      <w:pPr>
        <w:spacing w:line="276" w:lineRule="auto"/>
        <w:jc w:val="both"/>
        <w:rPr>
          <w:b/>
          <w:sz w:val="22"/>
          <w:u w:val="single"/>
          <w:lang w:eastAsia="ar-SA"/>
        </w:rPr>
      </w:pPr>
      <w:r w:rsidRPr="00DA3556">
        <w:rPr>
          <w:b/>
          <w:sz w:val="22"/>
          <w:u w:val="single"/>
          <w:lang w:eastAsia="ar-SA"/>
        </w:rPr>
        <w:t xml:space="preserve">Oświadczenia Wykonawcy </w:t>
      </w:r>
    </w:p>
    <w:p w:rsidR="00BD2003" w:rsidRPr="00A44CBB" w:rsidRDefault="00BD2003" w:rsidP="00BD2003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Oświadczam/y, że zaoferowana cena brutto obejmuje całość prac objętych przetargiem nieograniczonym w zakresie określonym w Specyfikacji Istotnych Warunków Zamówienia oraz że w trakcie trwania umowy nie ulegnie zmianie, z zastrzeżeniem zapisów umowy o zmianie terminu realizacji przedmiotu umowy.</w:t>
      </w:r>
    </w:p>
    <w:p w:rsidR="00BD2003" w:rsidRPr="00832B38" w:rsidRDefault="00BD2003" w:rsidP="00BD2003">
      <w:pPr>
        <w:spacing w:line="276" w:lineRule="auto"/>
        <w:jc w:val="both"/>
        <w:rPr>
          <w:sz w:val="10"/>
          <w:szCs w:val="10"/>
          <w:lang w:eastAsia="ar-SA"/>
        </w:rPr>
      </w:pPr>
    </w:p>
    <w:p w:rsidR="00BD2003" w:rsidRPr="00A44CBB" w:rsidRDefault="00BD2003" w:rsidP="00BD2003">
      <w:pPr>
        <w:jc w:val="both"/>
        <w:rPr>
          <w:sz w:val="22"/>
          <w:lang w:eastAsia="ar-SA"/>
        </w:rPr>
      </w:pPr>
      <w:r w:rsidRPr="00A44CBB">
        <w:rPr>
          <w:sz w:val="22"/>
        </w:rPr>
        <w:t xml:space="preserve">1. </w:t>
      </w:r>
      <w:r w:rsidRPr="00A44CBB">
        <w:rPr>
          <w:sz w:val="22"/>
          <w:lang w:eastAsia="ar-SA"/>
        </w:rPr>
        <w:t>Termin płatności faktury: do 30 dni.</w:t>
      </w:r>
    </w:p>
    <w:p w:rsidR="00BD2003" w:rsidRPr="00A44CBB" w:rsidRDefault="00BD2003" w:rsidP="00BD2003">
      <w:pPr>
        <w:jc w:val="both"/>
        <w:rPr>
          <w:sz w:val="22"/>
        </w:rPr>
      </w:pPr>
      <w:r w:rsidRPr="00A44CBB">
        <w:rPr>
          <w:sz w:val="22"/>
          <w:lang w:eastAsia="ar-SA"/>
        </w:rPr>
        <w:t xml:space="preserve">2. </w:t>
      </w:r>
      <w:r w:rsidRPr="00A44CBB">
        <w:rPr>
          <w:sz w:val="22"/>
        </w:rPr>
        <w:t>Oświadczam, że zapoznałem/</w:t>
      </w:r>
      <w:proofErr w:type="spellStart"/>
      <w:r w:rsidRPr="00A44CBB">
        <w:rPr>
          <w:sz w:val="22"/>
        </w:rPr>
        <w:t>am</w:t>
      </w:r>
      <w:proofErr w:type="spellEnd"/>
      <w:r w:rsidRPr="00A44CBB">
        <w:rPr>
          <w:sz w:val="22"/>
        </w:rPr>
        <w:t xml:space="preserve"> się z SIWZ  i nie wnoszę do tej treści żadnych zastrzeżeń.</w:t>
      </w:r>
    </w:p>
    <w:p w:rsidR="00BD2003" w:rsidRPr="00A44CBB" w:rsidRDefault="00BD2003" w:rsidP="00BD2003">
      <w:pPr>
        <w:pStyle w:val="Tekstpodstawowy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3. Oświadczam, że spełniam warunki udziału w postępowaniu, dotyczące w szczególności:</w:t>
      </w:r>
    </w:p>
    <w:p w:rsidR="00BD2003" w:rsidRPr="00A44CBB" w:rsidRDefault="00BD2003" w:rsidP="00BD2003">
      <w:pPr>
        <w:pStyle w:val="Tekstpodstawowy"/>
        <w:ind w:left="567"/>
        <w:jc w:val="both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1) posiadam uprawnienia do wykonywania określonej działalności lub czynności, jeżeli przepisy prawa nakładają obowiązek ich posiadania – zgodnie ze złożonym dokumentem</w:t>
      </w:r>
    </w:p>
    <w:p w:rsidR="00BD2003" w:rsidRPr="00A44CBB" w:rsidRDefault="00BD2003" w:rsidP="00BD2003">
      <w:pPr>
        <w:pStyle w:val="Tekstpodstawowy"/>
        <w:ind w:left="567"/>
        <w:jc w:val="both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2) posiadam wiedzę i doświadczenie,</w:t>
      </w:r>
    </w:p>
    <w:p w:rsidR="00832B38" w:rsidRDefault="00BD2003" w:rsidP="00832B38">
      <w:pPr>
        <w:pStyle w:val="Tekstpodstawowy"/>
        <w:ind w:left="567"/>
        <w:jc w:val="both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3) dysponuję odpowiednim potencjałem technicznym oraz osobami zdolnymi do wykonywania zamówienia – zgodnie ze złożonym oświadczeniem</w:t>
      </w:r>
      <w:r w:rsidR="00832B38">
        <w:rPr>
          <w:rFonts w:ascii="Times New Roman" w:hAnsi="Times New Roman"/>
          <w:sz w:val="22"/>
        </w:rPr>
        <w:t xml:space="preserve"> </w:t>
      </w:r>
    </w:p>
    <w:p w:rsidR="00BD2003" w:rsidRPr="00A44CBB" w:rsidRDefault="00BD2003" w:rsidP="00832B38">
      <w:pPr>
        <w:pStyle w:val="Tekstpodstawowy"/>
        <w:ind w:left="567" w:hanging="567"/>
        <w:jc w:val="both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4. Oświadczam, że wypełniłem obowiązki informacyjne przewidziane w art. 13 lub art. 14 RODO1) wobec osób fizycznych, od których dane osobowe bezpośrednio lub pośrednio pozyskałem w celu ubiegania się o udzielenie zamówienia publicznego w niniejszym postępowaniu.</w:t>
      </w:r>
      <w:r w:rsidRPr="00A44CBB">
        <w:rPr>
          <w:rStyle w:val="Odwoanieprzypisudolnego"/>
          <w:rFonts w:ascii="Times New Roman" w:hAnsi="Times New Roman"/>
          <w:sz w:val="22"/>
        </w:rPr>
        <w:footnoteReference w:id="1"/>
      </w:r>
    </w:p>
    <w:p w:rsidR="00BD2003" w:rsidRPr="00A44CBB" w:rsidRDefault="00BD2003" w:rsidP="00BD2003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5. Informuję(my), że wybór mojej (naszej) oferty będzie prowadzić do powstania u Zamawiającego obowiązku podatkowego, w związku z czym wskazuję(my) nazwę (rodzaj) towaru/usługi, których dostawa/świadczenie będzie prowadzić do jego powstania oraz ich wartość bez kwoty podatku VAT (wg załącznika nr 11 do ustawy z dnia 11 marca 2004 r. o podatku od towarów i usług  Dz. U. z 2019 r. poz. 2015, ze zm.).</w:t>
      </w:r>
    </w:p>
    <w:p w:rsidR="00BD2003" w:rsidRPr="00A44CBB" w:rsidRDefault="00BD2003" w:rsidP="00BD2003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TAK  □</w:t>
      </w:r>
      <w:r w:rsidRPr="00A44CBB">
        <w:rPr>
          <w:sz w:val="22"/>
          <w:lang w:eastAsia="ar-SA"/>
        </w:rPr>
        <w:tab/>
      </w:r>
      <w:r w:rsidRPr="00A44CBB">
        <w:rPr>
          <w:sz w:val="22"/>
          <w:lang w:eastAsia="ar-SA"/>
        </w:rPr>
        <w:tab/>
      </w:r>
      <w:r w:rsidRPr="00A44CBB">
        <w:rPr>
          <w:sz w:val="22"/>
          <w:lang w:eastAsia="ar-SA"/>
        </w:rPr>
        <w:tab/>
        <w:t>NIE  □</w:t>
      </w:r>
    </w:p>
    <w:p w:rsidR="00BD2003" w:rsidRPr="00A44CBB" w:rsidRDefault="00BD2003" w:rsidP="00BD2003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(jeżeli TAK, to prosimy wskazać nazwę i wartość bez podatku VAT towaru / usługi)</w:t>
      </w:r>
    </w:p>
    <w:p w:rsidR="00BD2003" w:rsidRPr="00A44CBB" w:rsidRDefault="00BD2003" w:rsidP="00BD2003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.........................................................................................................................................................</w:t>
      </w:r>
    </w:p>
    <w:p w:rsidR="00BD2003" w:rsidRPr="00A44CBB" w:rsidRDefault="00BD2003" w:rsidP="00BD2003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t>UWAGA:</w:t>
      </w:r>
    </w:p>
    <w:p w:rsidR="00BD2003" w:rsidRPr="00A44CBB" w:rsidRDefault="00BD2003" w:rsidP="00BD2003">
      <w:pPr>
        <w:spacing w:line="276" w:lineRule="auto"/>
        <w:jc w:val="both"/>
        <w:rPr>
          <w:sz w:val="22"/>
          <w:lang w:eastAsia="ar-SA"/>
        </w:rPr>
      </w:pPr>
      <w:r w:rsidRPr="00A44CBB">
        <w:rPr>
          <w:sz w:val="22"/>
          <w:lang w:eastAsia="ar-SA"/>
        </w:rPr>
        <w:lastRenderedPageBreak/>
        <w:t>Niezaznaczenie przez Wykonawcę powyższej informacji i niewypełnienie wskazanych pól rozumiane będzie przez Zamawiającego jako informacja o tym, że wybór oferty Wykonawcy nie będzie prowadzić do powstania u Zamawiającego obowiązku podatkowego.</w:t>
      </w:r>
    </w:p>
    <w:p w:rsidR="00BD2003" w:rsidRPr="00A44CBB" w:rsidRDefault="00BD2003" w:rsidP="00BD2003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BD2003" w:rsidRPr="00A44CBB" w:rsidRDefault="00BD2003" w:rsidP="00BD2003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sz w:val="22"/>
          <w:szCs w:val="22"/>
        </w:rPr>
      </w:pPr>
      <w:r w:rsidRPr="00A44CBB">
        <w:rPr>
          <w:color w:val="000000"/>
          <w:sz w:val="22"/>
        </w:rPr>
        <w:t>6</w:t>
      </w:r>
      <w:r w:rsidRPr="00A44CBB">
        <w:rPr>
          <w:color w:val="000000"/>
          <w:sz w:val="22"/>
          <w:szCs w:val="22"/>
        </w:rPr>
        <w:t>. O</w:t>
      </w:r>
      <w:r w:rsidRPr="00A44CBB">
        <w:rPr>
          <w:sz w:val="22"/>
          <w:szCs w:val="22"/>
        </w:rPr>
        <w:t xml:space="preserve">świadczam/oświadczamy*, iż nasze przedsiębiorstwo należy do następującej kategorii </w:t>
      </w:r>
      <w:r w:rsidRPr="00A44CBB">
        <w:rPr>
          <w:i/>
          <w:sz w:val="22"/>
          <w:szCs w:val="22"/>
        </w:rPr>
        <w:t>(należy zakreślić odpowiednie pole)</w:t>
      </w:r>
      <w:r w:rsidRPr="00A44CBB">
        <w:rPr>
          <w:sz w:val="22"/>
          <w:szCs w:val="22"/>
        </w:rPr>
        <w:t>:</w:t>
      </w:r>
    </w:p>
    <w:p w:rsidR="00BD2003" w:rsidRPr="00A44CBB" w:rsidRDefault="00BD2003" w:rsidP="00BD2003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2"/>
          <w:szCs w:val="22"/>
        </w:rPr>
      </w:pPr>
      <w:proofErr w:type="spellStart"/>
      <w:r w:rsidRPr="00A44CBB">
        <w:rPr>
          <w:sz w:val="22"/>
          <w:szCs w:val="22"/>
        </w:rPr>
        <w:t>Mikroprzedsiębiorstwo</w:t>
      </w:r>
      <w:proofErr w:type="spellEnd"/>
      <w:r w:rsidRPr="00A44CBB">
        <w:rPr>
          <w:sz w:val="22"/>
          <w:szCs w:val="22"/>
        </w:rPr>
        <w:t xml:space="preserve">          </w:t>
      </w:r>
      <w:r w:rsidR="003A58B1">
        <w:rPr>
          <w:sz w:val="22"/>
          <w:szCs w:val="22"/>
        </w:rPr>
        <w:t xml:space="preserve"> </w:t>
      </w:r>
      <w:r w:rsidRPr="00A44CBB">
        <w:rPr>
          <w:sz w:val="22"/>
          <w:szCs w:val="22"/>
        </w:rPr>
        <w:t xml:space="preserve">  </w:t>
      </w:r>
      <w:r w:rsidR="00512362" w:rsidRPr="00A44CBB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44CBB">
        <w:rPr>
          <w:bCs/>
          <w:sz w:val="22"/>
          <w:szCs w:val="22"/>
        </w:rPr>
        <w:instrText xml:space="preserve"> FORMCHECKBOX </w:instrText>
      </w:r>
      <w:r w:rsidR="00512362">
        <w:rPr>
          <w:bCs/>
          <w:sz w:val="22"/>
          <w:szCs w:val="22"/>
          <w:lang w:val="en-GB"/>
        </w:rPr>
      </w:r>
      <w:r w:rsidR="00512362">
        <w:rPr>
          <w:bCs/>
          <w:sz w:val="22"/>
          <w:szCs w:val="22"/>
          <w:lang w:val="en-GB"/>
        </w:rPr>
        <w:fldChar w:fldCharType="separate"/>
      </w:r>
      <w:r w:rsidR="00512362" w:rsidRPr="00A44CBB">
        <w:rPr>
          <w:bCs/>
          <w:sz w:val="22"/>
          <w:szCs w:val="22"/>
          <w:lang w:val="en-GB"/>
        </w:rPr>
        <w:fldChar w:fldCharType="end"/>
      </w:r>
    </w:p>
    <w:p w:rsidR="00BD2003" w:rsidRPr="00A44CBB" w:rsidRDefault="00BD2003" w:rsidP="00BD2003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A44CBB">
        <w:rPr>
          <w:sz w:val="22"/>
          <w:szCs w:val="22"/>
        </w:rPr>
        <w:t xml:space="preserve">Małe przedsiębiorstwo          </w:t>
      </w:r>
      <w:r w:rsidR="003A58B1">
        <w:rPr>
          <w:sz w:val="22"/>
          <w:szCs w:val="22"/>
        </w:rPr>
        <w:t xml:space="preserve"> </w:t>
      </w:r>
      <w:r w:rsidRPr="00A44CBB">
        <w:rPr>
          <w:sz w:val="22"/>
          <w:szCs w:val="22"/>
        </w:rPr>
        <w:t xml:space="preserve"> </w:t>
      </w:r>
      <w:r w:rsidR="003A58B1">
        <w:rPr>
          <w:sz w:val="22"/>
          <w:szCs w:val="22"/>
        </w:rPr>
        <w:t xml:space="preserve"> </w:t>
      </w:r>
      <w:r w:rsidRPr="00A44CBB">
        <w:rPr>
          <w:sz w:val="22"/>
          <w:szCs w:val="22"/>
        </w:rPr>
        <w:t xml:space="preserve"> </w:t>
      </w:r>
      <w:r w:rsidR="00512362" w:rsidRPr="00A44CBB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44CBB">
        <w:rPr>
          <w:bCs/>
          <w:sz w:val="22"/>
          <w:szCs w:val="22"/>
        </w:rPr>
        <w:instrText xml:space="preserve"> FORMCHECKBOX </w:instrText>
      </w:r>
      <w:r w:rsidR="00512362">
        <w:rPr>
          <w:bCs/>
          <w:sz w:val="22"/>
          <w:szCs w:val="22"/>
          <w:lang w:val="en-GB"/>
        </w:rPr>
      </w:r>
      <w:r w:rsidR="00512362">
        <w:rPr>
          <w:bCs/>
          <w:sz w:val="22"/>
          <w:szCs w:val="22"/>
          <w:lang w:val="en-GB"/>
        </w:rPr>
        <w:fldChar w:fldCharType="separate"/>
      </w:r>
      <w:r w:rsidR="00512362" w:rsidRPr="00A44CBB">
        <w:rPr>
          <w:bCs/>
          <w:sz w:val="22"/>
          <w:szCs w:val="22"/>
          <w:lang w:val="en-GB"/>
        </w:rPr>
        <w:fldChar w:fldCharType="end"/>
      </w:r>
    </w:p>
    <w:p w:rsidR="00BD2003" w:rsidRPr="00A44CBB" w:rsidRDefault="00BD2003" w:rsidP="00BD2003">
      <w:pPr>
        <w:numPr>
          <w:ilvl w:val="0"/>
          <w:numId w:val="33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A44CBB">
        <w:rPr>
          <w:sz w:val="22"/>
          <w:szCs w:val="22"/>
        </w:rPr>
        <w:t xml:space="preserve">Średnie przedsiębiorstwo     </w:t>
      </w:r>
      <w:r w:rsidR="003A58B1">
        <w:rPr>
          <w:sz w:val="22"/>
          <w:szCs w:val="22"/>
        </w:rPr>
        <w:t>.</w:t>
      </w:r>
      <w:r w:rsidRPr="00A44CBB">
        <w:rPr>
          <w:sz w:val="22"/>
          <w:szCs w:val="22"/>
        </w:rPr>
        <w:t xml:space="preserve">    </w:t>
      </w:r>
      <w:r w:rsidR="00512362" w:rsidRPr="00A44CBB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44CBB">
        <w:rPr>
          <w:bCs/>
          <w:sz w:val="22"/>
          <w:szCs w:val="22"/>
        </w:rPr>
        <w:instrText xml:space="preserve"> FORMCHECKBOX </w:instrText>
      </w:r>
      <w:r w:rsidR="00512362">
        <w:rPr>
          <w:bCs/>
          <w:sz w:val="22"/>
          <w:szCs w:val="22"/>
          <w:lang w:val="en-GB"/>
        </w:rPr>
      </w:r>
      <w:r w:rsidR="00512362">
        <w:rPr>
          <w:bCs/>
          <w:sz w:val="22"/>
          <w:szCs w:val="22"/>
          <w:lang w:val="en-GB"/>
        </w:rPr>
        <w:fldChar w:fldCharType="separate"/>
      </w:r>
      <w:r w:rsidR="00512362" w:rsidRPr="00A44CBB">
        <w:rPr>
          <w:bCs/>
          <w:sz w:val="22"/>
          <w:szCs w:val="22"/>
          <w:lang w:val="en-GB"/>
        </w:rPr>
        <w:fldChar w:fldCharType="end"/>
      </w:r>
    </w:p>
    <w:p w:rsidR="00BD2003" w:rsidRPr="00A44CBB" w:rsidRDefault="00BD2003" w:rsidP="00BD2003">
      <w:pPr>
        <w:numPr>
          <w:ilvl w:val="0"/>
          <w:numId w:val="33"/>
        </w:numPr>
        <w:autoSpaceDE w:val="0"/>
        <w:autoSpaceDN w:val="0"/>
        <w:adjustRightInd w:val="0"/>
        <w:spacing w:after="200"/>
        <w:ind w:left="0" w:firstLine="0"/>
        <w:rPr>
          <w:sz w:val="22"/>
          <w:szCs w:val="22"/>
        </w:rPr>
      </w:pPr>
      <w:r w:rsidRPr="00A44CBB">
        <w:rPr>
          <w:sz w:val="22"/>
          <w:szCs w:val="22"/>
        </w:rPr>
        <w:t xml:space="preserve">zatrudniam powyżej 250 osób   </w:t>
      </w:r>
      <w:r w:rsidR="00512362" w:rsidRPr="00A44CBB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44CBB">
        <w:rPr>
          <w:bCs/>
          <w:sz w:val="22"/>
          <w:szCs w:val="22"/>
        </w:rPr>
        <w:instrText xml:space="preserve"> FORMCHECKBOX </w:instrText>
      </w:r>
      <w:r w:rsidR="00512362">
        <w:rPr>
          <w:bCs/>
          <w:sz w:val="22"/>
          <w:szCs w:val="22"/>
          <w:lang w:val="en-GB"/>
        </w:rPr>
      </w:r>
      <w:r w:rsidR="00512362">
        <w:rPr>
          <w:bCs/>
          <w:sz w:val="22"/>
          <w:szCs w:val="22"/>
          <w:lang w:val="en-GB"/>
        </w:rPr>
        <w:fldChar w:fldCharType="separate"/>
      </w:r>
      <w:r w:rsidR="00512362" w:rsidRPr="00A44CBB">
        <w:rPr>
          <w:bCs/>
          <w:sz w:val="22"/>
          <w:szCs w:val="22"/>
          <w:lang w:val="en-GB"/>
        </w:rPr>
        <w:fldChar w:fldCharType="end"/>
      </w:r>
    </w:p>
    <w:p w:rsidR="00BD2003" w:rsidRPr="00A44CBB" w:rsidRDefault="00BD2003" w:rsidP="00BD2003">
      <w:pPr>
        <w:spacing w:line="276" w:lineRule="auto"/>
        <w:ind w:right="-569"/>
        <w:jc w:val="both"/>
        <w:rPr>
          <w:i/>
          <w:szCs w:val="22"/>
        </w:rPr>
      </w:pPr>
      <w:r w:rsidRPr="00A44CBB">
        <w:rPr>
          <w:i/>
          <w:szCs w:val="22"/>
        </w:rPr>
        <w:t>Przyjęto następujące definicje:</w:t>
      </w:r>
    </w:p>
    <w:p w:rsidR="00BD2003" w:rsidRPr="00A44CBB" w:rsidRDefault="00BD2003" w:rsidP="00BD2003">
      <w:pPr>
        <w:pStyle w:val="NormalnyWeb"/>
        <w:numPr>
          <w:ilvl w:val="0"/>
          <w:numId w:val="34"/>
        </w:numPr>
        <w:spacing w:before="0" w:beforeAutospacing="0" w:after="0" w:afterAutospacing="0"/>
        <w:ind w:left="426" w:right="-567" w:hanging="284"/>
        <w:jc w:val="both"/>
        <w:rPr>
          <w:i/>
          <w:sz w:val="20"/>
          <w:szCs w:val="22"/>
        </w:rPr>
      </w:pPr>
      <w:proofErr w:type="spellStart"/>
      <w:r w:rsidRPr="00A44CBB">
        <w:rPr>
          <w:i/>
          <w:sz w:val="20"/>
          <w:szCs w:val="22"/>
          <w:u w:val="single"/>
        </w:rPr>
        <w:t>mikroprzedsiębiorstwo</w:t>
      </w:r>
      <w:proofErr w:type="spellEnd"/>
      <w:r w:rsidRPr="00A44CBB">
        <w:rPr>
          <w:i/>
          <w:sz w:val="20"/>
          <w:szCs w:val="22"/>
        </w:rPr>
        <w:t>: zatrudnia mniej niż 10 pracowników oraz jego roczny obrót nie przekracza 2 mln euro lub roczna suma bilansowa nie przekracza 2 mln euro,</w:t>
      </w:r>
    </w:p>
    <w:p w:rsidR="00BD2003" w:rsidRPr="00A44CBB" w:rsidRDefault="00BD2003" w:rsidP="00BD2003">
      <w:pPr>
        <w:pStyle w:val="NormalnyWeb"/>
        <w:numPr>
          <w:ilvl w:val="0"/>
          <w:numId w:val="34"/>
        </w:numPr>
        <w:spacing w:before="0" w:beforeAutospacing="0" w:after="0" w:afterAutospacing="0"/>
        <w:ind w:left="426" w:right="-567" w:hanging="284"/>
        <w:jc w:val="both"/>
        <w:rPr>
          <w:i/>
          <w:sz w:val="20"/>
          <w:szCs w:val="22"/>
        </w:rPr>
      </w:pPr>
      <w:r w:rsidRPr="00A44CBB">
        <w:rPr>
          <w:i/>
          <w:sz w:val="20"/>
          <w:szCs w:val="22"/>
          <w:u w:val="single"/>
        </w:rPr>
        <w:t>małe przedsiębiorstwo</w:t>
      </w:r>
      <w:r w:rsidRPr="00A44CBB">
        <w:rPr>
          <w:i/>
          <w:sz w:val="20"/>
          <w:szCs w:val="22"/>
        </w:rPr>
        <w:t>: zatrudnia mniej niż 50 pracowników oraz jego roczny obrót nie przekracza 10 mln euro lub roczna suma bilansowa nie przekracza 10 mln euro,</w:t>
      </w:r>
    </w:p>
    <w:p w:rsidR="00BD2003" w:rsidRPr="00A44CBB" w:rsidRDefault="00BD2003" w:rsidP="00BD2003">
      <w:pPr>
        <w:pStyle w:val="NormalnyWeb"/>
        <w:numPr>
          <w:ilvl w:val="0"/>
          <w:numId w:val="34"/>
        </w:numPr>
        <w:spacing w:before="0" w:beforeAutospacing="0" w:after="0" w:afterAutospacing="0"/>
        <w:ind w:left="426" w:right="-567" w:hanging="284"/>
        <w:jc w:val="both"/>
        <w:rPr>
          <w:i/>
          <w:sz w:val="20"/>
          <w:szCs w:val="22"/>
        </w:rPr>
      </w:pPr>
      <w:r w:rsidRPr="00A44CBB">
        <w:rPr>
          <w:i/>
          <w:sz w:val="20"/>
          <w:szCs w:val="22"/>
          <w:u w:val="single"/>
        </w:rPr>
        <w:t>średnie przedsiębiorstwo</w:t>
      </w:r>
      <w:r w:rsidRPr="00A44CBB">
        <w:rPr>
          <w:i/>
          <w:sz w:val="20"/>
          <w:szCs w:val="22"/>
        </w:rPr>
        <w:t>: zatrudnia mniej niż 250 pracowników oraz jego roczny obrót nie przekracza 50 mln euro lub roczna suma bilansowa nie przekracza 43 mln euro;</w:t>
      </w:r>
    </w:p>
    <w:p w:rsidR="00BD2003" w:rsidRPr="00A44CBB" w:rsidRDefault="00BD2003" w:rsidP="00BD2003">
      <w:pPr>
        <w:keepLines/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</w:p>
    <w:p w:rsidR="00BD2003" w:rsidRPr="00A44CBB" w:rsidRDefault="00BD2003" w:rsidP="00BD2003">
      <w:pPr>
        <w:keepLines/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A44CBB">
        <w:rPr>
          <w:color w:val="000000"/>
          <w:sz w:val="22"/>
        </w:rPr>
        <w:t>Dane osoby wyznaczonej do kontaktu z Zamawiającym:</w:t>
      </w:r>
    </w:p>
    <w:p w:rsidR="00BD2003" w:rsidRPr="00A44CBB" w:rsidRDefault="00BD2003" w:rsidP="00BD2003">
      <w:pPr>
        <w:pStyle w:val="Akapitzlist"/>
        <w:keepLines/>
        <w:numPr>
          <w:ilvl w:val="0"/>
          <w:numId w:val="32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A44CBB">
        <w:rPr>
          <w:color w:val="000000"/>
          <w:sz w:val="22"/>
        </w:rPr>
        <w:t>imię i nazwisko .............................................................</w:t>
      </w:r>
    </w:p>
    <w:p w:rsidR="00BD2003" w:rsidRPr="00A44CBB" w:rsidRDefault="00BD2003" w:rsidP="00BD2003">
      <w:pPr>
        <w:pStyle w:val="Akapitzlist"/>
        <w:keepLines/>
        <w:numPr>
          <w:ilvl w:val="0"/>
          <w:numId w:val="32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A44CBB">
        <w:rPr>
          <w:color w:val="000000"/>
          <w:sz w:val="22"/>
        </w:rPr>
        <w:t>nr telefonu......................................................................</w:t>
      </w:r>
    </w:p>
    <w:p w:rsidR="00BD2003" w:rsidRPr="00A44CBB" w:rsidRDefault="00BD2003" w:rsidP="00BD2003">
      <w:pPr>
        <w:pStyle w:val="Akapitzlist"/>
        <w:keepLines/>
        <w:numPr>
          <w:ilvl w:val="0"/>
          <w:numId w:val="32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A44CBB">
        <w:rPr>
          <w:color w:val="000000"/>
          <w:sz w:val="22"/>
        </w:rPr>
        <w:t>adres e-mail: .................................................................</w:t>
      </w:r>
    </w:p>
    <w:p w:rsidR="00BD2003" w:rsidRPr="00A44CBB" w:rsidRDefault="00BD2003" w:rsidP="00BD2003">
      <w:pPr>
        <w:pStyle w:val="Tekstpodstawowy"/>
        <w:spacing w:line="360" w:lineRule="auto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Załączniki do Oferty:</w:t>
      </w:r>
    </w:p>
    <w:p w:rsidR="00BD2003" w:rsidRPr="00A44CBB" w:rsidRDefault="00BD2003" w:rsidP="00BD2003">
      <w:pPr>
        <w:pStyle w:val="Tekstpodstawowy"/>
        <w:spacing w:line="360" w:lineRule="auto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1. …………………………………………………..</w:t>
      </w:r>
    </w:p>
    <w:p w:rsidR="00BD2003" w:rsidRPr="00A44CBB" w:rsidRDefault="00BD2003" w:rsidP="00BD2003">
      <w:pPr>
        <w:pStyle w:val="Tekstpodstawowy"/>
        <w:spacing w:line="360" w:lineRule="auto"/>
        <w:rPr>
          <w:rFonts w:ascii="Times New Roman" w:hAnsi="Times New Roman"/>
          <w:sz w:val="22"/>
        </w:rPr>
      </w:pPr>
      <w:r w:rsidRPr="00A44CBB">
        <w:rPr>
          <w:rFonts w:ascii="Times New Roman" w:hAnsi="Times New Roman"/>
          <w:sz w:val="22"/>
        </w:rPr>
        <w:t>2. …………………………………………………..</w:t>
      </w:r>
    </w:p>
    <w:p w:rsidR="00BD2003" w:rsidRPr="00A44CBB" w:rsidRDefault="00BD2003" w:rsidP="00BD2003">
      <w:pPr>
        <w:ind w:left="4248" w:firstLine="708"/>
        <w:jc w:val="both"/>
        <w:rPr>
          <w:sz w:val="22"/>
        </w:rPr>
      </w:pPr>
      <w:r w:rsidRPr="00A44CBB">
        <w:rPr>
          <w:sz w:val="22"/>
        </w:rPr>
        <w:t>..……………………........……………………</w:t>
      </w:r>
    </w:p>
    <w:p w:rsidR="00FB00B4" w:rsidRPr="00A44CBB" w:rsidRDefault="00BD2003" w:rsidP="00832B38">
      <w:pPr>
        <w:spacing w:after="200" w:line="276" w:lineRule="auto"/>
        <w:ind w:left="4956"/>
        <w:jc w:val="center"/>
        <w:rPr>
          <w:szCs w:val="24"/>
        </w:rPr>
      </w:pPr>
      <w:r w:rsidRPr="00A44CBB">
        <w:rPr>
          <w:sz w:val="22"/>
        </w:rPr>
        <w:t>(data, miejscowość, pieczęć i podpis Oferenta)</w:t>
      </w:r>
    </w:p>
    <w:sectPr w:rsidR="00FB00B4" w:rsidRPr="00A44CBB" w:rsidSect="00A44CBB">
      <w:headerReference w:type="default" r:id="rId7"/>
      <w:footerReference w:type="default" r:id="rId8"/>
      <w:pgSz w:w="11906" w:h="16838"/>
      <w:pgMar w:top="1417" w:right="1417" w:bottom="1134" w:left="1417" w:header="426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33E" w:rsidRDefault="0080533E" w:rsidP="004A7A45">
      <w:r>
        <w:separator/>
      </w:r>
    </w:p>
  </w:endnote>
  <w:endnote w:type="continuationSeparator" w:id="0">
    <w:p w:rsidR="0080533E" w:rsidRDefault="0080533E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 CE">
    <w:altName w:val="Corbel"/>
    <w:charset w:val="58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4447516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4E7823" w:rsidRDefault="00512362">
        <w:pPr>
          <w:pStyle w:val="Stopka"/>
          <w:jc w:val="right"/>
          <w:rPr>
            <w:sz w:val="18"/>
          </w:rPr>
        </w:pPr>
        <w:r w:rsidRPr="00DB2691">
          <w:rPr>
            <w:sz w:val="18"/>
          </w:rPr>
          <w:fldChar w:fldCharType="begin"/>
        </w:r>
        <w:r w:rsidR="004E7823" w:rsidRPr="00DB2691">
          <w:rPr>
            <w:sz w:val="18"/>
          </w:rPr>
          <w:instrText xml:space="preserve"> PAGE   \* MERGEFORMAT </w:instrText>
        </w:r>
        <w:r w:rsidRPr="00DB2691">
          <w:rPr>
            <w:sz w:val="18"/>
          </w:rPr>
          <w:fldChar w:fldCharType="separate"/>
        </w:r>
        <w:r w:rsidR="00A0303F">
          <w:rPr>
            <w:noProof/>
            <w:sz w:val="18"/>
          </w:rPr>
          <w:t>5</w:t>
        </w:r>
        <w:r w:rsidRPr="00DB2691">
          <w:rPr>
            <w:sz w:val="18"/>
          </w:rPr>
          <w:fldChar w:fldCharType="end"/>
        </w:r>
      </w:p>
      <w:p w:rsidR="004E7823" w:rsidRDefault="00512362" w:rsidP="00DB2691">
        <w:pPr>
          <w:pStyle w:val="Stopka"/>
          <w:spacing w:line="360" w:lineRule="auto"/>
          <w:rPr>
            <w:rFonts w:ascii="Garamond" w:hAnsi="Garamond"/>
            <w:spacing w:val="20"/>
            <w:sz w:val="16"/>
            <w:szCs w:val="16"/>
          </w:rPr>
        </w:pPr>
        <w:r>
          <w:rPr>
            <w:rFonts w:ascii="Garamond" w:hAnsi="Garamond"/>
            <w:noProof/>
            <w:spacing w:val="20"/>
            <w:sz w:val="16"/>
            <w:szCs w:val="16"/>
          </w:rPr>
          <w:pict>
            <v:line id="Łącznik prostoliniowy 4" o:spid="_x0000_s4101" style="position:absolute;z-index:251658240;visibility:visible;mso-wrap-distance-top:-6e-5mm;mso-wrap-distance-bottom:-6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"/>
          </w:pict>
        </w:r>
        <w:r w:rsidR="003A58B1">
          <w:rPr>
            <w:rFonts w:ascii="Garamond" w:hAnsi="Garamond"/>
            <w:spacing w:val="20"/>
            <w:sz w:val="16"/>
            <w:szCs w:val="16"/>
          </w:rPr>
          <w:t>RIR.271.55</w:t>
        </w:r>
        <w:r w:rsidR="004E7823">
          <w:rPr>
            <w:rFonts w:ascii="Garamond" w:hAnsi="Garamond"/>
            <w:spacing w:val="20"/>
            <w:sz w:val="16"/>
            <w:szCs w:val="16"/>
          </w:rPr>
          <w:t>.2020.CC</w:t>
        </w:r>
      </w:p>
      <w:p w:rsidR="004E7823" w:rsidRDefault="004E7823" w:rsidP="00DB2691">
        <w:pPr>
          <w:pStyle w:val="Stopka"/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fax</w:t>
        </w:r>
        <w:proofErr w:type="spellEnd"/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4E7823" w:rsidRPr="00DB2691" w:rsidRDefault="00512362" w:rsidP="00DB2691">
        <w:pPr>
          <w:pStyle w:val="Stopka"/>
          <w:jc w:val="center"/>
        </w:pPr>
        <w:hyperlink r:id="rId1" w:history="1">
          <w:r w:rsidR="004E7823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4E7823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4E7823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4E7823">
          <w:rPr>
            <w:rFonts w:ascii="Garamond" w:hAnsi="Garamond"/>
            <w:spacing w:val="20"/>
            <w:sz w:val="16"/>
            <w:szCs w:val="16"/>
          </w:rPr>
          <w:t xml:space="preserve"> </w:t>
        </w:r>
        <w:proofErr w:type="spellStart"/>
        <w:r w:rsidR="004E7823">
          <w:rPr>
            <w:rFonts w:ascii="Garamond" w:hAnsi="Garamond"/>
            <w:spacing w:val="20"/>
            <w:sz w:val="16"/>
            <w:szCs w:val="16"/>
          </w:rPr>
          <w:t>I</w:t>
        </w:r>
        <w:proofErr w:type="spellEnd"/>
        <w:r w:rsidR="004E7823">
          <w:rPr>
            <w:rFonts w:ascii="Garamond" w:hAnsi="Garamond"/>
            <w:spacing w:val="20"/>
            <w:sz w:val="16"/>
            <w:szCs w:val="16"/>
          </w:rPr>
          <w:t xml:space="preserve"> </w:t>
        </w:r>
        <w:hyperlink r:id="rId3" w:history="1">
          <w:r w:rsidR="004E7823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33E" w:rsidRDefault="0080533E" w:rsidP="004A7A45">
      <w:r>
        <w:separator/>
      </w:r>
    </w:p>
  </w:footnote>
  <w:footnote w:type="continuationSeparator" w:id="0">
    <w:p w:rsidR="0080533E" w:rsidRDefault="0080533E" w:rsidP="004A7A45">
      <w:r>
        <w:continuationSeparator/>
      </w:r>
    </w:p>
  </w:footnote>
  <w:footnote w:id="1">
    <w:p w:rsidR="004E7823" w:rsidRPr="00C73CCE" w:rsidRDefault="004E7823" w:rsidP="00BD2003">
      <w:pPr>
        <w:pBdr>
          <w:bottom w:val="single" w:sz="4" w:space="1" w:color="auto"/>
        </w:pBdr>
        <w:spacing w:before="120" w:after="120"/>
        <w:jc w:val="both"/>
        <w:rPr>
          <w:sz w:val="15"/>
          <w:szCs w:val="15"/>
        </w:rPr>
      </w:pPr>
      <w:r>
        <w:rPr>
          <w:rStyle w:val="Odwoanieprzypisudolnego"/>
        </w:rPr>
        <w:footnoteRef/>
      </w:r>
      <w:r w:rsidRPr="00C73CCE">
        <w:rPr>
          <w:sz w:val="15"/>
          <w:szCs w:val="15"/>
        </w:rPr>
        <w:t>Rozporządzenie Parlamentu Europejskiego i Rady (UE) 2016/679 z dnia 27 kwietnia 2016 r. w sprawie ochr</w:t>
      </w:r>
      <w:r>
        <w:rPr>
          <w:sz w:val="15"/>
          <w:szCs w:val="15"/>
        </w:rPr>
        <w:t>ony osób fizycznych w związku z </w:t>
      </w:r>
      <w:r w:rsidRPr="00C73CCE">
        <w:rPr>
          <w:sz w:val="15"/>
          <w:szCs w:val="15"/>
        </w:rPr>
        <w:t xml:space="preserve">przetwarzaniem danych osobowych i w sprawie swobodnego przepływu takich danych oraz uchylenia dyrektywy 95/46/WE (ogólne rozporządzenie o ochronie danych) (Dz. Urz. UE L 119 z 04.05.2016, str. 1). W przypadku gdy Oferent nie przekazuje danych osobowych innych niż bezpośrednio jego dotyczących lub zachodzi wyłączenie stosowania obowiązku informacyjnego, stosownie do art. 13 ust. 4 lub art. 14 ust. 5 RODO treści oświadczenia Oferent nie składa (należy usunąć treść oświadczenia przez jego wykreślenie). Składając formularz ofertowy Oferent oświadcza jednocześnie, iż zapoznał się z pełną klauzulą informacyjną zamieszczoną w siedzibie oraz na stronie internetowej Zamawiającego, znajdującej się pod adresem </w:t>
      </w:r>
      <w:hyperlink r:id="rId1" w:history="1">
        <w:r w:rsidRPr="00C73CCE">
          <w:rPr>
            <w:rStyle w:val="Hipercze"/>
            <w:sz w:val="15"/>
            <w:szCs w:val="15"/>
          </w:rPr>
          <w:t>www.bip.gruta.akcessnet.net</w:t>
        </w:r>
      </w:hyperlink>
      <w:r w:rsidRPr="00C73CCE">
        <w:rPr>
          <w:sz w:val="15"/>
          <w:szCs w:val="15"/>
        </w:rPr>
        <w:t>, w zakładce RODO/Klauzula informacja.</w:t>
      </w:r>
    </w:p>
    <w:p w:rsidR="004E7823" w:rsidRDefault="004E7823" w:rsidP="00BD2003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823" w:rsidRPr="00F35A28" w:rsidRDefault="004E782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E7823" w:rsidRDefault="004E7823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  <w:r w:rsidRPr="00E22D85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:rsidR="004E7823" w:rsidRPr="00F35A28" w:rsidRDefault="00512362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320"/>
    <w:multiLevelType w:val="hybridMultilevel"/>
    <w:tmpl w:val="D9E6F38A"/>
    <w:lvl w:ilvl="0" w:tplc="39F84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E5867"/>
    <w:multiLevelType w:val="hybridMultilevel"/>
    <w:tmpl w:val="FB5EEBF2"/>
    <w:lvl w:ilvl="0" w:tplc="A5F2B5B8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">
    <w:nsid w:val="040F6B3F"/>
    <w:multiLevelType w:val="hybridMultilevel"/>
    <w:tmpl w:val="2124BA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32224"/>
    <w:multiLevelType w:val="hybridMultilevel"/>
    <w:tmpl w:val="613C9182"/>
    <w:lvl w:ilvl="0" w:tplc="AF9C7E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117ABB"/>
    <w:multiLevelType w:val="hybridMultilevel"/>
    <w:tmpl w:val="6AD031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839C0"/>
    <w:multiLevelType w:val="hybridMultilevel"/>
    <w:tmpl w:val="614656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8D321A"/>
    <w:multiLevelType w:val="hybridMultilevel"/>
    <w:tmpl w:val="0E3E9F86"/>
    <w:lvl w:ilvl="0" w:tplc="087CF2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9E17D7A"/>
    <w:multiLevelType w:val="hybridMultilevel"/>
    <w:tmpl w:val="290E82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B5EC6"/>
    <w:multiLevelType w:val="hybridMultilevel"/>
    <w:tmpl w:val="0E3E9F86"/>
    <w:lvl w:ilvl="0" w:tplc="087CF2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22BC6"/>
    <w:multiLevelType w:val="hybridMultilevel"/>
    <w:tmpl w:val="6C2EB786"/>
    <w:lvl w:ilvl="0" w:tplc="8BB64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1A768EB4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DD76C7"/>
    <w:multiLevelType w:val="hybridMultilevel"/>
    <w:tmpl w:val="AD5E78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90027D"/>
    <w:multiLevelType w:val="hybridMultilevel"/>
    <w:tmpl w:val="0C3EE622"/>
    <w:lvl w:ilvl="0" w:tplc="99B6666C">
      <w:start w:val="1"/>
      <w:numFmt w:val="decimal"/>
      <w:lvlText w:val="%1)"/>
      <w:lvlJc w:val="left"/>
      <w:pPr>
        <w:tabs>
          <w:tab w:val="num" w:pos="-780"/>
        </w:tabs>
        <w:ind w:left="720" w:hanging="360"/>
      </w:pPr>
      <w:rPr>
        <w:rFonts w:hint="default"/>
        <w:b w:val="0"/>
      </w:rPr>
    </w:lvl>
    <w:lvl w:ilvl="1" w:tplc="1692306E">
      <w:start w:val="1"/>
      <w:numFmt w:val="decimal"/>
      <w:lvlText w:val="%2)"/>
      <w:lvlJc w:val="left"/>
      <w:pPr>
        <w:tabs>
          <w:tab w:val="num" w:pos="-420"/>
        </w:tabs>
        <w:ind w:left="108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0DA1105"/>
    <w:multiLevelType w:val="hybridMultilevel"/>
    <w:tmpl w:val="F3A46BE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AA21CC"/>
    <w:multiLevelType w:val="hybridMultilevel"/>
    <w:tmpl w:val="7EB2E1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E020DC"/>
    <w:multiLevelType w:val="hybridMultilevel"/>
    <w:tmpl w:val="7C764EB4"/>
    <w:lvl w:ilvl="0" w:tplc="0334594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93715B"/>
    <w:multiLevelType w:val="hybridMultilevel"/>
    <w:tmpl w:val="7FDA4E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C845FDC">
      <w:start w:val="1"/>
      <w:numFmt w:val="decimal"/>
      <w:lvlText w:val="%2)"/>
      <w:lvlJc w:val="left"/>
      <w:pPr>
        <w:tabs>
          <w:tab w:val="num" w:pos="-780"/>
        </w:tabs>
        <w:ind w:left="720" w:hanging="360"/>
      </w:pPr>
      <w:rPr>
        <w:rFonts w:hint="default"/>
        <w:b w:val="0"/>
      </w:rPr>
    </w:lvl>
    <w:lvl w:ilvl="2" w:tplc="5EB82E5A">
      <w:start w:val="1"/>
      <w:numFmt w:val="lowerLetter"/>
      <w:lvlText w:val="%3)"/>
      <w:lvlJc w:val="left"/>
      <w:pPr>
        <w:tabs>
          <w:tab w:val="num" w:pos="720"/>
        </w:tabs>
        <w:ind w:left="720" w:hanging="360"/>
      </w:pPr>
      <w:rPr>
        <w:b w:val="0"/>
      </w:rPr>
    </w:lvl>
    <w:lvl w:ilvl="3" w:tplc="1692306E">
      <w:start w:val="1"/>
      <w:numFmt w:val="decimal"/>
      <w:lvlText w:val="%4)"/>
      <w:lvlJc w:val="left"/>
      <w:pPr>
        <w:tabs>
          <w:tab w:val="num" w:pos="-780"/>
        </w:tabs>
        <w:ind w:left="720" w:hanging="360"/>
      </w:pPr>
      <w:rPr>
        <w:rFonts w:hint="default"/>
      </w:rPr>
    </w:lvl>
    <w:lvl w:ilvl="4" w:tplc="99F4D29E">
      <w:start w:val="1"/>
      <w:numFmt w:val="lowerLetter"/>
      <w:lvlText w:val="%5)"/>
      <w:lvlJc w:val="left"/>
      <w:pPr>
        <w:tabs>
          <w:tab w:val="num" w:pos="-420"/>
        </w:tabs>
        <w:ind w:left="108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87A6A15"/>
    <w:multiLevelType w:val="hybridMultilevel"/>
    <w:tmpl w:val="322AD27C"/>
    <w:lvl w:ilvl="0" w:tplc="DCA66D40">
      <w:start w:val="1"/>
      <w:numFmt w:val="bullet"/>
      <w:lvlText w:val="-"/>
      <w:lvlJc w:val="left"/>
      <w:pPr>
        <w:ind w:left="1004" w:hanging="360"/>
      </w:pPr>
      <w:rPr>
        <w:rFonts w:ascii="Geneva CE" w:eastAsia="Cambria" w:hAnsi="Geneva CE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9E82F55"/>
    <w:multiLevelType w:val="hybridMultilevel"/>
    <w:tmpl w:val="1BD41952"/>
    <w:lvl w:ilvl="0" w:tplc="04150011">
      <w:start w:val="1"/>
      <w:numFmt w:val="decimal"/>
      <w:lvlText w:val="%1)"/>
      <w:lvlJc w:val="left"/>
      <w:pPr>
        <w:ind w:left="779" w:hanging="360"/>
      </w:pPr>
    </w:lvl>
    <w:lvl w:ilvl="1" w:tplc="04150019" w:tentative="1">
      <w:start w:val="1"/>
      <w:numFmt w:val="lowerLetter"/>
      <w:lvlText w:val="%2."/>
      <w:lvlJc w:val="left"/>
      <w:pPr>
        <w:ind w:left="1499" w:hanging="360"/>
      </w:pPr>
    </w:lvl>
    <w:lvl w:ilvl="2" w:tplc="0415001B" w:tentative="1">
      <w:start w:val="1"/>
      <w:numFmt w:val="lowerRoman"/>
      <w:lvlText w:val="%3."/>
      <w:lvlJc w:val="right"/>
      <w:pPr>
        <w:ind w:left="2219" w:hanging="180"/>
      </w:pPr>
    </w:lvl>
    <w:lvl w:ilvl="3" w:tplc="0415000F" w:tentative="1">
      <w:start w:val="1"/>
      <w:numFmt w:val="decimal"/>
      <w:lvlText w:val="%4."/>
      <w:lvlJc w:val="left"/>
      <w:pPr>
        <w:ind w:left="2939" w:hanging="360"/>
      </w:pPr>
    </w:lvl>
    <w:lvl w:ilvl="4" w:tplc="04150019" w:tentative="1">
      <w:start w:val="1"/>
      <w:numFmt w:val="lowerLetter"/>
      <w:lvlText w:val="%5."/>
      <w:lvlJc w:val="left"/>
      <w:pPr>
        <w:ind w:left="3659" w:hanging="360"/>
      </w:pPr>
    </w:lvl>
    <w:lvl w:ilvl="5" w:tplc="0415001B" w:tentative="1">
      <w:start w:val="1"/>
      <w:numFmt w:val="lowerRoman"/>
      <w:lvlText w:val="%6."/>
      <w:lvlJc w:val="right"/>
      <w:pPr>
        <w:ind w:left="4379" w:hanging="180"/>
      </w:pPr>
    </w:lvl>
    <w:lvl w:ilvl="6" w:tplc="0415000F" w:tentative="1">
      <w:start w:val="1"/>
      <w:numFmt w:val="decimal"/>
      <w:lvlText w:val="%7."/>
      <w:lvlJc w:val="left"/>
      <w:pPr>
        <w:ind w:left="5099" w:hanging="360"/>
      </w:pPr>
    </w:lvl>
    <w:lvl w:ilvl="7" w:tplc="04150019" w:tentative="1">
      <w:start w:val="1"/>
      <w:numFmt w:val="lowerLetter"/>
      <w:lvlText w:val="%8."/>
      <w:lvlJc w:val="left"/>
      <w:pPr>
        <w:ind w:left="5819" w:hanging="360"/>
      </w:pPr>
    </w:lvl>
    <w:lvl w:ilvl="8" w:tplc="0415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7">
    <w:nsid w:val="6A562794"/>
    <w:multiLevelType w:val="hybridMultilevel"/>
    <w:tmpl w:val="2E28035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014CAEC">
      <w:start w:val="1"/>
      <w:numFmt w:val="lowerLetter"/>
      <w:lvlText w:val="%2)"/>
      <w:lvlJc w:val="left"/>
      <w:pPr>
        <w:tabs>
          <w:tab w:val="num" w:pos="-78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ADC4A91"/>
    <w:multiLevelType w:val="hybridMultilevel"/>
    <w:tmpl w:val="913C3BAE"/>
    <w:lvl w:ilvl="0" w:tplc="2A208FB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6D202AB8"/>
    <w:multiLevelType w:val="hybridMultilevel"/>
    <w:tmpl w:val="6F0A37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D46757D"/>
    <w:multiLevelType w:val="hybridMultilevel"/>
    <w:tmpl w:val="FE5A887E"/>
    <w:lvl w:ilvl="0" w:tplc="F8A8E2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5E6EC1"/>
    <w:multiLevelType w:val="hybridMultilevel"/>
    <w:tmpl w:val="63C4D40C"/>
    <w:lvl w:ilvl="0" w:tplc="4F248A9E">
      <w:start w:val="1"/>
      <w:numFmt w:val="decimal"/>
      <w:lvlText w:val="%1)"/>
      <w:lvlJc w:val="left"/>
      <w:pPr>
        <w:tabs>
          <w:tab w:val="num" w:pos="-78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BF308B"/>
    <w:multiLevelType w:val="hybridMultilevel"/>
    <w:tmpl w:val="ED52FA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FEEE08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516D14"/>
    <w:multiLevelType w:val="hybridMultilevel"/>
    <w:tmpl w:val="0E3E9F86"/>
    <w:lvl w:ilvl="0" w:tplc="087CF2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B7921A4"/>
    <w:multiLevelType w:val="hybridMultilevel"/>
    <w:tmpl w:val="1F6276AA"/>
    <w:lvl w:ilvl="0" w:tplc="EBCED7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14"/>
  </w:num>
  <w:num w:numId="4">
    <w:abstractNumId w:val="15"/>
  </w:num>
  <w:num w:numId="5">
    <w:abstractNumId w:val="16"/>
  </w:num>
  <w:num w:numId="6">
    <w:abstractNumId w:val="20"/>
  </w:num>
  <w:num w:numId="7">
    <w:abstractNumId w:val="36"/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10"/>
  </w:num>
  <w:num w:numId="12">
    <w:abstractNumId w:val="31"/>
  </w:num>
  <w:num w:numId="13">
    <w:abstractNumId w:val="3"/>
  </w:num>
  <w:num w:numId="14">
    <w:abstractNumId w:val="17"/>
  </w:num>
  <w:num w:numId="15">
    <w:abstractNumId w:val="35"/>
  </w:num>
  <w:num w:numId="16">
    <w:abstractNumId w:val="27"/>
  </w:num>
  <w:num w:numId="17">
    <w:abstractNumId w:val="24"/>
  </w:num>
  <w:num w:numId="18">
    <w:abstractNumId w:val="11"/>
  </w:num>
  <w:num w:numId="19">
    <w:abstractNumId w:val="13"/>
  </w:num>
  <w:num w:numId="20">
    <w:abstractNumId w:val="29"/>
  </w:num>
  <w:num w:numId="21">
    <w:abstractNumId w:val="7"/>
  </w:num>
  <w:num w:numId="22">
    <w:abstractNumId w:val="28"/>
  </w:num>
  <w:num w:numId="23">
    <w:abstractNumId w:val="18"/>
  </w:num>
  <w:num w:numId="24">
    <w:abstractNumId w:val="33"/>
  </w:num>
  <w:num w:numId="25">
    <w:abstractNumId w:val="22"/>
  </w:num>
  <w:num w:numId="26">
    <w:abstractNumId w:val="8"/>
  </w:num>
  <w:num w:numId="27">
    <w:abstractNumId w:val="26"/>
  </w:num>
  <w:num w:numId="28">
    <w:abstractNumId w:val="2"/>
  </w:num>
  <w:num w:numId="29">
    <w:abstractNumId w:val="5"/>
  </w:num>
  <w:num w:numId="30">
    <w:abstractNumId w:val="21"/>
  </w:num>
  <w:num w:numId="31">
    <w:abstractNumId w:val="4"/>
  </w:num>
  <w:num w:numId="32">
    <w:abstractNumId w:val="1"/>
  </w:num>
  <w:num w:numId="33">
    <w:abstractNumId w:val="25"/>
  </w:num>
  <w:num w:numId="34">
    <w:abstractNumId w:val="0"/>
  </w:num>
  <w:num w:numId="35">
    <w:abstractNumId w:val="30"/>
  </w:num>
  <w:num w:numId="36">
    <w:abstractNumId w:val="34"/>
  </w:num>
  <w:num w:numId="37">
    <w:abstractNumId w:val="9"/>
  </w:num>
  <w:num w:numId="3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attachedTemplate r:id="rId1"/>
  <w:defaultTabStop w:val="397"/>
  <w:hyphenationZone w:val="425"/>
  <w:characterSpacingControl w:val="doNotCompress"/>
  <w:hdrShapeDefaults>
    <o:shapedefaults v:ext="edit" spidmax="829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13BF"/>
    <w:rsid w:val="000021BC"/>
    <w:rsid w:val="00004C01"/>
    <w:rsid w:val="0000513E"/>
    <w:rsid w:val="000059FA"/>
    <w:rsid w:val="000069F5"/>
    <w:rsid w:val="00013788"/>
    <w:rsid w:val="00014DA9"/>
    <w:rsid w:val="0001702B"/>
    <w:rsid w:val="0002485D"/>
    <w:rsid w:val="00041A93"/>
    <w:rsid w:val="00045744"/>
    <w:rsid w:val="00065413"/>
    <w:rsid w:val="00067204"/>
    <w:rsid w:val="0007216E"/>
    <w:rsid w:val="00077E21"/>
    <w:rsid w:val="000971D2"/>
    <w:rsid w:val="000A1BFF"/>
    <w:rsid w:val="000B0335"/>
    <w:rsid w:val="000B1075"/>
    <w:rsid w:val="000B19E2"/>
    <w:rsid w:val="000B1BD8"/>
    <w:rsid w:val="000B2D95"/>
    <w:rsid w:val="000B48E4"/>
    <w:rsid w:val="000D7A49"/>
    <w:rsid w:val="000E04D9"/>
    <w:rsid w:val="000E4128"/>
    <w:rsid w:val="000F231D"/>
    <w:rsid w:val="00103237"/>
    <w:rsid w:val="001109FD"/>
    <w:rsid w:val="00123EE9"/>
    <w:rsid w:val="00176125"/>
    <w:rsid w:val="00186447"/>
    <w:rsid w:val="0019010A"/>
    <w:rsid w:val="0019695A"/>
    <w:rsid w:val="00197EE4"/>
    <w:rsid w:val="001A6BD6"/>
    <w:rsid w:val="001A7072"/>
    <w:rsid w:val="001C35CE"/>
    <w:rsid w:val="001C6A83"/>
    <w:rsid w:val="001D524E"/>
    <w:rsid w:val="001F2AAF"/>
    <w:rsid w:val="001F504B"/>
    <w:rsid w:val="0020551F"/>
    <w:rsid w:val="00211169"/>
    <w:rsid w:val="00213BA0"/>
    <w:rsid w:val="00215EA6"/>
    <w:rsid w:val="00225DB1"/>
    <w:rsid w:val="00226DAB"/>
    <w:rsid w:val="002552ED"/>
    <w:rsid w:val="002579A1"/>
    <w:rsid w:val="00263333"/>
    <w:rsid w:val="00264965"/>
    <w:rsid w:val="002705C7"/>
    <w:rsid w:val="00272A4B"/>
    <w:rsid w:val="00273AA5"/>
    <w:rsid w:val="0028282E"/>
    <w:rsid w:val="00293143"/>
    <w:rsid w:val="002A09EE"/>
    <w:rsid w:val="002B0E67"/>
    <w:rsid w:val="002C11D0"/>
    <w:rsid w:val="002C6C53"/>
    <w:rsid w:val="002C6C9D"/>
    <w:rsid w:val="002D096E"/>
    <w:rsid w:val="002D49A7"/>
    <w:rsid w:val="002D6F85"/>
    <w:rsid w:val="002E7835"/>
    <w:rsid w:val="002E78D6"/>
    <w:rsid w:val="002F70B4"/>
    <w:rsid w:val="00301B99"/>
    <w:rsid w:val="0030344B"/>
    <w:rsid w:val="00304A0A"/>
    <w:rsid w:val="00324A6F"/>
    <w:rsid w:val="00334FDF"/>
    <w:rsid w:val="00347C60"/>
    <w:rsid w:val="003505C3"/>
    <w:rsid w:val="00350DF5"/>
    <w:rsid w:val="00355901"/>
    <w:rsid w:val="00356861"/>
    <w:rsid w:val="003569F2"/>
    <w:rsid w:val="003608CA"/>
    <w:rsid w:val="003611B1"/>
    <w:rsid w:val="00371CB1"/>
    <w:rsid w:val="00380FBC"/>
    <w:rsid w:val="00383C27"/>
    <w:rsid w:val="00395C90"/>
    <w:rsid w:val="003A2483"/>
    <w:rsid w:val="003A58B1"/>
    <w:rsid w:val="003C116B"/>
    <w:rsid w:val="003C17BC"/>
    <w:rsid w:val="003C4481"/>
    <w:rsid w:val="003E52E1"/>
    <w:rsid w:val="00411D40"/>
    <w:rsid w:val="0042230C"/>
    <w:rsid w:val="00426319"/>
    <w:rsid w:val="00430A5D"/>
    <w:rsid w:val="004340AA"/>
    <w:rsid w:val="00441C72"/>
    <w:rsid w:val="00444D99"/>
    <w:rsid w:val="004575F3"/>
    <w:rsid w:val="00463ADD"/>
    <w:rsid w:val="0047069F"/>
    <w:rsid w:val="004755E0"/>
    <w:rsid w:val="00475820"/>
    <w:rsid w:val="0048040B"/>
    <w:rsid w:val="004825B6"/>
    <w:rsid w:val="00494126"/>
    <w:rsid w:val="004A756C"/>
    <w:rsid w:val="004A7A45"/>
    <w:rsid w:val="004B2905"/>
    <w:rsid w:val="004D42B5"/>
    <w:rsid w:val="004D52BC"/>
    <w:rsid w:val="004D7260"/>
    <w:rsid w:val="004E4281"/>
    <w:rsid w:val="004E7823"/>
    <w:rsid w:val="004F2F82"/>
    <w:rsid w:val="004F3460"/>
    <w:rsid w:val="004F527A"/>
    <w:rsid w:val="00501A5B"/>
    <w:rsid w:val="005021C3"/>
    <w:rsid w:val="00507B58"/>
    <w:rsid w:val="00512362"/>
    <w:rsid w:val="00527C3C"/>
    <w:rsid w:val="00530C33"/>
    <w:rsid w:val="005351CF"/>
    <w:rsid w:val="00551D4F"/>
    <w:rsid w:val="00575E80"/>
    <w:rsid w:val="005822A7"/>
    <w:rsid w:val="00597AAC"/>
    <w:rsid w:val="005A109E"/>
    <w:rsid w:val="005A10E5"/>
    <w:rsid w:val="005A1D70"/>
    <w:rsid w:val="005B475E"/>
    <w:rsid w:val="005B4E3F"/>
    <w:rsid w:val="005C35B7"/>
    <w:rsid w:val="005D367C"/>
    <w:rsid w:val="005D610D"/>
    <w:rsid w:val="005D6F13"/>
    <w:rsid w:val="005E39D0"/>
    <w:rsid w:val="0060226C"/>
    <w:rsid w:val="0061339D"/>
    <w:rsid w:val="00620907"/>
    <w:rsid w:val="0063513E"/>
    <w:rsid w:val="00642D6E"/>
    <w:rsid w:val="0064380C"/>
    <w:rsid w:val="00646DC5"/>
    <w:rsid w:val="00682D45"/>
    <w:rsid w:val="006917A5"/>
    <w:rsid w:val="006975BE"/>
    <w:rsid w:val="006A0F1A"/>
    <w:rsid w:val="006A442C"/>
    <w:rsid w:val="006C0D39"/>
    <w:rsid w:val="006D54F2"/>
    <w:rsid w:val="006E4716"/>
    <w:rsid w:val="006E5E29"/>
    <w:rsid w:val="006F5C67"/>
    <w:rsid w:val="00701FCB"/>
    <w:rsid w:val="0070202C"/>
    <w:rsid w:val="007052E7"/>
    <w:rsid w:val="00706C3D"/>
    <w:rsid w:val="00712CC4"/>
    <w:rsid w:val="0071375D"/>
    <w:rsid w:val="00736874"/>
    <w:rsid w:val="0074401D"/>
    <w:rsid w:val="0075274E"/>
    <w:rsid w:val="007615ED"/>
    <w:rsid w:val="00774C53"/>
    <w:rsid w:val="007750B1"/>
    <w:rsid w:val="00775373"/>
    <w:rsid w:val="007762E2"/>
    <w:rsid w:val="007772F6"/>
    <w:rsid w:val="00780FEA"/>
    <w:rsid w:val="00790772"/>
    <w:rsid w:val="007A01AA"/>
    <w:rsid w:val="007A0A2E"/>
    <w:rsid w:val="007A2BD0"/>
    <w:rsid w:val="007B30AB"/>
    <w:rsid w:val="007B59A0"/>
    <w:rsid w:val="007B6207"/>
    <w:rsid w:val="007C2D22"/>
    <w:rsid w:val="007D2012"/>
    <w:rsid w:val="007D5513"/>
    <w:rsid w:val="007E1C47"/>
    <w:rsid w:val="007E33EB"/>
    <w:rsid w:val="007F3051"/>
    <w:rsid w:val="007F389D"/>
    <w:rsid w:val="008004D8"/>
    <w:rsid w:val="00802FFC"/>
    <w:rsid w:val="0080533E"/>
    <w:rsid w:val="008136BF"/>
    <w:rsid w:val="00823173"/>
    <w:rsid w:val="00832B38"/>
    <w:rsid w:val="00833FBE"/>
    <w:rsid w:val="00836333"/>
    <w:rsid w:val="00845D2E"/>
    <w:rsid w:val="008479D2"/>
    <w:rsid w:val="00865212"/>
    <w:rsid w:val="00886DE7"/>
    <w:rsid w:val="00887691"/>
    <w:rsid w:val="008A044B"/>
    <w:rsid w:val="008A7D18"/>
    <w:rsid w:val="008B6D51"/>
    <w:rsid w:val="008B7185"/>
    <w:rsid w:val="008C0E10"/>
    <w:rsid w:val="008D2DF9"/>
    <w:rsid w:val="008E69BB"/>
    <w:rsid w:val="008F17F9"/>
    <w:rsid w:val="0090245F"/>
    <w:rsid w:val="00902510"/>
    <w:rsid w:val="00914E1C"/>
    <w:rsid w:val="00916554"/>
    <w:rsid w:val="00933B1D"/>
    <w:rsid w:val="0093689D"/>
    <w:rsid w:val="009557B2"/>
    <w:rsid w:val="00956132"/>
    <w:rsid w:val="0095750D"/>
    <w:rsid w:val="009622EB"/>
    <w:rsid w:val="00962EFF"/>
    <w:rsid w:val="0099410F"/>
    <w:rsid w:val="00994598"/>
    <w:rsid w:val="00994610"/>
    <w:rsid w:val="009A2644"/>
    <w:rsid w:val="009B0A94"/>
    <w:rsid w:val="009B2035"/>
    <w:rsid w:val="009B2971"/>
    <w:rsid w:val="009B5D95"/>
    <w:rsid w:val="009C304E"/>
    <w:rsid w:val="009C35B5"/>
    <w:rsid w:val="009D2BF6"/>
    <w:rsid w:val="009E581D"/>
    <w:rsid w:val="009F3139"/>
    <w:rsid w:val="00A0303F"/>
    <w:rsid w:val="00A078BA"/>
    <w:rsid w:val="00A079C4"/>
    <w:rsid w:val="00A20776"/>
    <w:rsid w:val="00A20883"/>
    <w:rsid w:val="00A250AD"/>
    <w:rsid w:val="00A2790F"/>
    <w:rsid w:val="00A34410"/>
    <w:rsid w:val="00A34763"/>
    <w:rsid w:val="00A34978"/>
    <w:rsid w:val="00A44CBB"/>
    <w:rsid w:val="00A45C74"/>
    <w:rsid w:val="00A5312F"/>
    <w:rsid w:val="00A56228"/>
    <w:rsid w:val="00A631FC"/>
    <w:rsid w:val="00A647AD"/>
    <w:rsid w:val="00A70B4D"/>
    <w:rsid w:val="00A738A1"/>
    <w:rsid w:val="00A76ECE"/>
    <w:rsid w:val="00A85253"/>
    <w:rsid w:val="00A86635"/>
    <w:rsid w:val="00AA10C0"/>
    <w:rsid w:val="00AA2BAD"/>
    <w:rsid w:val="00AB002C"/>
    <w:rsid w:val="00AB61F9"/>
    <w:rsid w:val="00AB655B"/>
    <w:rsid w:val="00AC1291"/>
    <w:rsid w:val="00AC2A22"/>
    <w:rsid w:val="00AC58F9"/>
    <w:rsid w:val="00B06334"/>
    <w:rsid w:val="00B12B3E"/>
    <w:rsid w:val="00B3042E"/>
    <w:rsid w:val="00B3322C"/>
    <w:rsid w:val="00B52D6A"/>
    <w:rsid w:val="00B61E2D"/>
    <w:rsid w:val="00B65BB1"/>
    <w:rsid w:val="00B73CFB"/>
    <w:rsid w:val="00B81C77"/>
    <w:rsid w:val="00B8271D"/>
    <w:rsid w:val="00B8293D"/>
    <w:rsid w:val="00B91552"/>
    <w:rsid w:val="00B945EE"/>
    <w:rsid w:val="00B9518E"/>
    <w:rsid w:val="00B9664A"/>
    <w:rsid w:val="00BD2003"/>
    <w:rsid w:val="00BE5854"/>
    <w:rsid w:val="00BE741F"/>
    <w:rsid w:val="00BE78C9"/>
    <w:rsid w:val="00C018EF"/>
    <w:rsid w:val="00C07F34"/>
    <w:rsid w:val="00C10ACE"/>
    <w:rsid w:val="00C123C0"/>
    <w:rsid w:val="00C13AF7"/>
    <w:rsid w:val="00C156BB"/>
    <w:rsid w:val="00C207AE"/>
    <w:rsid w:val="00C2128D"/>
    <w:rsid w:val="00C36019"/>
    <w:rsid w:val="00C36B30"/>
    <w:rsid w:val="00C54D44"/>
    <w:rsid w:val="00C5667C"/>
    <w:rsid w:val="00C63962"/>
    <w:rsid w:val="00C647C8"/>
    <w:rsid w:val="00C65378"/>
    <w:rsid w:val="00C655BA"/>
    <w:rsid w:val="00C66DA0"/>
    <w:rsid w:val="00C76CF5"/>
    <w:rsid w:val="00C83A04"/>
    <w:rsid w:val="00C865B6"/>
    <w:rsid w:val="00CA6ADE"/>
    <w:rsid w:val="00CB6AF0"/>
    <w:rsid w:val="00CC00ED"/>
    <w:rsid w:val="00CD3407"/>
    <w:rsid w:val="00CD4D56"/>
    <w:rsid w:val="00CD6FDD"/>
    <w:rsid w:val="00CD72D3"/>
    <w:rsid w:val="00CF2488"/>
    <w:rsid w:val="00D001B6"/>
    <w:rsid w:val="00D01126"/>
    <w:rsid w:val="00D10660"/>
    <w:rsid w:val="00D34769"/>
    <w:rsid w:val="00D429F0"/>
    <w:rsid w:val="00D448C8"/>
    <w:rsid w:val="00D60F35"/>
    <w:rsid w:val="00D6430A"/>
    <w:rsid w:val="00D71787"/>
    <w:rsid w:val="00D750D8"/>
    <w:rsid w:val="00D821BB"/>
    <w:rsid w:val="00D868E0"/>
    <w:rsid w:val="00D944DB"/>
    <w:rsid w:val="00DA3556"/>
    <w:rsid w:val="00DB0B28"/>
    <w:rsid w:val="00DB0EAD"/>
    <w:rsid w:val="00DB2691"/>
    <w:rsid w:val="00DD0E77"/>
    <w:rsid w:val="00DD7145"/>
    <w:rsid w:val="00DE4C96"/>
    <w:rsid w:val="00DE7415"/>
    <w:rsid w:val="00DF445E"/>
    <w:rsid w:val="00DF509E"/>
    <w:rsid w:val="00DF5E47"/>
    <w:rsid w:val="00DF6809"/>
    <w:rsid w:val="00E01A27"/>
    <w:rsid w:val="00E10FC4"/>
    <w:rsid w:val="00E16D65"/>
    <w:rsid w:val="00E17E69"/>
    <w:rsid w:val="00E20293"/>
    <w:rsid w:val="00E2099C"/>
    <w:rsid w:val="00E22D85"/>
    <w:rsid w:val="00E24CEF"/>
    <w:rsid w:val="00E25119"/>
    <w:rsid w:val="00E27F5A"/>
    <w:rsid w:val="00E310D9"/>
    <w:rsid w:val="00E330B0"/>
    <w:rsid w:val="00E35E6A"/>
    <w:rsid w:val="00E4699E"/>
    <w:rsid w:val="00E6611D"/>
    <w:rsid w:val="00E775B7"/>
    <w:rsid w:val="00E82AA6"/>
    <w:rsid w:val="00E92484"/>
    <w:rsid w:val="00E9405B"/>
    <w:rsid w:val="00EB26ED"/>
    <w:rsid w:val="00EB4B23"/>
    <w:rsid w:val="00EC23AF"/>
    <w:rsid w:val="00EC6097"/>
    <w:rsid w:val="00EC7B7C"/>
    <w:rsid w:val="00EE4D0A"/>
    <w:rsid w:val="00EF0B98"/>
    <w:rsid w:val="00EF2C26"/>
    <w:rsid w:val="00EF4A00"/>
    <w:rsid w:val="00F00CA7"/>
    <w:rsid w:val="00F02C83"/>
    <w:rsid w:val="00F200A9"/>
    <w:rsid w:val="00F21E23"/>
    <w:rsid w:val="00F24C7F"/>
    <w:rsid w:val="00F25AE9"/>
    <w:rsid w:val="00F32E7D"/>
    <w:rsid w:val="00F414FD"/>
    <w:rsid w:val="00F43181"/>
    <w:rsid w:val="00F45E90"/>
    <w:rsid w:val="00F52985"/>
    <w:rsid w:val="00F538C0"/>
    <w:rsid w:val="00F543FB"/>
    <w:rsid w:val="00F55376"/>
    <w:rsid w:val="00F63DFC"/>
    <w:rsid w:val="00F82CBD"/>
    <w:rsid w:val="00F84958"/>
    <w:rsid w:val="00FA0330"/>
    <w:rsid w:val="00FB00B4"/>
    <w:rsid w:val="00FB7E37"/>
    <w:rsid w:val="00FC0432"/>
    <w:rsid w:val="00FC1B7D"/>
    <w:rsid w:val="00FD004C"/>
    <w:rsid w:val="00FD4988"/>
    <w:rsid w:val="00FD4E2A"/>
    <w:rsid w:val="00FD5D16"/>
    <w:rsid w:val="00FE0D7D"/>
    <w:rsid w:val="00FE25F1"/>
    <w:rsid w:val="00FF1B3A"/>
    <w:rsid w:val="00FF4FBF"/>
    <w:rsid w:val="00FF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D20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D2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semiHidden/>
    <w:rsid w:val="007D2012"/>
    <w:pPr>
      <w:tabs>
        <w:tab w:val="left" w:pos="3552"/>
        <w:tab w:val="left" w:pos="5894"/>
        <w:tab w:val="left" w:pos="9033"/>
      </w:tabs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D2012"/>
    <w:rPr>
      <w:rFonts w:ascii="Arial Narrow" w:eastAsia="Times New Roman" w:hAnsi="Arial Narrow" w:cs="Times New Roman"/>
      <w:sz w:val="20"/>
      <w:szCs w:val="20"/>
      <w:lang w:eastAsia="pl-PL"/>
    </w:rPr>
  </w:style>
  <w:style w:type="character" w:customStyle="1" w:styleId="dane1">
    <w:name w:val="dane1"/>
    <w:rsid w:val="007D2012"/>
    <w:rPr>
      <w:color w:val="auto"/>
    </w:rPr>
  </w:style>
  <w:style w:type="character" w:styleId="Pogrubienie">
    <w:name w:val="Strong"/>
    <w:uiPriority w:val="22"/>
    <w:qFormat/>
    <w:rsid w:val="007D2012"/>
    <w:rPr>
      <w:b/>
      <w:bCs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D2012"/>
    <w:pPr>
      <w:spacing w:after="120" w:line="480" w:lineRule="auto"/>
      <w:ind w:left="283"/>
    </w:pPr>
    <w:rPr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D20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D201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D201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ekst">
    <w:name w:val="tekst"/>
    <w:basedOn w:val="Normalny"/>
    <w:next w:val="Normalny"/>
    <w:rsid w:val="007D2012"/>
    <w:pPr>
      <w:autoSpaceDE w:val="0"/>
      <w:autoSpaceDN w:val="0"/>
      <w:adjustRightInd w:val="0"/>
      <w:spacing w:after="80"/>
    </w:pPr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7D2012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20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012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35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5B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5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35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35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D200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D200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D200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p.gruta.akcessne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3</TotalTime>
  <Pages>5</Pages>
  <Words>1270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2020-07-09T06:42:00Z</cp:lastPrinted>
  <dcterms:created xsi:type="dcterms:W3CDTF">2020-09-30T07:16:00Z</dcterms:created>
  <dcterms:modified xsi:type="dcterms:W3CDTF">2020-10-01T10:56:00Z</dcterms:modified>
</cp:coreProperties>
</file>