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90" w:rsidRPr="00B15F1D" w:rsidRDefault="00FE1890" w:rsidP="00FE1890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>
        <w:rPr>
          <w:lang w:eastAsia="en-US"/>
        </w:rPr>
        <w:t>3</w:t>
      </w:r>
      <w:r w:rsidRPr="00B15F1D">
        <w:rPr>
          <w:lang w:eastAsia="en-US"/>
        </w:rPr>
        <w:t xml:space="preserve"> do SIWZ</w:t>
      </w:r>
    </w:p>
    <w:p w:rsidR="00FE1890" w:rsidRPr="00B15F1D" w:rsidRDefault="00FE1890" w:rsidP="00FE1890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FE1890" w:rsidRPr="00B15F1D" w:rsidRDefault="00FE1890" w:rsidP="00FE1890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FE1890" w:rsidRPr="00B15F1D" w:rsidRDefault="00FE1890" w:rsidP="00FE1890">
      <w:pPr>
        <w:ind w:left="5954"/>
      </w:pPr>
      <w:r w:rsidRPr="00B15F1D">
        <w:t>Gmina Gruta</w:t>
      </w:r>
    </w:p>
    <w:p w:rsidR="00FE1890" w:rsidRPr="00B15F1D" w:rsidRDefault="00FE1890" w:rsidP="00FE1890">
      <w:pPr>
        <w:ind w:left="5954"/>
      </w:pPr>
      <w:r w:rsidRPr="00B15F1D">
        <w:t>Gruta 244</w:t>
      </w:r>
    </w:p>
    <w:p w:rsidR="00FE1890" w:rsidRPr="00331440" w:rsidRDefault="00FE1890" w:rsidP="00FE1890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FE1890" w:rsidRPr="00B15F1D" w:rsidRDefault="00FE1890" w:rsidP="00FE1890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FE1890" w:rsidRDefault="00FE1890" w:rsidP="00FE1890">
      <w:pPr>
        <w:ind w:right="5954"/>
      </w:pPr>
      <w:r>
        <w:t>……………………………………</w:t>
      </w:r>
    </w:p>
    <w:p w:rsidR="00FE1890" w:rsidRDefault="00FE1890" w:rsidP="00FE1890">
      <w:pPr>
        <w:ind w:right="5954"/>
      </w:pPr>
    </w:p>
    <w:p w:rsidR="00FE1890" w:rsidRPr="00B15F1D" w:rsidRDefault="00FE1890" w:rsidP="00FE1890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FE1890" w:rsidRPr="00066637" w:rsidRDefault="00FE1890" w:rsidP="00FE1890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FE1890" w:rsidRPr="00B15F1D" w:rsidRDefault="00FE1890" w:rsidP="00FE1890">
      <w:pPr>
        <w:ind w:right="5953"/>
        <w:rPr>
          <w:i/>
        </w:rPr>
      </w:pPr>
    </w:p>
    <w:p w:rsidR="00FE1890" w:rsidRPr="00B15F1D" w:rsidRDefault="00FE1890" w:rsidP="00FE1890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FE1890" w:rsidRDefault="00FE1890" w:rsidP="00FE1890">
      <w:pPr>
        <w:ind w:right="5954"/>
      </w:pPr>
      <w:r>
        <w:t>………………………………………</w:t>
      </w:r>
    </w:p>
    <w:p w:rsidR="00FE1890" w:rsidRDefault="00FE1890" w:rsidP="00FE1890">
      <w:pPr>
        <w:ind w:right="5954"/>
      </w:pPr>
    </w:p>
    <w:p w:rsidR="00FE1890" w:rsidRPr="00B15F1D" w:rsidRDefault="00FE1890" w:rsidP="00FE1890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FE1890" w:rsidRPr="00066637" w:rsidRDefault="00FE1890" w:rsidP="00FE1890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FE1890" w:rsidRPr="00B15F1D" w:rsidRDefault="00FE1890" w:rsidP="00FE1890"/>
    <w:p w:rsidR="00FE1890" w:rsidRPr="00B15F1D" w:rsidRDefault="00C2007E" w:rsidP="00FE1890">
      <w:r>
        <w:t>Znak sprawy: RIR.271.55</w:t>
      </w:r>
      <w:r w:rsidR="00FE1890">
        <w:t>.2020.CC</w:t>
      </w:r>
    </w:p>
    <w:p w:rsidR="00FE1890" w:rsidRPr="00B15F1D" w:rsidRDefault="00FE1890" w:rsidP="00FE1890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FE1890" w:rsidRPr="00B15F1D" w:rsidRDefault="00FE1890" w:rsidP="00FE1890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FE1890" w:rsidRPr="00B15F1D" w:rsidRDefault="00FE1890" w:rsidP="00FE1890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FE1890" w:rsidRPr="0003405E" w:rsidRDefault="00FE1890" w:rsidP="00FE1890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FE1890" w:rsidRDefault="00FE1890" w:rsidP="00FE1890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FE1890" w:rsidRDefault="00C2007E" w:rsidP="00FE1890">
      <w:pPr>
        <w:tabs>
          <w:tab w:val="left" w:pos="6521"/>
        </w:tabs>
        <w:ind w:firstLine="284"/>
        <w:jc w:val="center"/>
      </w:pPr>
      <w:r>
        <w:rPr>
          <w:b/>
          <w:bCs/>
          <w:i/>
          <w:sz w:val="22"/>
          <w:szCs w:val="22"/>
        </w:rPr>
        <w:t>D</w:t>
      </w:r>
      <w:r w:rsidR="00FE1890">
        <w:rPr>
          <w:b/>
          <w:bCs/>
          <w:i/>
          <w:sz w:val="22"/>
          <w:szCs w:val="22"/>
        </w:rPr>
        <w:t xml:space="preserve">oposażenie </w:t>
      </w:r>
      <w:r>
        <w:rPr>
          <w:b/>
          <w:bCs/>
          <w:i/>
          <w:sz w:val="22"/>
          <w:szCs w:val="22"/>
        </w:rPr>
        <w:t xml:space="preserve">Żłobka </w:t>
      </w:r>
    </w:p>
    <w:p w:rsidR="00FE1890" w:rsidRPr="00C4123F" w:rsidRDefault="00FE1890" w:rsidP="00FE1890">
      <w:pPr>
        <w:pStyle w:val="Tekstpodstawowy"/>
        <w:textAlignment w:val="top"/>
        <w:rPr>
          <w:b/>
          <w:bCs/>
          <w:sz w:val="22"/>
        </w:rPr>
      </w:pPr>
    </w:p>
    <w:p w:rsidR="00FE1890" w:rsidRPr="00B15F1D" w:rsidRDefault="00FE1890" w:rsidP="00FE1890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FE1890" w:rsidRPr="00B15F1D" w:rsidRDefault="00FE1890" w:rsidP="00FE1890">
      <w:pPr>
        <w:spacing w:line="360" w:lineRule="auto"/>
        <w:ind w:firstLine="709"/>
        <w:jc w:val="both"/>
      </w:pPr>
    </w:p>
    <w:p w:rsidR="00FE1890" w:rsidRPr="00B15F1D" w:rsidRDefault="00FE1890" w:rsidP="00FE1890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FE1890" w:rsidRPr="00B15F1D" w:rsidRDefault="00FE1890" w:rsidP="00FE1890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FE1890" w:rsidRPr="00066637" w:rsidRDefault="00FE1890" w:rsidP="00FE1890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FE1890" w:rsidRPr="00B15F1D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Default="00FE1890" w:rsidP="00FE1890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FE1890" w:rsidRPr="00B15F1D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Pr="00B15F1D" w:rsidRDefault="00FE1890" w:rsidP="00FE1890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FE1890" w:rsidRPr="00B15F1D" w:rsidRDefault="00FE1890" w:rsidP="00FE1890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FE1890" w:rsidRDefault="00FE1890" w:rsidP="00FE1890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FE1890" w:rsidRDefault="00FE1890" w:rsidP="00FE1890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FE1890" w:rsidRPr="005B4541" w:rsidRDefault="00FE1890" w:rsidP="00FE1890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FE1890" w:rsidRDefault="00FE1890" w:rsidP="00FE1890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FE1890" w:rsidRPr="00C40760" w:rsidRDefault="00FE1890" w:rsidP="00FE1890">
      <w:pPr>
        <w:ind w:left="5400" w:right="70"/>
        <w:jc w:val="center"/>
        <w:rPr>
          <w:i/>
          <w:iCs/>
          <w:sz w:val="16"/>
          <w:szCs w:val="16"/>
        </w:rPr>
      </w:pPr>
    </w:p>
    <w:p w:rsidR="00FE1890" w:rsidRPr="00B15F1D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ind w:left="5664" w:firstLine="708"/>
        <w:jc w:val="both"/>
        <w:rPr>
          <w:i/>
        </w:rPr>
      </w:pPr>
    </w:p>
    <w:p w:rsidR="00FE1890" w:rsidRPr="00B15F1D" w:rsidRDefault="00FE1890" w:rsidP="00FE1890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FE1890" w:rsidRPr="00B15F1D" w:rsidRDefault="00FE1890" w:rsidP="00FE1890">
      <w:pPr>
        <w:spacing w:line="360" w:lineRule="auto"/>
        <w:jc w:val="both"/>
      </w:pPr>
    </w:p>
    <w:p w:rsidR="00FE1890" w:rsidRPr="00B15F1D" w:rsidRDefault="00FE1890" w:rsidP="00FE1890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FE1890" w:rsidRDefault="00FE1890" w:rsidP="00FE1890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FE1890" w:rsidRPr="00C40760" w:rsidRDefault="00FE1890" w:rsidP="00FE1890">
      <w:pPr>
        <w:ind w:left="5400" w:right="70"/>
        <w:jc w:val="center"/>
        <w:rPr>
          <w:i/>
          <w:iCs/>
          <w:sz w:val="16"/>
          <w:szCs w:val="16"/>
        </w:rPr>
      </w:pPr>
    </w:p>
    <w:p w:rsidR="00FE1890" w:rsidRPr="00B15F1D" w:rsidRDefault="00FE1890" w:rsidP="00FE1890">
      <w:pPr>
        <w:ind w:left="5664" w:firstLine="709"/>
        <w:jc w:val="both"/>
        <w:rPr>
          <w:i/>
        </w:rPr>
      </w:pPr>
    </w:p>
    <w:p w:rsidR="00FE1890" w:rsidRPr="008E7C2F" w:rsidRDefault="00FE1890" w:rsidP="00FE1890">
      <w:pPr>
        <w:rPr>
          <w:lang w:eastAsia="en-US"/>
        </w:rPr>
      </w:pPr>
    </w:p>
    <w:p w:rsidR="00FE1890" w:rsidRPr="0058706F" w:rsidRDefault="00FE1890" w:rsidP="00FE1890">
      <w:pPr>
        <w:rPr>
          <w:szCs w:val="24"/>
        </w:rPr>
      </w:pPr>
    </w:p>
    <w:p w:rsidR="00FB00B4" w:rsidRPr="00FE1890" w:rsidRDefault="00FB00B4" w:rsidP="00FE1890">
      <w:pPr>
        <w:rPr>
          <w:szCs w:val="24"/>
        </w:rPr>
      </w:pPr>
    </w:p>
    <w:sectPr w:rsidR="00FB00B4" w:rsidRPr="00FE1890" w:rsidSect="00A44CBB">
      <w:headerReference w:type="default" r:id="rId7"/>
      <w:footerReference w:type="default" r:id="rId8"/>
      <w:pgSz w:w="11906" w:h="16838"/>
      <w:pgMar w:top="1417" w:right="1417" w:bottom="1134" w:left="1417" w:header="426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522" w:rsidRDefault="00220522" w:rsidP="004A7A45">
      <w:r>
        <w:separator/>
      </w:r>
    </w:p>
  </w:endnote>
  <w:endnote w:type="continuationSeparator" w:id="0">
    <w:p w:rsidR="00220522" w:rsidRDefault="0022052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447516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28282E" w:rsidRDefault="002C6D8B">
        <w:pPr>
          <w:pStyle w:val="Stopka"/>
          <w:jc w:val="right"/>
          <w:rPr>
            <w:sz w:val="18"/>
          </w:rPr>
        </w:pPr>
        <w:r w:rsidRPr="00DB2691">
          <w:rPr>
            <w:sz w:val="18"/>
          </w:rPr>
          <w:fldChar w:fldCharType="begin"/>
        </w:r>
        <w:r w:rsidR="0028282E" w:rsidRPr="00DB2691">
          <w:rPr>
            <w:sz w:val="18"/>
          </w:rPr>
          <w:instrText xml:space="preserve"> PAGE   \* MERGEFORMAT </w:instrText>
        </w:r>
        <w:r w:rsidRPr="00DB2691">
          <w:rPr>
            <w:sz w:val="18"/>
          </w:rPr>
          <w:fldChar w:fldCharType="separate"/>
        </w:r>
        <w:r w:rsidR="00C2007E">
          <w:rPr>
            <w:noProof/>
            <w:sz w:val="18"/>
          </w:rPr>
          <w:t>1</w:t>
        </w:r>
        <w:r w:rsidRPr="00DB2691">
          <w:rPr>
            <w:sz w:val="18"/>
          </w:rPr>
          <w:fldChar w:fldCharType="end"/>
        </w:r>
      </w:p>
      <w:p w:rsidR="0028282E" w:rsidRDefault="002C6D8B" w:rsidP="00DB2691">
        <w:pPr>
          <w:pStyle w:val="Stopka"/>
          <w:spacing w:line="360" w:lineRule="auto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noProof/>
            <w:spacing w:val="20"/>
            <w:sz w:val="16"/>
            <w:szCs w:val="16"/>
          </w:rPr>
          <w:pict>
            <v:line id="Łącznik prostoliniowy 4" o:spid="_x0000_s4101" style="position:absolute;z-index:251658240;visibility:visible;mso-wrap-distance-top:-6e-5mm;mso-wrap-distance-bottom:-6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"/>
          </w:pict>
        </w:r>
        <w:r w:rsidR="0006002D">
          <w:rPr>
            <w:rFonts w:ascii="Garamond" w:hAnsi="Garamond"/>
            <w:spacing w:val="20"/>
            <w:sz w:val="16"/>
            <w:szCs w:val="16"/>
          </w:rPr>
          <w:t>RIR.271.</w:t>
        </w:r>
        <w:r w:rsidR="00C2007E">
          <w:rPr>
            <w:rFonts w:ascii="Garamond" w:hAnsi="Garamond"/>
            <w:spacing w:val="20"/>
            <w:sz w:val="16"/>
            <w:szCs w:val="16"/>
          </w:rPr>
          <w:t>55</w:t>
        </w:r>
        <w:r w:rsidR="0028282E">
          <w:rPr>
            <w:rFonts w:ascii="Garamond" w:hAnsi="Garamond"/>
            <w:spacing w:val="20"/>
            <w:sz w:val="16"/>
            <w:szCs w:val="16"/>
          </w:rPr>
          <w:t>.2020.CC</w:t>
        </w:r>
      </w:p>
      <w:p w:rsidR="0028282E" w:rsidRDefault="0028282E" w:rsidP="00DB2691">
        <w:pPr>
          <w:pStyle w:val="Stopka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8282E" w:rsidRPr="00DB2691" w:rsidRDefault="002C6D8B" w:rsidP="00DB2691">
        <w:pPr>
          <w:pStyle w:val="Stopka"/>
          <w:jc w:val="center"/>
        </w:pPr>
        <w:hyperlink r:id="rId1" w:history="1">
          <w:r w:rsidR="0028282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8282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8282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8282E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28282E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28282E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28282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522" w:rsidRDefault="00220522" w:rsidP="004A7A45">
      <w:r>
        <w:separator/>
      </w:r>
    </w:p>
  </w:footnote>
  <w:footnote w:type="continuationSeparator" w:id="0">
    <w:p w:rsidR="00220522" w:rsidRDefault="0022052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2E" w:rsidRPr="00F35A28" w:rsidRDefault="0028282E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8282E" w:rsidRDefault="0028282E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  <w:r w:rsidRPr="00E22D85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28282E" w:rsidRPr="00F35A28" w:rsidRDefault="002C6D8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>
    <w:nsid w:val="040F6B3F"/>
    <w:multiLevelType w:val="hybridMultilevel"/>
    <w:tmpl w:val="2124BA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32224"/>
    <w:multiLevelType w:val="hybridMultilevel"/>
    <w:tmpl w:val="613C9182"/>
    <w:lvl w:ilvl="0" w:tplc="AF9C7E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117ABB"/>
    <w:multiLevelType w:val="hybridMultilevel"/>
    <w:tmpl w:val="6AD031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839C0"/>
    <w:multiLevelType w:val="hybridMultilevel"/>
    <w:tmpl w:val="61465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E17D7A"/>
    <w:multiLevelType w:val="hybridMultilevel"/>
    <w:tmpl w:val="290E82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22BC6"/>
    <w:multiLevelType w:val="hybridMultilevel"/>
    <w:tmpl w:val="6C2EB786"/>
    <w:lvl w:ilvl="0" w:tplc="8BB64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1A768EB4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DD76C7"/>
    <w:multiLevelType w:val="hybridMultilevel"/>
    <w:tmpl w:val="AD5E78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90027D"/>
    <w:multiLevelType w:val="hybridMultilevel"/>
    <w:tmpl w:val="0C3EE622"/>
    <w:lvl w:ilvl="0" w:tplc="99B6666C">
      <w:start w:val="1"/>
      <w:numFmt w:val="decimal"/>
      <w:lvlText w:val="%1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1" w:tplc="1692306E">
      <w:start w:val="1"/>
      <w:numFmt w:val="decimal"/>
      <w:lvlText w:val="%2)"/>
      <w:lvlJc w:val="left"/>
      <w:pPr>
        <w:tabs>
          <w:tab w:val="num" w:pos="-420"/>
        </w:tabs>
        <w:ind w:left="108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0DA1105"/>
    <w:multiLevelType w:val="hybridMultilevel"/>
    <w:tmpl w:val="F3A46BE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A21CC"/>
    <w:multiLevelType w:val="hybridMultilevel"/>
    <w:tmpl w:val="7EB2E1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020DC"/>
    <w:multiLevelType w:val="hybridMultilevel"/>
    <w:tmpl w:val="7C764EB4"/>
    <w:lvl w:ilvl="0" w:tplc="0334594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93715B"/>
    <w:multiLevelType w:val="hybridMultilevel"/>
    <w:tmpl w:val="7FDA4E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C845FDC">
      <w:start w:val="1"/>
      <w:numFmt w:val="decimal"/>
      <w:lvlText w:val="%2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2" w:tplc="5EB82E5A">
      <w:start w:val="1"/>
      <w:numFmt w:val="lowerLetter"/>
      <w:lvlText w:val="%3)"/>
      <w:lvlJc w:val="left"/>
      <w:pPr>
        <w:tabs>
          <w:tab w:val="num" w:pos="720"/>
        </w:tabs>
        <w:ind w:left="720" w:hanging="360"/>
      </w:pPr>
      <w:rPr>
        <w:b w:val="0"/>
      </w:rPr>
    </w:lvl>
    <w:lvl w:ilvl="3" w:tplc="1692306E">
      <w:start w:val="1"/>
      <w:numFmt w:val="decimal"/>
      <w:lvlText w:val="%4)"/>
      <w:lvlJc w:val="left"/>
      <w:pPr>
        <w:tabs>
          <w:tab w:val="num" w:pos="-780"/>
        </w:tabs>
        <w:ind w:left="720" w:hanging="360"/>
      </w:pPr>
      <w:rPr>
        <w:rFonts w:hint="default"/>
      </w:rPr>
    </w:lvl>
    <w:lvl w:ilvl="4" w:tplc="99F4D29E">
      <w:start w:val="1"/>
      <w:numFmt w:val="lowerLetter"/>
      <w:lvlText w:val="%5)"/>
      <w:lvlJc w:val="left"/>
      <w:pPr>
        <w:tabs>
          <w:tab w:val="num" w:pos="-420"/>
        </w:tabs>
        <w:ind w:left="108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9E82F55"/>
    <w:multiLevelType w:val="hybridMultilevel"/>
    <w:tmpl w:val="1BD41952"/>
    <w:lvl w:ilvl="0" w:tplc="04150011">
      <w:start w:val="1"/>
      <w:numFmt w:val="decimal"/>
      <w:lvlText w:val="%1)"/>
      <w:lvlJc w:val="left"/>
      <w:pPr>
        <w:ind w:left="779" w:hanging="360"/>
      </w:pPr>
    </w:lvl>
    <w:lvl w:ilvl="1" w:tplc="04150019" w:tentative="1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5">
    <w:nsid w:val="6A562794"/>
    <w:multiLevelType w:val="hybridMultilevel"/>
    <w:tmpl w:val="2E28035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014CAEC">
      <w:start w:val="1"/>
      <w:numFmt w:val="lowerLetter"/>
      <w:lvlText w:val="%2)"/>
      <w:lvlJc w:val="left"/>
      <w:pPr>
        <w:tabs>
          <w:tab w:val="num" w:pos="-78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ADC4A91"/>
    <w:multiLevelType w:val="hybridMultilevel"/>
    <w:tmpl w:val="913C3BAE"/>
    <w:lvl w:ilvl="0" w:tplc="2A208FB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D46757D"/>
    <w:multiLevelType w:val="hybridMultilevel"/>
    <w:tmpl w:val="FE5A887E"/>
    <w:lvl w:ilvl="0" w:tplc="F8A8E2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5E6EC1"/>
    <w:multiLevelType w:val="hybridMultilevel"/>
    <w:tmpl w:val="63C4D40C"/>
    <w:lvl w:ilvl="0" w:tplc="4F248A9E">
      <w:start w:val="1"/>
      <w:numFmt w:val="decimal"/>
      <w:lvlText w:val="%1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BF308B"/>
    <w:multiLevelType w:val="hybridMultilevel"/>
    <w:tmpl w:val="ED52F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FEEE08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7921A4"/>
    <w:multiLevelType w:val="hybridMultilevel"/>
    <w:tmpl w:val="1F6276AA"/>
    <w:lvl w:ilvl="0" w:tplc="EBCED7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18"/>
  </w:num>
  <w:num w:numId="7">
    <w:abstractNumId w:val="33"/>
  </w:num>
  <w:num w:numId="8">
    <w:abstractNumId w:val="1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8"/>
  </w:num>
  <w:num w:numId="12">
    <w:abstractNumId w:val="29"/>
  </w:num>
  <w:num w:numId="13">
    <w:abstractNumId w:val="3"/>
  </w:num>
  <w:num w:numId="14">
    <w:abstractNumId w:val="15"/>
  </w:num>
  <w:num w:numId="15">
    <w:abstractNumId w:val="32"/>
  </w:num>
  <w:num w:numId="16">
    <w:abstractNumId w:val="25"/>
  </w:num>
  <w:num w:numId="17">
    <w:abstractNumId w:val="22"/>
  </w:num>
  <w:num w:numId="18">
    <w:abstractNumId w:val="9"/>
  </w:num>
  <w:num w:numId="19">
    <w:abstractNumId w:val="11"/>
  </w:num>
  <w:num w:numId="20">
    <w:abstractNumId w:val="27"/>
  </w:num>
  <w:num w:numId="21">
    <w:abstractNumId w:val="6"/>
  </w:num>
  <w:num w:numId="22">
    <w:abstractNumId w:val="26"/>
  </w:num>
  <w:num w:numId="23">
    <w:abstractNumId w:val="16"/>
  </w:num>
  <w:num w:numId="24">
    <w:abstractNumId w:val="31"/>
  </w:num>
  <w:num w:numId="25">
    <w:abstractNumId w:val="20"/>
  </w:num>
  <w:num w:numId="26">
    <w:abstractNumId w:val="7"/>
  </w:num>
  <w:num w:numId="27">
    <w:abstractNumId w:val="24"/>
  </w:num>
  <w:num w:numId="28">
    <w:abstractNumId w:val="2"/>
  </w:num>
  <w:num w:numId="29">
    <w:abstractNumId w:val="5"/>
  </w:num>
  <w:num w:numId="30">
    <w:abstractNumId w:val="19"/>
  </w:num>
  <w:num w:numId="31">
    <w:abstractNumId w:val="4"/>
  </w:num>
  <w:num w:numId="32">
    <w:abstractNumId w:val="1"/>
  </w:num>
  <w:num w:numId="33">
    <w:abstractNumId w:val="23"/>
  </w:num>
  <w:num w:numId="34">
    <w:abstractNumId w:val="0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attachedTemplate r:id="rId1"/>
  <w:defaultTabStop w:val="708"/>
  <w:hyphenationZone w:val="425"/>
  <w:characterSpacingControl w:val="doNotCompress"/>
  <w:hdrShapeDefaults>
    <o:shapedefaults v:ext="edit" spidmax="686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13BF"/>
    <w:rsid w:val="000021BC"/>
    <w:rsid w:val="00004C01"/>
    <w:rsid w:val="0000513E"/>
    <w:rsid w:val="000059FA"/>
    <w:rsid w:val="000069F5"/>
    <w:rsid w:val="0001225A"/>
    <w:rsid w:val="00013788"/>
    <w:rsid w:val="00014DA9"/>
    <w:rsid w:val="0001702B"/>
    <w:rsid w:val="0002485D"/>
    <w:rsid w:val="00041A93"/>
    <w:rsid w:val="00045744"/>
    <w:rsid w:val="0006002D"/>
    <w:rsid w:val="00065413"/>
    <w:rsid w:val="00067204"/>
    <w:rsid w:val="0007216E"/>
    <w:rsid w:val="00077E21"/>
    <w:rsid w:val="000971D2"/>
    <w:rsid w:val="000A1BFF"/>
    <w:rsid w:val="000B0335"/>
    <w:rsid w:val="000B1075"/>
    <w:rsid w:val="000B19E2"/>
    <w:rsid w:val="000B1BD8"/>
    <w:rsid w:val="000B2D95"/>
    <w:rsid w:val="000B48E4"/>
    <w:rsid w:val="000D7A49"/>
    <w:rsid w:val="000E04D9"/>
    <w:rsid w:val="000E4128"/>
    <w:rsid w:val="000F231D"/>
    <w:rsid w:val="00103237"/>
    <w:rsid w:val="001109FD"/>
    <w:rsid w:val="00123EE9"/>
    <w:rsid w:val="0015324A"/>
    <w:rsid w:val="00176125"/>
    <w:rsid w:val="00186447"/>
    <w:rsid w:val="0019010A"/>
    <w:rsid w:val="0019695A"/>
    <w:rsid w:val="00197EE4"/>
    <w:rsid w:val="001A6BD6"/>
    <w:rsid w:val="001C35CE"/>
    <w:rsid w:val="001C6A83"/>
    <w:rsid w:val="001D524E"/>
    <w:rsid w:val="001F2AAF"/>
    <w:rsid w:val="001F504B"/>
    <w:rsid w:val="0020551F"/>
    <w:rsid w:val="00213BA0"/>
    <w:rsid w:val="00215EA6"/>
    <w:rsid w:val="00220522"/>
    <w:rsid w:val="00225DB1"/>
    <w:rsid w:val="00226DAB"/>
    <w:rsid w:val="002552ED"/>
    <w:rsid w:val="002579A1"/>
    <w:rsid w:val="00263333"/>
    <w:rsid w:val="00264965"/>
    <w:rsid w:val="00272A4B"/>
    <w:rsid w:val="00273AA5"/>
    <w:rsid w:val="0028282E"/>
    <w:rsid w:val="00293143"/>
    <w:rsid w:val="002A09EE"/>
    <w:rsid w:val="002B0E67"/>
    <w:rsid w:val="002C6C53"/>
    <w:rsid w:val="002C6C9D"/>
    <w:rsid w:val="002C6D8B"/>
    <w:rsid w:val="002D096E"/>
    <w:rsid w:val="002D49A7"/>
    <w:rsid w:val="002D6F85"/>
    <w:rsid w:val="002E7835"/>
    <w:rsid w:val="002E78D6"/>
    <w:rsid w:val="00301B99"/>
    <w:rsid w:val="0030344B"/>
    <w:rsid w:val="00304A0A"/>
    <w:rsid w:val="00324A6F"/>
    <w:rsid w:val="00334FDF"/>
    <w:rsid w:val="003505C3"/>
    <w:rsid w:val="00350DF5"/>
    <w:rsid w:val="00355901"/>
    <w:rsid w:val="00356861"/>
    <w:rsid w:val="003569F2"/>
    <w:rsid w:val="003608CA"/>
    <w:rsid w:val="003611B1"/>
    <w:rsid w:val="003653E8"/>
    <w:rsid w:val="00371CB1"/>
    <w:rsid w:val="00380FBC"/>
    <w:rsid w:val="00395C90"/>
    <w:rsid w:val="003A2483"/>
    <w:rsid w:val="003C116B"/>
    <w:rsid w:val="003C17BC"/>
    <w:rsid w:val="003C4481"/>
    <w:rsid w:val="003E52E1"/>
    <w:rsid w:val="00411D40"/>
    <w:rsid w:val="0042230C"/>
    <w:rsid w:val="00426319"/>
    <w:rsid w:val="00430A5D"/>
    <w:rsid w:val="004340AA"/>
    <w:rsid w:val="00441C72"/>
    <w:rsid w:val="00444D99"/>
    <w:rsid w:val="00463ADD"/>
    <w:rsid w:val="0047069F"/>
    <w:rsid w:val="004755E0"/>
    <w:rsid w:val="00475820"/>
    <w:rsid w:val="0048040B"/>
    <w:rsid w:val="004825B6"/>
    <w:rsid w:val="00494126"/>
    <w:rsid w:val="004A756C"/>
    <w:rsid w:val="004A7A45"/>
    <w:rsid w:val="004B2905"/>
    <w:rsid w:val="004D52BC"/>
    <w:rsid w:val="004D7260"/>
    <w:rsid w:val="004E4281"/>
    <w:rsid w:val="004F2F82"/>
    <w:rsid w:val="004F3460"/>
    <w:rsid w:val="004F527A"/>
    <w:rsid w:val="00501A5B"/>
    <w:rsid w:val="005021C3"/>
    <w:rsid w:val="00527C3C"/>
    <w:rsid w:val="00530C33"/>
    <w:rsid w:val="005351CF"/>
    <w:rsid w:val="00551D4F"/>
    <w:rsid w:val="00575E80"/>
    <w:rsid w:val="005822A7"/>
    <w:rsid w:val="00597AAC"/>
    <w:rsid w:val="005A109E"/>
    <w:rsid w:val="005A10E5"/>
    <w:rsid w:val="005A1D70"/>
    <w:rsid w:val="005B475E"/>
    <w:rsid w:val="005B4E3F"/>
    <w:rsid w:val="005C35B7"/>
    <w:rsid w:val="005D367C"/>
    <w:rsid w:val="005D610D"/>
    <w:rsid w:val="005D6F13"/>
    <w:rsid w:val="005E39D0"/>
    <w:rsid w:val="0060226C"/>
    <w:rsid w:val="0061339D"/>
    <w:rsid w:val="00620907"/>
    <w:rsid w:val="0063513E"/>
    <w:rsid w:val="00642D6E"/>
    <w:rsid w:val="0064380C"/>
    <w:rsid w:val="00646DC5"/>
    <w:rsid w:val="00682D45"/>
    <w:rsid w:val="006917A5"/>
    <w:rsid w:val="006975BE"/>
    <w:rsid w:val="006A0F1A"/>
    <w:rsid w:val="006A442C"/>
    <w:rsid w:val="006C0D39"/>
    <w:rsid w:val="006D54F2"/>
    <w:rsid w:val="006E4716"/>
    <w:rsid w:val="006E5E29"/>
    <w:rsid w:val="006F5C67"/>
    <w:rsid w:val="0070202C"/>
    <w:rsid w:val="007052E7"/>
    <w:rsid w:val="00712CC4"/>
    <w:rsid w:val="0071375D"/>
    <w:rsid w:val="00736874"/>
    <w:rsid w:val="0074401D"/>
    <w:rsid w:val="0075274E"/>
    <w:rsid w:val="007615ED"/>
    <w:rsid w:val="007750B1"/>
    <w:rsid w:val="00775373"/>
    <w:rsid w:val="007762E2"/>
    <w:rsid w:val="007772F6"/>
    <w:rsid w:val="00780FEA"/>
    <w:rsid w:val="00790772"/>
    <w:rsid w:val="007A01AA"/>
    <w:rsid w:val="007A0A2E"/>
    <w:rsid w:val="007A2BD0"/>
    <w:rsid w:val="007B30AB"/>
    <w:rsid w:val="007B59A0"/>
    <w:rsid w:val="007B6207"/>
    <w:rsid w:val="007C2D22"/>
    <w:rsid w:val="007D2012"/>
    <w:rsid w:val="007D5513"/>
    <w:rsid w:val="007E1C47"/>
    <w:rsid w:val="007E33EB"/>
    <w:rsid w:val="007F3051"/>
    <w:rsid w:val="007F389D"/>
    <w:rsid w:val="008004D8"/>
    <w:rsid w:val="00802FFC"/>
    <w:rsid w:val="00823173"/>
    <w:rsid w:val="00832B38"/>
    <w:rsid w:val="00833FBE"/>
    <w:rsid w:val="00836333"/>
    <w:rsid w:val="00845D2E"/>
    <w:rsid w:val="008479D2"/>
    <w:rsid w:val="00865212"/>
    <w:rsid w:val="00886DE7"/>
    <w:rsid w:val="00887691"/>
    <w:rsid w:val="008A044B"/>
    <w:rsid w:val="008A7D18"/>
    <w:rsid w:val="008B6D51"/>
    <w:rsid w:val="008B7185"/>
    <w:rsid w:val="008C0E10"/>
    <w:rsid w:val="008D2DF9"/>
    <w:rsid w:val="008E69BB"/>
    <w:rsid w:val="008F17F9"/>
    <w:rsid w:val="00902510"/>
    <w:rsid w:val="00914E1C"/>
    <w:rsid w:val="00916554"/>
    <w:rsid w:val="00933B1D"/>
    <w:rsid w:val="0093689D"/>
    <w:rsid w:val="009557B2"/>
    <w:rsid w:val="00956132"/>
    <w:rsid w:val="009622EB"/>
    <w:rsid w:val="00962EFF"/>
    <w:rsid w:val="0099410F"/>
    <w:rsid w:val="00994598"/>
    <w:rsid w:val="00994610"/>
    <w:rsid w:val="009A2644"/>
    <w:rsid w:val="009B0A94"/>
    <w:rsid w:val="009B2035"/>
    <w:rsid w:val="009B2971"/>
    <w:rsid w:val="009B5D95"/>
    <w:rsid w:val="009C304E"/>
    <w:rsid w:val="009C35B5"/>
    <w:rsid w:val="009D2BF6"/>
    <w:rsid w:val="009E581D"/>
    <w:rsid w:val="009F3139"/>
    <w:rsid w:val="00A078BA"/>
    <w:rsid w:val="00A079C4"/>
    <w:rsid w:val="00A20776"/>
    <w:rsid w:val="00A20883"/>
    <w:rsid w:val="00A250AD"/>
    <w:rsid w:val="00A2790F"/>
    <w:rsid w:val="00A34410"/>
    <w:rsid w:val="00A34763"/>
    <w:rsid w:val="00A34978"/>
    <w:rsid w:val="00A44CBB"/>
    <w:rsid w:val="00A5312F"/>
    <w:rsid w:val="00A56228"/>
    <w:rsid w:val="00A738A1"/>
    <w:rsid w:val="00A76ECE"/>
    <w:rsid w:val="00A86635"/>
    <w:rsid w:val="00AA10C0"/>
    <w:rsid w:val="00AA2BAD"/>
    <w:rsid w:val="00AB002C"/>
    <w:rsid w:val="00AB61F9"/>
    <w:rsid w:val="00AB655B"/>
    <w:rsid w:val="00AC1291"/>
    <w:rsid w:val="00AC2A22"/>
    <w:rsid w:val="00AC58F9"/>
    <w:rsid w:val="00B06334"/>
    <w:rsid w:val="00B12B3E"/>
    <w:rsid w:val="00B3322C"/>
    <w:rsid w:val="00B61E2D"/>
    <w:rsid w:val="00B65BB1"/>
    <w:rsid w:val="00B73CFB"/>
    <w:rsid w:val="00B81C77"/>
    <w:rsid w:val="00B8271D"/>
    <w:rsid w:val="00B8293D"/>
    <w:rsid w:val="00B91552"/>
    <w:rsid w:val="00B945EE"/>
    <w:rsid w:val="00B9518E"/>
    <w:rsid w:val="00B9664A"/>
    <w:rsid w:val="00BD2003"/>
    <w:rsid w:val="00BE5854"/>
    <w:rsid w:val="00BE741F"/>
    <w:rsid w:val="00BE78C9"/>
    <w:rsid w:val="00C018EF"/>
    <w:rsid w:val="00C07F34"/>
    <w:rsid w:val="00C10ACE"/>
    <w:rsid w:val="00C123C0"/>
    <w:rsid w:val="00C13AF7"/>
    <w:rsid w:val="00C156BB"/>
    <w:rsid w:val="00C2007E"/>
    <w:rsid w:val="00C2128D"/>
    <w:rsid w:val="00C36019"/>
    <w:rsid w:val="00C36B30"/>
    <w:rsid w:val="00C54D44"/>
    <w:rsid w:val="00C5667C"/>
    <w:rsid w:val="00C63962"/>
    <w:rsid w:val="00C647C8"/>
    <w:rsid w:val="00C65378"/>
    <w:rsid w:val="00C655BA"/>
    <w:rsid w:val="00C6688C"/>
    <w:rsid w:val="00C66DA0"/>
    <w:rsid w:val="00C76CF5"/>
    <w:rsid w:val="00C83A04"/>
    <w:rsid w:val="00C865B6"/>
    <w:rsid w:val="00CA6ADE"/>
    <w:rsid w:val="00CB6AF0"/>
    <w:rsid w:val="00CC00ED"/>
    <w:rsid w:val="00CD3407"/>
    <w:rsid w:val="00CD4D56"/>
    <w:rsid w:val="00CD6FDD"/>
    <w:rsid w:val="00CD72D3"/>
    <w:rsid w:val="00CF2488"/>
    <w:rsid w:val="00D001B6"/>
    <w:rsid w:val="00D01126"/>
    <w:rsid w:val="00D10660"/>
    <w:rsid w:val="00D34769"/>
    <w:rsid w:val="00D429F0"/>
    <w:rsid w:val="00D448C8"/>
    <w:rsid w:val="00D60F35"/>
    <w:rsid w:val="00D6430A"/>
    <w:rsid w:val="00D71787"/>
    <w:rsid w:val="00D750D8"/>
    <w:rsid w:val="00D77E0B"/>
    <w:rsid w:val="00D821BB"/>
    <w:rsid w:val="00D868E0"/>
    <w:rsid w:val="00D944DB"/>
    <w:rsid w:val="00DB0B28"/>
    <w:rsid w:val="00DB0EAD"/>
    <w:rsid w:val="00DB2691"/>
    <w:rsid w:val="00DB7878"/>
    <w:rsid w:val="00DD0E77"/>
    <w:rsid w:val="00DD7145"/>
    <w:rsid w:val="00DE4C96"/>
    <w:rsid w:val="00DE7415"/>
    <w:rsid w:val="00DF445E"/>
    <w:rsid w:val="00DF509E"/>
    <w:rsid w:val="00DF6809"/>
    <w:rsid w:val="00E01A27"/>
    <w:rsid w:val="00E10FC4"/>
    <w:rsid w:val="00E16D65"/>
    <w:rsid w:val="00E17E69"/>
    <w:rsid w:val="00E20293"/>
    <w:rsid w:val="00E2099C"/>
    <w:rsid w:val="00E22D85"/>
    <w:rsid w:val="00E24CEF"/>
    <w:rsid w:val="00E27F5A"/>
    <w:rsid w:val="00E310D9"/>
    <w:rsid w:val="00E330B0"/>
    <w:rsid w:val="00E4699E"/>
    <w:rsid w:val="00E6611D"/>
    <w:rsid w:val="00E82AA6"/>
    <w:rsid w:val="00E92484"/>
    <w:rsid w:val="00E9405B"/>
    <w:rsid w:val="00EB26ED"/>
    <w:rsid w:val="00EB4B23"/>
    <w:rsid w:val="00EC23AF"/>
    <w:rsid w:val="00EC6097"/>
    <w:rsid w:val="00EC7B7C"/>
    <w:rsid w:val="00ED2DC3"/>
    <w:rsid w:val="00EE4D0A"/>
    <w:rsid w:val="00EF0B98"/>
    <w:rsid w:val="00EF2C26"/>
    <w:rsid w:val="00F00CA7"/>
    <w:rsid w:val="00F02C83"/>
    <w:rsid w:val="00F200A9"/>
    <w:rsid w:val="00F24C7F"/>
    <w:rsid w:val="00F25AE9"/>
    <w:rsid w:val="00F32E7D"/>
    <w:rsid w:val="00F414FD"/>
    <w:rsid w:val="00F43181"/>
    <w:rsid w:val="00F45E90"/>
    <w:rsid w:val="00F538C0"/>
    <w:rsid w:val="00F543FB"/>
    <w:rsid w:val="00F55376"/>
    <w:rsid w:val="00F63DFC"/>
    <w:rsid w:val="00F82CBD"/>
    <w:rsid w:val="00F84958"/>
    <w:rsid w:val="00F86A4A"/>
    <w:rsid w:val="00FA0330"/>
    <w:rsid w:val="00FB00B4"/>
    <w:rsid w:val="00FB7E37"/>
    <w:rsid w:val="00FC0432"/>
    <w:rsid w:val="00FC1B7D"/>
    <w:rsid w:val="00FD004C"/>
    <w:rsid w:val="00FD4E2A"/>
    <w:rsid w:val="00FD5D16"/>
    <w:rsid w:val="00FE0D7D"/>
    <w:rsid w:val="00FE1890"/>
    <w:rsid w:val="00FE25F1"/>
    <w:rsid w:val="00FF1B3A"/>
    <w:rsid w:val="00FF4FBF"/>
    <w:rsid w:val="00FF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D2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D2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semiHidden/>
    <w:rsid w:val="007D2012"/>
    <w:pPr>
      <w:tabs>
        <w:tab w:val="left" w:pos="3552"/>
        <w:tab w:val="left" w:pos="5894"/>
        <w:tab w:val="left" w:pos="9033"/>
      </w:tabs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D2012"/>
    <w:rPr>
      <w:rFonts w:ascii="Arial Narrow" w:eastAsia="Times New Roman" w:hAnsi="Arial Narrow" w:cs="Times New Roman"/>
      <w:sz w:val="20"/>
      <w:szCs w:val="20"/>
      <w:lang w:eastAsia="pl-PL"/>
    </w:rPr>
  </w:style>
  <w:style w:type="character" w:customStyle="1" w:styleId="dane1">
    <w:name w:val="dane1"/>
    <w:rsid w:val="007D2012"/>
    <w:rPr>
      <w:color w:val="auto"/>
    </w:rPr>
  </w:style>
  <w:style w:type="character" w:styleId="Pogrubienie">
    <w:name w:val="Strong"/>
    <w:uiPriority w:val="22"/>
    <w:qFormat/>
    <w:rsid w:val="007D2012"/>
    <w:rPr>
      <w:b/>
      <w:bCs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D2012"/>
    <w:pPr>
      <w:spacing w:after="120" w:line="480" w:lineRule="auto"/>
      <w:ind w:left="283"/>
    </w:pPr>
    <w:rPr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D20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D201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D201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">
    <w:name w:val="tekst"/>
    <w:basedOn w:val="Normalny"/>
    <w:next w:val="Normalny"/>
    <w:rsid w:val="007D2012"/>
    <w:pPr>
      <w:autoSpaceDE w:val="0"/>
      <w:autoSpaceDN w:val="0"/>
      <w:adjustRightInd w:val="0"/>
      <w:spacing w:after="80"/>
    </w:pPr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D2012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2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012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5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5B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5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35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35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D200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D200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D200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2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2020-09-30T07:18:00Z</cp:lastPrinted>
  <dcterms:created xsi:type="dcterms:W3CDTF">2020-09-30T07:17:00Z</dcterms:created>
  <dcterms:modified xsi:type="dcterms:W3CDTF">2020-09-30T07:18:00Z</dcterms:modified>
</cp:coreProperties>
</file>