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242" w:rsidRPr="00B15F1D" w:rsidRDefault="00142242" w:rsidP="00142242">
      <w:pPr>
        <w:jc w:val="right"/>
        <w:rPr>
          <w:lang w:eastAsia="en-US"/>
        </w:rPr>
      </w:pPr>
      <w:r w:rsidRPr="00B15F1D">
        <w:rPr>
          <w:lang w:eastAsia="en-US"/>
        </w:rPr>
        <w:t>Załącznik nr</w:t>
      </w:r>
      <w:r w:rsidR="00A92DC3">
        <w:rPr>
          <w:lang w:eastAsia="en-US"/>
        </w:rPr>
        <w:t xml:space="preserve"> </w:t>
      </w:r>
      <w:r w:rsidR="00E46431">
        <w:rPr>
          <w:lang w:eastAsia="en-US"/>
        </w:rPr>
        <w:t>6</w:t>
      </w:r>
      <w:r w:rsidRPr="00B15F1D">
        <w:rPr>
          <w:lang w:eastAsia="en-US"/>
        </w:rPr>
        <w:t xml:space="preserve"> do SIWZ</w:t>
      </w:r>
    </w:p>
    <w:p w:rsidR="00142242" w:rsidRPr="00B15F1D" w:rsidRDefault="00142242" w:rsidP="00142242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142242" w:rsidRPr="00B15F1D" w:rsidRDefault="00142242" w:rsidP="00142242">
      <w:pPr>
        <w:ind w:left="5954"/>
      </w:pPr>
      <w:r w:rsidRPr="00B15F1D">
        <w:t>Gmina Gruta</w:t>
      </w:r>
    </w:p>
    <w:p w:rsidR="00142242" w:rsidRPr="00B15F1D" w:rsidRDefault="00142242" w:rsidP="00142242">
      <w:pPr>
        <w:ind w:left="5954"/>
      </w:pPr>
      <w:r w:rsidRPr="00B15F1D">
        <w:t>Gruta 244</w:t>
      </w:r>
    </w:p>
    <w:p w:rsidR="00142242" w:rsidRPr="00B15F1D" w:rsidRDefault="00142242" w:rsidP="00142242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142242" w:rsidRPr="00B15F1D" w:rsidRDefault="00142242" w:rsidP="00142242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142242" w:rsidRPr="00B15F1D" w:rsidRDefault="00142242" w:rsidP="00142242">
      <w:pPr>
        <w:ind w:right="5954"/>
      </w:pPr>
      <w:r w:rsidRPr="00B15F1D">
        <w:t>…………………………………………………………………………</w:t>
      </w:r>
      <w:r>
        <w:t>……</w:t>
      </w:r>
    </w:p>
    <w:p w:rsidR="00142242" w:rsidRPr="00C3387A" w:rsidRDefault="00142242" w:rsidP="00142242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387A">
        <w:rPr>
          <w:i/>
          <w:sz w:val="16"/>
          <w:szCs w:val="16"/>
        </w:rPr>
        <w:t>CEiDG</w:t>
      </w:r>
      <w:proofErr w:type="spellEnd"/>
      <w:r w:rsidRPr="00C3387A">
        <w:rPr>
          <w:i/>
          <w:sz w:val="16"/>
          <w:szCs w:val="16"/>
        </w:rPr>
        <w:t>)</w:t>
      </w:r>
    </w:p>
    <w:p w:rsidR="00142242" w:rsidRPr="00B15F1D" w:rsidRDefault="00142242" w:rsidP="00142242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142242" w:rsidRPr="00B15F1D" w:rsidRDefault="00142242" w:rsidP="00142242">
      <w:pPr>
        <w:ind w:right="5954"/>
      </w:pPr>
      <w:r>
        <w:t>………………………………………</w:t>
      </w:r>
    </w:p>
    <w:p w:rsidR="00142242" w:rsidRPr="00C3387A" w:rsidRDefault="00142242" w:rsidP="00142242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(imię, nazwisko, stanowisko/podstawa do  reprezentacji)</w:t>
      </w:r>
    </w:p>
    <w:p w:rsidR="00142242" w:rsidRDefault="00142242" w:rsidP="00142242">
      <w:pPr>
        <w:jc w:val="both"/>
      </w:pPr>
      <w:r>
        <w:t>Znak sprawy: RI</w:t>
      </w:r>
      <w:r w:rsidR="00EF6A81">
        <w:t>R</w:t>
      </w:r>
      <w:r w:rsidR="00EA6DA3">
        <w:t>.271.</w:t>
      </w:r>
      <w:r w:rsidR="00A92DC3">
        <w:t>87</w:t>
      </w:r>
      <w:r>
        <w:t>.20</w:t>
      </w:r>
      <w:r w:rsidR="00EF6A81">
        <w:t>24</w:t>
      </w:r>
      <w:r>
        <w:t>.CC</w:t>
      </w:r>
    </w:p>
    <w:p w:rsidR="00142242" w:rsidRPr="00B15F1D" w:rsidRDefault="00142242" w:rsidP="00142242">
      <w:pPr>
        <w:jc w:val="both"/>
      </w:pPr>
    </w:p>
    <w:p w:rsidR="00142242" w:rsidRDefault="00142242" w:rsidP="00142242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A92DC3" w:rsidRPr="00220294" w:rsidRDefault="00A92DC3" w:rsidP="00A92DC3">
      <w:pPr>
        <w:tabs>
          <w:tab w:val="left" w:pos="6521"/>
        </w:tabs>
        <w:ind w:firstLine="284"/>
        <w:jc w:val="center"/>
        <w:rPr>
          <w:b/>
          <w:sz w:val="28"/>
        </w:rPr>
      </w:pPr>
      <w:r>
        <w:rPr>
          <w:b/>
          <w:sz w:val="28"/>
        </w:rPr>
        <w:t>„</w:t>
      </w:r>
      <w:r>
        <w:rPr>
          <w:b/>
          <w:i/>
          <w:sz w:val="24"/>
          <w:szCs w:val="24"/>
        </w:rPr>
        <w:t>Sukcesywna dostawa artykułów żywnościowych</w:t>
      </w:r>
      <w:r>
        <w:rPr>
          <w:b/>
          <w:sz w:val="28"/>
        </w:rPr>
        <w:t xml:space="preserve"> </w:t>
      </w:r>
      <w:r w:rsidRPr="00220294">
        <w:rPr>
          <w:b/>
          <w:i/>
          <w:sz w:val="24"/>
          <w:szCs w:val="24"/>
        </w:rPr>
        <w:t>dla jednostek Gminy Gruta”</w:t>
      </w:r>
    </w:p>
    <w:p w:rsidR="00A92DC3" w:rsidRDefault="00A92DC3" w:rsidP="000D17E1">
      <w:pPr>
        <w:tabs>
          <w:tab w:val="left" w:pos="6521"/>
        </w:tabs>
        <w:ind w:firstLine="284"/>
      </w:pPr>
      <w:r>
        <w:t xml:space="preserve"> </w:t>
      </w:r>
    </w:p>
    <w:p w:rsidR="000D17E1" w:rsidRDefault="00142242" w:rsidP="000D17E1">
      <w:pPr>
        <w:tabs>
          <w:tab w:val="left" w:pos="6521"/>
        </w:tabs>
        <w:ind w:firstLine="284"/>
      </w:pPr>
      <w:r w:rsidRPr="00B15F1D">
        <w:t>prowadzonego przez Gminę Gruta</w:t>
      </w:r>
      <w:r w:rsidR="000D17E1">
        <w:t>, składa</w:t>
      </w:r>
    </w:p>
    <w:p w:rsidR="00A92DC3" w:rsidRDefault="00A92DC3" w:rsidP="000D17E1">
      <w:pPr>
        <w:tabs>
          <w:tab w:val="left" w:pos="6521"/>
        </w:tabs>
        <w:ind w:firstLine="284"/>
        <w:rPr>
          <w:b/>
          <w:kern w:val="3"/>
        </w:rPr>
      </w:pPr>
    </w:p>
    <w:p w:rsidR="00142242" w:rsidRPr="000D17E1" w:rsidRDefault="00142242" w:rsidP="000D17E1">
      <w:pPr>
        <w:tabs>
          <w:tab w:val="left" w:pos="6521"/>
        </w:tabs>
        <w:ind w:firstLine="284"/>
      </w:pPr>
      <w:r w:rsidRPr="00E74C7A">
        <w:rPr>
          <w:b/>
          <w:kern w:val="3"/>
        </w:rPr>
        <w:t xml:space="preserve">Wykaz wykonanych głównych </w:t>
      </w:r>
      <w:r w:rsidR="000D17E1">
        <w:rPr>
          <w:b/>
          <w:kern w:val="3"/>
        </w:rPr>
        <w:t>dostaw</w:t>
      </w:r>
      <w:r w:rsidR="00A92DC3">
        <w:rPr>
          <w:b/>
          <w:kern w:val="3"/>
        </w:rPr>
        <w:t xml:space="preserve"> 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2306"/>
        <w:gridCol w:w="992"/>
        <w:gridCol w:w="1843"/>
        <w:gridCol w:w="1842"/>
        <w:gridCol w:w="2500"/>
      </w:tblGrid>
      <w:tr w:rsidR="00142242" w:rsidRPr="00C3387A" w:rsidTr="000D17E1">
        <w:trPr>
          <w:trHeight w:val="750"/>
        </w:trPr>
        <w:tc>
          <w:tcPr>
            <w:tcW w:w="496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lastRenderedPageBreak/>
              <w:t>Lp.</w:t>
            </w:r>
          </w:p>
        </w:tc>
        <w:tc>
          <w:tcPr>
            <w:tcW w:w="2306" w:type="dxa"/>
            <w:vAlign w:val="center"/>
          </w:tcPr>
          <w:p w:rsidR="00142242" w:rsidRPr="00C3387A" w:rsidRDefault="008A0FC4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 xml:space="preserve">Wykonane </w:t>
            </w:r>
            <w:r w:rsidR="000D17E1">
              <w:rPr>
                <w:kern w:val="3"/>
                <w:sz w:val="16"/>
                <w:szCs w:val="16"/>
              </w:rPr>
              <w:t>dostawy</w:t>
            </w:r>
            <w:r>
              <w:rPr>
                <w:kern w:val="3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Wartość brutto</w:t>
            </w:r>
          </w:p>
        </w:tc>
        <w:tc>
          <w:tcPr>
            <w:tcW w:w="1843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Czas realizacji od-do (dzień - miesiąc - rok)</w:t>
            </w:r>
          </w:p>
        </w:tc>
        <w:tc>
          <w:tcPr>
            <w:tcW w:w="184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Miejsce wykonania zamówienia</w:t>
            </w:r>
          </w:p>
        </w:tc>
        <w:tc>
          <w:tcPr>
            <w:tcW w:w="2500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Doświadczenie własne/ wykonawca polega na wiedzy i doświadczeniu innych podmiotów**</w:t>
            </w:r>
          </w:p>
        </w:tc>
      </w:tr>
      <w:tr w:rsidR="000D17E1" w:rsidRPr="00C3387A" w:rsidTr="000D17E1">
        <w:trPr>
          <w:trHeight w:val="366"/>
        </w:trPr>
        <w:tc>
          <w:tcPr>
            <w:tcW w:w="9979" w:type="dxa"/>
            <w:gridSpan w:val="6"/>
            <w:vAlign w:val="center"/>
          </w:tcPr>
          <w:p w:rsidR="000D17E1" w:rsidRPr="000D17E1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b/>
                <w:kern w:val="3"/>
                <w:sz w:val="16"/>
                <w:szCs w:val="16"/>
              </w:rPr>
            </w:pPr>
            <w:r>
              <w:rPr>
                <w:b/>
                <w:kern w:val="3"/>
                <w:sz w:val="18"/>
                <w:szCs w:val="16"/>
              </w:rPr>
              <w:t>Część 1</w:t>
            </w:r>
            <w:r w:rsidR="000D17E1" w:rsidRPr="000D17E1">
              <w:rPr>
                <w:b/>
                <w:kern w:val="3"/>
                <w:sz w:val="18"/>
                <w:szCs w:val="16"/>
              </w:rPr>
              <w:t xml:space="preserve"> </w:t>
            </w:r>
          </w:p>
        </w:tc>
      </w:tr>
      <w:tr w:rsidR="000D17E1" w:rsidRPr="00C3387A" w:rsidTr="000D17E1">
        <w:trPr>
          <w:trHeight w:val="752"/>
        </w:trPr>
        <w:tc>
          <w:tcPr>
            <w:tcW w:w="496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1.</w:t>
            </w:r>
          </w:p>
        </w:tc>
        <w:tc>
          <w:tcPr>
            <w:tcW w:w="2306" w:type="dxa"/>
            <w:vAlign w:val="center"/>
          </w:tcPr>
          <w:p w:rsidR="000D17E1" w:rsidRDefault="000D17E1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0D17E1" w:rsidRPr="00C3387A" w:rsidRDefault="000D17E1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0D17E1" w:rsidRPr="00C3387A" w:rsidTr="000D17E1">
        <w:trPr>
          <w:trHeight w:val="847"/>
        </w:trPr>
        <w:tc>
          <w:tcPr>
            <w:tcW w:w="496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2.</w:t>
            </w:r>
          </w:p>
        </w:tc>
        <w:tc>
          <w:tcPr>
            <w:tcW w:w="2306" w:type="dxa"/>
            <w:vAlign w:val="center"/>
          </w:tcPr>
          <w:p w:rsidR="000D17E1" w:rsidRDefault="000D17E1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0D17E1" w:rsidRPr="00C3387A" w:rsidRDefault="000D17E1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0D17E1" w:rsidRPr="00C3387A" w:rsidTr="000D17E1">
        <w:trPr>
          <w:trHeight w:val="200"/>
        </w:trPr>
        <w:tc>
          <w:tcPr>
            <w:tcW w:w="9979" w:type="dxa"/>
            <w:gridSpan w:val="6"/>
            <w:vAlign w:val="center"/>
          </w:tcPr>
          <w:p w:rsidR="000D17E1" w:rsidRPr="000D17E1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b/>
                <w:kern w:val="3"/>
                <w:sz w:val="16"/>
                <w:szCs w:val="16"/>
              </w:rPr>
            </w:pPr>
            <w:r>
              <w:rPr>
                <w:b/>
                <w:kern w:val="3"/>
                <w:sz w:val="18"/>
                <w:szCs w:val="16"/>
              </w:rPr>
              <w:t>Część 2</w:t>
            </w:r>
          </w:p>
        </w:tc>
      </w:tr>
      <w:tr w:rsidR="000D17E1" w:rsidRPr="00C3387A" w:rsidTr="000D17E1">
        <w:trPr>
          <w:trHeight w:val="840"/>
        </w:trPr>
        <w:tc>
          <w:tcPr>
            <w:tcW w:w="496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1.</w:t>
            </w:r>
          </w:p>
        </w:tc>
        <w:tc>
          <w:tcPr>
            <w:tcW w:w="2306" w:type="dxa"/>
            <w:vAlign w:val="center"/>
          </w:tcPr>
          <w:p w:rsidR="000D17E1" w:rsidRDefault="000D17E1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0D17E1" w:rsidRPr="00C3387A" w:rsidRDefault="000D17E1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142242" w:rsidRPr="00C3387A" w:rsidTr="00ED6A6E">
        <w:tc>
          <w:tcPr>
            <w:tcW w:w="496" w:type="dxa"/>
            <w:vAlign w:val="center"/>
          </w:tcPr>
          <w:p w:rsidR="00142242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2.</w:t>
            </w:r>
          </w:p>
        </w:tc>
        <w:tc>
          <w:tcPr>
            <w:tcW w:w="2306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0D17E1" w:rsidRPr="00C3387A" w:rsidTr="00B04534">
        <w:tc>
          <w:tcPr>
            <w:tcW w:w="9979" w:type="dxa"/>
            <w:gridSpan w:val="6"/>
            <w:vAlign w:val="center"/>
          </w:tcPr>
          <w:p w:rsidR="000D17E1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b/>
                <w:kern w:val="3"/>
                <w:sz w:val="18"/>
                <w:szCs w:val="16"/>
              </w:rPr>
              <w:t>Część 3</w:t>
            </w:r>
          </w:p>
        </w:tc>
      </w:tr>
      <w:tr w:rsidR="000D17E1" w:rsidRPr="00C3387A" w:rsidTr="00EE43A3">
        <w:trPr>
          <w:trHeight w:val="454"/>
        </w:trPr>
        <w:tc>
          <w:tcPr>
            <w:tcW w:w="496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1.</w:t>
            </w:r>
          </w:p>
        </w:tc>
        <w:tc>
          <w:tcPr>
            <w:tcW w:w="2306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0D17E1" w:rsidRPr="00C3387A" w:rsidRDefault="000D17E1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D17E1" w:rsidRPr="00FE4789" w:rsidRDefault="000D17E1" w:rsidP="0022082D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0D17E1" w:rsidRPr="00C3387A" w:rsidTr="000D17E1">
        <w:trPr>
          <w:trHeight w:val="436"/>
        </w:trPr>
        <w:tc>
          <w:tcPr>
            <w:tcW w:w="496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2.</w:t>
            </w:r>
          </w:p>
        </w:tc>
        <w:tc>
          <w:tcPr>
            <w:tcW w:w="2306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0D17E1" w:rsidRPr="00C3387A" w:rsidRDefault="000D17E1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0D17E1" w:rsidRPr="00C3387A" w:rsidRDefault="000D17E1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D17E1" w:rsidRPr="00FE4789" w:rsidRDefault="000D17E1" w:rsidP="0022082D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A92DC3" w:rsidRPr="00C3387A" w:rsidTr="008339A6">
        <w:trPr>
          <w:trHeight w:val="556"/>
        </w:trPr>
        <w:tc>
          <w:tcPr>
            <w:tcW w:w="9979" w:type="dxa"/>
            <w:gridSpan w:val="6"/>
            <w:vAlign w:val="center"/>
          </w:tcPr>
          <w:p w:rsidR="00A92DC3" w:rsidRPr="00FE4789" w:rsidRDefault="00A92DC3" w:rsidP="0022082D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b/>
                <w:kern w:val="3"/>
                <w:sz w:val="18"/>
                <w:szCs w:val="16"/>
              </w:rPr>
              <w:t>Część 4</w:t>
            </w:r>
          </w:p>
        </w:tc>
      </w:tr>
      <w:tr w:rsidR="00A92DC3" w:rsidRPr="00C3387A" w:rsidTr="000D17E1">
        <w:trPr>
          <w:trHeight w:val="556"/>
        </w:trPr>
        <w:tc>
          <w:tcPr>
            <w:tcW w:w="496" w:type="dxa"/>
            <w:vAlign w:val="center"/>
          </w:tcPr>
          <w:p w:rsidR="00A92DC3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A92DC3" w:rsidRPr="00C3387A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A92DC3" w:rsidRPr="00FE4789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A92DC3" w:rsidRPr="00C3387A" w:rsidTr="000D17E1">
        <w:trPr>
          <w:trHeight w:val="556"/>
        </w:trPr>
        <w:tc>
          <w:tcPr>
            <w:tcW w:w="496" w:type="dxa"/>
            <w:vAlign w:val="center"/>
          </w:tcPr>
          <w:p w:rsidR="00A92DC3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A92DC3" w:rsidRPr="00C3387A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A92DC3" w:rsidRPr="00FE4789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A92DC3" w:rsidRPr="00C3387A" w:rsidTr="00B54C55">
        <w:trPr>
          <w:trHeight w:val="556"/>
        </w:trPr>
        <w:tc>
          <w:tcPr>
            <w:tcW w:w="9979" w:type="dxa"/>
            <w:gridSpan w:val="6"/>
            <w:vAlign w:val="center"/>
          </w:tcPr>
          <w:p w:rsidR="00A92DC3" w:rsidRPr="00C3387A" w:rsidRDefault="00A92DC3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b/>
                <w:kern w:val="3"/>
                <w:sz w:val="18"/>
                <w:szCs w:val="16"/>
              </w:rPr>
              <w:t>Część 5</w:t>
            </w:r>
          </w:p>
        </w:tc>
      </w:tr>
      <w:tr w:rsidR="00A92DC3" w:rsidRPr="00C3387A" w:rsidTr="000D17E1">
        <w:trPr>
          <w:trHeight w:val="556"/>
        </w:trPr>
        <w:tc>
          <w:tcPr>
            <w:tcW w:w="496" w:type="dxa"/>
            <w:vAlign w:val="center"/>
          </w:tcPr>
          <w:p w:rsidR="00A92DC3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A92DC3" w:rsidRPr="00C3387A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A92DC3" w:rsidRPr="00FE4789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A92DC3" w:rsidRPr="00C3387A" w:rsidTr="000D17E1">
        <w:trPr>
          <w:trHeight w:val="556"/>
        </w:trPr>
        <w:tc>
          <w:tcPr>
            <w:tcW w:w="496" w:type="dxa"/>
            <w:vAlign w:val="center"/>
          </w:tcPr>
          <w:p w:rsidR="00A92DC3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A92DC3" w:rsidRPr="00C3387A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A92DC3" w:rsidRPr="00FE4789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A92DC3" w:rsidRPr="00C3387A" w:rsidTr="0004552E">
        <w:trPr>
          <w:trHeight w:val="556"/>
        </w:trPr>
        <w:tc>
          <w:tcPr>
            <w:tcW w:w="9979" w:type="dxa"/>
            <w:gridSpan w:val="6"/>
            <w:vAlign w:val="center"/>
          </w:tcPr>
          <w:p w:rsidR="00A92DC3" w:rsidRPr="00C3387A" w:rsidRDefault="00A92DC3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b/>
                <w:kern w:val="3"/>
                <w:sz w:val="18"/>
                <w:szCs w:val="16"/>
              </w:rPr>
              <w:t>Część 6</w:t>
            </w:r>
          </w:p>
        </w:tc>
      </w:tr>
      <w:tr w:rsidR="00A92DC3" w:rsidRPr="00C3387A" w:rsidTr="000D17E1">
        <w:trPr>
          <w:trHeight w:val="556"/>
        </w:trPr>
        <w:tc>
          <w:tcPr>
            <w:tcW w:w="496" w:type="dxa"/>
            <w:vAlign w:val="center"/>
          </w:tcPr>
          <w:p w:rsidR="00A92DC3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A92DC3" w:rsidRPr="00C3387A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A92DC3" w:rsidRPr="00FE4789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A92DC3" w:rsidRPr="00C3387A" w:rsidTr="000D17E1">
        <w:trPr>
          <w:trHeight w:val="556"/>
        </w:trPr>
        <w:tc>
          <w:tcPr>
            <w:tcW w:w="496" w:type="dxa"/>
            <w:vAlign w:val="center"/>
          </w:tcPr>
          <w:p w:rsidR="00A92DC3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A92DC3" w:rsidRPr="00C3387A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A92DC3" w:rsidRPr="00FE4789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A92DC3" w:rsidRPr="00C3387A" w:rsidTr="004752BD">
        <w:trPr>
          <w:trHeight w:val="556"/>
        </w:trPr>
        <w:tc>
          <w:tcPr>
            <w:tcW w:w="9979" w:type="dxa"/>
            <w:gridSpan w:val="6"/>
            <w:vAlign w:val="center"/>
          </w:tcPr>
          <w:p w:rsidR="00A92DC3" w:rsidRPr="00C3387A" w:rsidRDefault="00A92DC3" w:rsidP="000D17E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b/>
                <w:kern w:val="3"/>
                <w:sz w:val="18"/>
                <w:szCs w:val="16"/>
              </w:rPr>
              <w:t>Część 7</w:t>
            </w:r>
          </w:p>
        </w:tc>
      </w:tr>
      <w:tr w:rsidR="00A92DC3" w:rsidRPr="00C3387A" w:rsidTr="000D17E1">
        <w:trPr>
          <w:trHeight w:val="556"/>
        </w:trPr>
        <w:tc>
          <w:tcPr>
            <w:tcW w:w="496" w:type="dxa"/>
            <w:vAlign w:val="center"/>
          </w:tcPr>
          <w:p w:rsidR="00A92DC3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A92DC3" w:rsidRPr="00C3387A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A92DC3" w:rsidRPr="00FE4789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  <w:tr w:rsidR="00A92DC3" w:rsidRPr="00C3387A" w:rsidTr="000D17E1">
        <w:trPr>
          <w:trHeight w:val="556"/>
        </w:trPr>
        <w:tc>
          <w:tcPr>
            <w:tcW w:w="496" w:type="dxa"/>
            <w:vAlign w:val="center"/>
          </w:tcPr>
          <w:p w:rsidR="00A92DC3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A92DC3" w:rsidRPr="00C3387A" w:rsidRDefault="00A92DC3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</w:tcPr>
          <w:p w:rsidR="00A92DC3" w:rsidRPr="00C3387A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A92DC3" w:rsidRPr="00FE4789" w:rsidRDefault="00A92DC3" w:rsidP="00112DD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</w:tc>
      </w:tr>
    </w:tbl>
    <w:p w:rsidR="00142242" w:rsidRPr="00C3387A" w:rsidRDefault="00142242" w:rsidP="00142242">
      <w:pPr>
        <w:keepNext/>
        <w:widowControl w:val="0"/>
        <w:suppressAutoHyphens/>
        <w:autoSpaceDN w:val="0"/>
        <w:jc w:val="center"/>
        <w:textAlignment w:val="baseline"/>
        <w:outlineLvl w:val="3"/>
        <w:rPr>
          <w:kern w:val="3"/>
          <w:sz w:val="16"/>
          <w:szCs w:val="16"/>
        </w:rPr>
      </w:pPr>
    </w:p>
    <w:p w:rsidR="00142242" w:rsidRPr="00B15F1D" w:rsidRDefault="00142242" w:rsidP="00142242">
      <w:pPr>
        <w:pStyle w:val="Standard"/>
        <w:tabs>
          <w:tab w:val="left" w:pos="227"/>
        </w:tabs>
        <w:jc w:val="both"/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 xml:space="preserve">Do niniejszego wykazu dołączono dowody dotyczące </w:t>
      </w:r>
      <w:r w:rsidRPr="00C3385A">
        <w:rPr>
          <w:rFonts w:cs="Times New Roman"/>
          <w:sz w:val="20"/>
          <w:szCs w:val="20"/>
        </w:rPr>
        <w:t>najważniejszych</w:t>
      </w:r>
      <w:r w:rsidRPr="00B15F1D">
        <w:rPr>
          <w:rFonts w:cs="Times New Roman"/>
          <w:sz w:val="20"/>
          <w:szCs w:val="20"/>
        </w:rPr>
        <w:t xml:space="preserve"> </w:t>
      </w:r>
      <w:r w:rsidR="000D17E1">
        <w:rPr>
          <w:rFonts w:cs="Times New Roman"/>
          <w:sz w:val="20"/>
          <w:szCs w:val="20"/>
        </w:rPr>
        <w:t>dostaw</w:t>
      </w:r>
      <w:r w:rsidRPr="00B15F1D">
        <w:rPr>
          <w:rFonts w:cs="Times New Roman"/>
          <w:sz w:val="20"/>
          <w:szCs w:val="20"/>
        </w:rPr>
        <w:t xml:space="preserve">, określające czy </w:t>
      </w:r>
      <w:r w:rsidR="000D17E1">
        <w:rPr>
          <w:rFonts w:cs="Times New Roman"/>
          <w:sz w:val="20"/>
          <w:szCs w:val="20"/>
        </w:rPr>
        <w:t>dostawy</w:t>
      </w:r>
      <w:r w:rsidRPr="00B15F1D">
        <w:rPr>
          <w:rFonts w:cs="Times New Roman"/>
          <w:sz w:val="20"/>
          <w:szCs w:val="20"/>
        </w:rPr>
        <w:t xml:space="preserve"> te zostały wykonane w sposób należyty oraz wskazujące czy zostały wykonane </w:t>
      </w:r>
      <w:r w:rsidR="008E1343">
        <w:rPr>
          <w:rFonts w:cs="Times New Roman"/>
          <w:sz w:val="20"/>
          <w:szCs w:val="20"/>
        </w:rPr>
        <w:t>zgodnie z obowiązującym prawem.</w:t>
      </w:r>
    </w:p>
    <w:p w:rsidR="00142242" w:rsidRPr="00B15F1D" w:rsidRDefault="00142242" w:rsidP="00142242">
      <w:pPr>
        <w:pStyle w:val="Standard"/>
        <w:tabs>
          <w:tab w:val="left" w:pos="227"/>
        </w:tabs>
        <w:jc w:val="both"/>
        <w:rPr>
          <w:rFonts w:cs="Times New Roman"/>
          <w:sz w:val="20"/>
          <w:szCs w:val="20"/>
        </w:rPr>
      </w:pPr>
    </w:p>
    <w:p w:rsidR="00142242" w:rsidRDefault="00142242" w:rsidP="00142242">
      <w:pPr>
        <w:pStyle w:val="Standard"/>
        <w:tabs>
          <w:tab w:val="left" w:pos="227"/>
        </w:tabs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Mie</w:t>
      </w:r>
      <w:r w:rsidR="003D0263">
        <w:rPr>
          <w:rFonts w:cs="Times New Roman"/>
          <w:sz w:val="20"/>
          <w:szCs w:val="20"/>
        </w:rPr>
        <w:t xml:space="preserve">jscowość……….……. data …..…2020 </w:t>
      </w:r>
      <w:r>
        <w:rPr>
          <w:rFonts w:cs="Times New Roman"/>
          <w:sz w:val="20"/>
          <w:szCs w:val="20"/>
        </w:rPr>
        <w:t xml:space="preserve"> r.</w:t>
      </w:r>
      <w:r w:rsidRPr="00B15F1D">
        <w:rPr>
          <w:rFonts w:cs="Times New Roman"/>
          <w:sz w:val="20"/>
          <w:szCs w:val="20"/>
        </w:rPr>
        <w:t xml:space="preserve">            </w:t>
      </w:r>
      <w:r>
        <w:rPr>
          <w:rFonts w:cs="Times New Roman"/>
          <w:sz w:val="20"/>
          <w:szCs w:val="20"/>
        </w:rPr>
        <w:t xml:space="preserve">                                     </w:t>
      </w: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</w:t>
      </w:r>
      <w:r w:rsidRPr="00B15F1D">
        <w:rPr>
          <w:rFonts w:cs="Times New Roman"/>
          <w:sz w:val="20"/>
          <w:szCs w:val="20"/>
        </w:rPr>
        <w:t>………</w:t>
      </w:r>
      <w:r>
        <w:rPr>
          <w:rFonts w:cs="Times New Roman"/>
          <w:sz w:val="20"/>
          <w:szCs w:val="20"/>
        </w:rPr>
        <w:t>……</w:t>
      </w: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…………….</w:t>
      </w:r>
      <w:r w:rsidRPr="00B15F1D">
        <w:rPr>
          <w:rFonts w:cs="Times New Roman"/>
          <w:sz w:val="20"/>
          <w:szCs w:val="20"/>
        </w:rPr>
        <w:t>….……</w:t>
      </w:r>
    </w:p>
    <w:p w:rsidR="00142242" w:rsidRDefault="00142242" w:rsidP="00142242">
      <w:pPr>
        <w:pStyle w:val="Standard"/>
        <w:tabs>
          <w:tab w:val="left" w:pos="227"/>
        </w:tabs>
        <w:jc w:val="right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(Pieczątka, podpis Wykonawcy lub </w:t>
      </w:r>
    </w:p>
    <w:p w:rsidR="00142242" w:rsidRPr="009023F0" w:rsidRDefault="00142242" w:rsidP="00142242">
      <w:pPr>
        <w:pStyle w:val="Standard"/>
        <w:tabs>
          <w:tab w:val="left" w:pos="227"/>
        </w:tabs>
        <w:jc w:val="right"/>
        <w:rPr>
          <w:rFonts w:cs="Times New Roman"/>
          <w:i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lastRenderedPageBreak/>
        <w:t>osoby uprawnionej do jego reprezentowania)</w:t>
      </w:r>
    </w:p>
    <w:p w:rsidR="00142242" w:rsidRPr="00B15F1D" w:rsidRDefault="00142242" w:rsidP="00142242">
      <w:pPr>
        <w:pStyle w:val="Standard"/>
        <w:tabs>
          <w:tab w:val="left" w:pos="227"/>
        </w:tabs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 niepotrzebne skreślić</w:t>
      </w:r>
    </w:p>
    <w:p w:rsidR="00E86BD2" w:rsidRPr="008007A6" w:rsidRDefault="00142242" w:rsidP="008007A6">
      <w:pPr>
        <w:pStyle w:val="Standard"/>
        <w:tabs>
          <w:tab w:val="left" w:pos="227"/>
        </w:tabs>
        <w:jc w:val="both"/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** na podstawie delegacji ustawowej określonej w art. 22a ust.2 do wykazu należy dołączyć w szczególności pisemne zobowiązanie innych podmiotów do oddania Wykonawcy do dyspozycji niezbędn</w:t>
      </w:r>
      <w:r w:rsidR="00954B09">
        <w:rPr>
          <w:rFonts w:cs="Times New Roman"/>
          <w:sz w:val="20"/>
          <w:szCs w:val="20"/>
        </w:rPr>
        <w:t>ych zasobów w </w:t>
      </w:r>
      <w:r>
        <w:rPr>
          <w:rFonts w:cs="Times New Roman"/>
          <w:sz w:val="20"/>
          <w:szCs w:val="20"/>
        </w:rPr>
        <w:t>zakresie wiedzy i </w:t>
      </w:r>
      <w:r w:rsidRPr="00B15F1D">
        <w:rPr>
          <w:rFonts w:cs="Times New Roman"/>
          <w:sz w:val="20"/>
          <w:szCs w:val="20"/>
        </w:rPr>
        <w:t>doświadczenia na okres korzystania z nich przy wykonywaniu zamówienia (w formie oryginału).</w:t>
      </w:r>
    </w:p>
    <w:sectPr w:rsidR="00E86BD2" w:rsidRPr="008007A6" w:rsidSect="000D17E1">
      <w:headerReference w:type="default" r:id="rId7"/>
      <w:footerReference w:type="default" r:id="rId8"/>
      <w:pgSz w:w="11906" w:h="16838"/>
      <w:pgMar w:top="1165" w:right="1417" w:bottom="1134" w:left="1417" w:header="426" w:footer="2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0BD" w:rsidRDefault="004F30BD" w:rsidP="004A7A45">
      <w:r>
        <w:separator/>
      </w:r>
    </w:p>
  </w:endnote>
  <w:endnote w:type="continuationSeparator" w:id="0">
    <w:p w:rsidR="004F30BD" w:rsidRDefault="004F30BD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897A9A" w:rsidP="008E1343">
    <w:pPr>
      <w:pStyle w:val="Stopka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8E1343">
    <w:pPr>
      <w:pStyle w:val="Stopka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897A9A" w:rsidP="008E1343">
    <w:pPr>
      <w:pStyle w:val="Stopka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0BD" w:rsidRDefault="004F30BD" w:rsidP="004A7A45">
      <w:r>
        <w:separator/>
      </w:r>
    </w:p>
  </w:footnote>
  <w:footnote w:type="continuationSeparator" w:id="0">
    <w:p w:rsidR="004F30BD" w:rsidRDefault="004F30BD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0D17E1" w:rsidRDefault="004A7A45" w:rsidP="00DD7145">
    <w:pPr>
      <w:pStyle w:val="Nagwek"/>
      <w:jc w:val="center"/>
      <w:rPr>
        <w:rFonts w:ascii="Garamond" w:hAnsi="Garamond"/>
        <w:b/>
        <w:i/>
        <w:color w:val="008000"/>
        <w:sz w:val="32"/>
        <w:szCs w:val="44"/>
      </w:rPr>
    </w:pPr>
    <w:r w:rsidRPr="000D17E1">
      <w:rPr>
        <w:noProof/>
        <w:sz w:val="1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-201963</wp:posOffset>
          </wp:positionH>
          <wp:positionV relativeFrom="paragraph">
            <wp:posOffset>-204336</wp:posOffset>
          </wp:positionV>
          <wp:extent cx="709863" cy="793115"/>
          <wp:effectExtent l="1905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863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17E1">
      <w:rPr>
        <w:rFonts w:ascii="Garamond" w:hAnsi="Garamond"/>
        <w:b/>
        <w:i/>
        <w:color w:val="008000"/>
        <w:sz w:val="32"/>
        <w:szCs w:val="44"/>
      </w:rPr>
      <w:t>Gmina Gruta</w:t>
    </w:r>
  </w:p>
  <w:p w:rsidR="004A7A45" w:rsidRPr="000D17E1" w:rsidRDefault="004A7A45" w:rsidP="00DD7145">
    <w:pPr>
      <w:pStyle w:val="Nagwek"/>
      <w:jc w:val="center"/>
      <w:rPr>
        <w:rFonts w:ascii="Garamond" w:hAnsi="Garamond"/>
        <w:b/>
        <w:i/>
        <w:color w:val="008000"/>
        <w:szCs w:val="28"/>
      </w:rPr>
    </w:pPr>
    <w:r w:rsidRPr="000D17E1">
      <w:rPr>
        <w:rFonts w:ascii="Garamond" w:hAnsi="Garamond"/>
        <w:b/>
        <w:i/>
        <w:color w:val="008000"/>
        <w:szCs w:val="28"/>
      </w:rPr>
      <w:t xml:space="preserve">woj. </w:t>
    </w:r>
    <w:r w:rsidR="00DD7145" w:rsidRPr="000D17E1">
      <w:rPr>
        <w:rFonts w:ascii="Garamond" w:hAnsi="Garamond"/>
        <w:b/>
        <w:i/>
        <w:color w:val="008000"/>
        <w:szCs w:val="28"/>
      </w:rPr>
      <w:t>k</w:t>
    </w:r>
    <w:r w:rsidRPr="000D17E1">
      <w:rPr>
        <w:rFonts w:ascii="Garamond" w:hAnsi="Garamond"/>
        <w:b/>
        <w:i/>
        <w:color w:val="008000"/>
        <w:szCs w:val="28"/>
      </w:rPr>
      <w:t>ujawsko-</w:t>
    </w:r>
    <w:r w:rsidR="00DD7145" w:rsidRPr="000D17E1">
      <w:rPr>
        <w:rFonts w:ascii="Garamond" w:hAnsi="Garamond"/>
        <w:b/>
        <w:i/>
        <w:color w:val="008000"/>
        <w:szCs w:val="28"/>
      </w:rPr>
      <w:t>p</w:t>
    </w:r>
    <w:r w:rsidRPr="000D17E1">
      <w:rPr>
        <w:rFonts w:ascii="Garamond" w:hAnsi="Garamond"/>
        <w:b/>
        <w:i/>
        <w:color w:val="008000"/>
        <w:szCs w:val="28"/>
      </w:rPr>
      <w:t>omorskie</w:t>
    </w:r>
  </w:p>
  <w:p w:rsidR="004A7A45" w:rsidRPr="00F35A28" w:rsidRDefault="00897A9A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/>
  <w:attachedTemplate r:id="rId1"/>
  <w:defaultTabStop w:val="708"/>
  <w:hyphenationZone w:val="425"/>
  <w:characterSpacingControl w:val="doNotCompress"/>
  <w:hdrShapeDefaults>
    <o:shapedefaults v:ext="edit" spidmax="624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2144C"/>
    <w:rsid w:val="000B2D95"/>
    <w:rsid w:val="000B48E4"/>
    <w:rsid w:val="000D17E1"/>
    <w:rsid w:val="000E4128"/>
    <w:rsid w:val="00142242"/>
    <w:rsid w:val="001A6BD6"/>
    <w:rsid w:val="001C35CE"/>
    <w:rsid w:val="001D524E"/>
    <w:rsid w:val="001F504B"/>
    <w:rsid w:val="00213BA0"/>
    <w:rsid w:val="0024307C"/>
    <w:rsid w:val="00263333"/>
    <w:rsid w:val="002917FD"/>
    <w:rsid w:val="00293143"/>
    <w:rsid w:val="002A09EE"/>
    <w:rsid w:val="002D096E"/>
    <w:rsid w:val="002D49A7"/>
    <w:rsid w:val="002E7835"/>
    <w:rsid w:val="00304A0A"/>
    <w:rsid w:val="00325EAA"/>
    <w:rsid w:val="00356861"/>
    <w:rsid w:val="00356E31"/>
    <w:rsid w:val="00371CB1"/>
    <w:rsid w:val="00380FBC"/>
    <w:rsid w:val="0038423D"/>
    <w:rsid w:val="003863F1"/>
    <w:rsid w:val="003A2483"/>
    <w:rsid w:val="003C4481"/>
    <w:rsid w:val="003D0263"/>
    <w:rsid w:val="00400025"/>
    <w:rsid w:val="00411D40"/>
    <w:rsid w:val="00444D99"/>
    <w:rsid w:val="0047069F"/>
    <w:rsid w:val="0048040B"/>
    <w:rsid w:val="004825B6"/>
    <w:rsid w:val="00497181"/>
    <w:rsid w:val="004A7A45"/>
    <w:rsid w:val="004D7260"/>
    <w:rsid w:val="004F2F82"/>
    <w:rsid w:val="004F30BD"/>
    <w:rsid w:val="004F527A"/>
    <w:rsid w:val="00530C33"/>
    <w:rsid w:val="0054263F"/>
    <w:rsid w:val="00552526"/>
    <w:rsid w:val="00570907"/>
    <w:rsid w:val="00574832"/>
    <w:rsid w:val="005B49DC"/>
    <w:rsid w:val="005D6F13"/>
    <w:rsid w:val="006733A3"/>
    <w:rsid w:val="00682D45"/>
    <w:rsid w:val="006A442C"/>
    <w:rsid w:val="006B000C"/>
    <w:rsid w:val="006D54F2"/>
    <w:rsid w:val="006F4D22"/>
    <w:rsid w:val="00735903"/>
    <w:rsid w:val="00736874"/>
    <w:rsid w:val="0074401D"/>
    <w:rsid w:val="0077214C"/>
    <w:rsid w:val="007762E2"/>
    <w:rsid w:val="007B0406"/>
    <w:rsid w:val="007D1E35"/>
    <w:rsid w:val="007E33EB"/>
    <w:rsid w:val="008007A6"/>
    <w:rsid w:val="00802FFC"/>
    <w:rsid w:val="00817B4E"/>
    <w:rsid w:val="00836333"/>
    <w:rsid w:val="00886DE7"/>
    <w:rsid w:val="00897A9A"/>
    <w:rsid w:val="008A044B"/>
    <w:rsid w:val="008A0FC4"/>
    <w:rsid w:val="008A7D18"/>
    <w:rsid w:val="008B1816"/>
    <w:rsid w:val="008B2211"/>
    <w:rsid w:val="008B6D51"/>
    <w:rsid w:val="008E1343"/>
    <w:rsid w:val="009157BE"/>
    <w:rsid w:val="00950AE9"/>
    <w:rsid w:val="00954B09"/>
    <w:rsid w:val="00962EFF"/>
    <w:rsid w:val="00994610"/>
    <w:rsid w:val="009D2BF6"/>
    <w:rsid w:val="009E581D"/>
    <w:rsid w:val="00A20883"/>
    <w:rsid w:val="00A34763"/>
    <w:rsid w:val="00A4393A"/>
    <w:rsid w:val="00A56228"/>
    <w:rsid w:val="00A60330"/>
    <w:rsid w:val="00A803D0"/>
    <w:rsid w:val="00A86635"/>
    <w:rsid w:val="00A92DC3"/>
    <w:rsid w:val="00AA2BAD"/>
    <w:rsid w:val="00AC58F9"/>
    <w:rsid w:val="00B5117E"/>
    <w:rsid w:val="00B67C31"/>
    <w:rsid w:val="00B81C77"/>
    <w:rsid w:val="00B91552"/>
    <w:rsid w:val="00BB4958"/>
    <w:rsid w:val="00BE611F"/>
    <w:rsid w:val="00BE741F"/>
    <w:rsid w:val="00C07F34"/>
    <w:rsid w:val="00C3385A"/>
    <w:rsid w:val="00C36B30"/>
    <w:rsid w:val="00C46086"/>
    <w:rsid w:val="00C7503F"/>
    <w:rsid w:val="00C852B6"/>
    <w:rsid w:val="00CD3407"/>
    <w:rsid w:val="00D06B4E"/>
    <w:rsid w:val="00D34769"/>
    <w:rsid w:val="00D429F0"/>
    <w:rsid w:val="00D750D8"/>
    <w:rsid w:val="00D868E0"/>
    <w:rsid w:val="00DD7145"/>
    <w:rsid w:val="00DE4C96"/>
    <w:rsid w:val="00DF445E"/>
    <w:rsid w:val="00E15D6F"/>
    <w:rsid w:val="00E16D65"/>
    <w:rsid w:val="00E24CEF"/>
    <w:rsid w:val="00E27F5A"/>
    <w:rsid w:val="00E330B0"/>
    <w:rsid w:val="00E34A55"/>
    <w:rsid w:val="00E46431"/>
    <w:rsid w:val="00E51E1D"/>
    <w:rsid w:val="00E6611D"/>
    <w:rsid w:val="00E82AA6"/>
    <w:rsid w:val="00E845FF"/>
    <w:rsid w:val="00E86BD2"/>
    <w:rsid w:val="00EA6DA3"/>
    <w:rsid w:val="00EC7B7C"/>
    <w:rsid w:val="00EF0B98"/>
    <w:rsid w:val="00EF6A81"/>
    <w:rsid w:val="00F414FD"/>
    <w:rsid w:val="00F43181"/>
    <w:rsid w:val="00FA7509"/>
    <w:rsid w:val="00FB5367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customStyle="1" w:styleId="Standard">
    <w:name w:val="Standard"/>
    <w:rsid w:val="001422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3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2020-12-23T14:52:00Z</cp:lastPrinted>
  <dcterms:created xsi:type="dcterms:W3CDTF">2020-12-23T14:52:00Z</dcterms:created>
  <dcterms:modified xsi:type="dcterms:W3CDTF">2020-12-23T14:52:00Z</dcterms:modified>
</cp:coreProperties>
</file>