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8E009B">
        <w:rPr>
          <w:lang w:eastAsia="en-US"/>
        </w:rPr>
        <w:t>3</w:t>
      </w:r>
      <w:r w:rsidRPr="00B15F1D">
        <w:rPr>
          <w:lang w:eastAsia="en-US"/>
        </w:rPr>
        <w:t xml:space="preserve">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095742" w:rsidP="0058706F">
      <w:r>
        <w:t>Znak sprawy: RIR</w:t>
      </w:r>
      <w:r w:rsidR="0058706F">
        <w:t>.271.</w:t>
      </w:r>
      <w:r w:rsidR="008E009B">
        <w:t>88</w:t>
      </w:r>
      <w:r w:rsidR="0058706F">
        <w:t>.20</w:t>
      </w:r>
      <w:r w:rsidR="00631E27">
        <w:t>20</w:t>
      </w:r>
      <w:r w:rsidR="0058706F">
        <w:t>.CC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BC7D44" w:rsidRDefault="00BC7D44" w:rsidP="00BC7D44">
      <w:pPr>
        <w:jc w:val="center"/>
        <w:rPr>
          <w:rFonts w:eastAsiaTheme="majorEastAsia"/>
          <w:b/>
          <w:bCs/>
          <w:color w:val="365F91" w:themeColor="accent1" w:themeShade="BF"/>
          <w:sz w:val="24"/>
        </w:rPr>
      </w:pP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„Remonty obiektów i budowli gminnych</w:t>
      </w:r>
      <w:r w:rsidR="008E009B">
        <w:rPr>
          <w:rFonts w:eastAsiaTheme="majorEastAsia"/>
          <w:b/>
          <w:bCs/>
          <w:color w:val="365F91" w:themeColor="accent1" w:themeShade="BF"/>
          <w:sz w:val="24"/>
        </w:rPr>
        <w:t xml:space="preserve"> - </w:t>
      </w:r>
      <w:r w:rsidR="008E009B" w:rsidRPr="008E009B">
        <w:rPr>
          <w:rFonts w:eastAsiaTheme="majorEastAsia"/>
          <w:b/>
          <w:bCs/>
          <w:color w:val="365F91" w:themeColor="accent1" w:themeShade="BF"/>
          <w:sz w:val="24"/>
        </w:rPr>
        <w:t>naprawa tarasu w UG Gruta</w:t>
      </w:r>
      <w:r w:rsidRPr="008D5145">
        <w:rPr>
          <w:rFonts w:eastAsiaTheme="majorEastAsia"/>
          <w:b/>
          <w:bCs/>
          <w:color w:val="365F91" w:themeColor="accent1" w:themeShade="BF"/>
          <w:sz w:val="24"/>
        </w:rPr>
        <w:t>”.</w:t>
      </w:r>
    </w:p>
    <w:p w:rsidR="002B5B14" w:rsidRDefault="002B5B14" w:rsidP="0058706F">
      <w:pPr>
        <w:tabs>
          <w:tab w:val="left" w:pos="6521"/>
        </w:tabs>
        <w:ind w:firstLine="284"/>
      </w:pP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3C0" w:rsidRDefault="009363C0" w:rsidP="004A7A45">
      <w:r>
        <w:separator/>
      </w:r>
    </w:p>
  </w:endnote>
  <w:endnote w:type="continuationSeparator" w:id="0">
    <w:p w:rsidR="009363C0" w:rsidRDefault="009363C0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E3E9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E3E9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3C0" w:rsidRDefault="009363C0" w:rsidP="004A7A45">
      <w:r>
        <w:separator/>
      </w:r>
    </w:p>
  </w:footnote>
  <w:footnote w:type="continuationSeparator" w:id="0">
    <w:p w:rsidR="009363C0" w:rsidRDefault="009363C0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E3E9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04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108BD"/>
    <w:rsid w:val="00026689"/>
    <w:rsid w:val="00095742"/>
    <w:rsid w:val="000B2D95"/>
    <w:rsid w:val="000B48E4"/>
    <w:rsid w:val="000C016B"/>
    <w:rsid w:val="000D640C"/>
    <w:rsid w:val="000E4128"/>
    <w:rsid w:val="001A6BD6"/>
    <w:rsid w:val="001C35CE"/>
    <w:rsid w:val="001D524E"/>
    <w:rsid w:val="001D6691"/>
    <w:rsid w:val="001F0A1D"/>
    <w:rsid w:val="001F504B"/>
    <w:rsid w:val="00213BA0"/>
    <w:rsid w:val="00214AE7"/>
    <w:rsid w:val="002276D2"/>
    <w:rsid w:val="0023021F"/>
    <w:rsid w:val="0025266A"/>
    <w:rsid w:val="00253D82"/>
    <w:rsid w:val="00263333"/>
    <w:rsid w:val="00293143"/>
    <w:rsid w:val="002A09EE"/>
    <w:rsid w:val="002B5B14"/>
    <w:rsid w:val="002D096E"/>
    <w:rsid w:val="002D49A7"/>
    <w:rsid w:val="002E7835"/>
    <w:rsid w:val="002E7E8F"/>
    <w:rsid w:val="00304A0A"/>
    <w:rsid w:val="00356861"/>
    <w:rsid w:val="00371CB1"/>
    <w:rsid w:val="00380FBC"/>
    <w:rsid w:val="003978A8"/>
    <w:rsid w:val="003A2483"/>
    <w:rsid w:val="003C4481"/>
    <w:rsid w:val="003C4FD9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25484"/>
    <w:rsid w:val="00530C33"/>
    <w:rsid w:val="00570181"/>
    <w:rsid w:val="0057699C"/>
    <w:rsid w:val="0058706F"/>
    <w:rsid w:val="005B7585"/>
    <w:rsid w:val="005D6F13"/>
    <w:rsid w:val="005E05A6"/>
    <w:rsid w:val="00600F9C"/>
    <w:rsid w:val="00631E27"/>
    <w:rsid w:val="00682D45"/>
    <w:rsid w:val="006A442C"/>
    <w:rsid w:val="006A7E64"/>
    <w:rsid w:val="006B04C1"/>
    <w:rsid w:val="006D54F2"/>
    <w:rsid w:val="006D7ADB"/>
    <w:rsid w:val="00736874"/>
    <w:rsid w:val="0074401D"/>
    <w:rsid w:val="0077214C"/>
    <w:rsid w:val="007762E2"/>
    <w:rsid w:val="007A09DD"/>
    <w:rsid w:val="007E33EB"/>
    <w:rsid w:val="00802FFC"/>
    <w:rsid w:val="00836333"/>
    <w:rsid w:val="00882F5F"/>
    <w:rsid w:val="00886DE7"/>
    <w:rsid w:val="008A044B"/>
    <w:rsid w:val="008A7D18"/>
    <w:rsid w:val="008B6D51"/>
    <w:rsid w:val="008E009B"/>
    <w:rsid w:val="0090380B"/>
    <w:rsid w:val="009363C0"/>
    <w:rsid w:val="00944562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545CA"/>
    <w:rsid w:val="00B81C77"/>
    <w:rsid w:val="00B8641E"/>
    <w:rsid w:val="00B91552"/>
    <w:rsid w:val="00BA3828"/>
    <w:rsid w:val="00BC7D44"/>
    <w:rsid w:val="00BE3E9B"/>
    <w:rsid w:val="00BE741F"/>
    <w:rsid w:val="00C07F34"/>
    <w:rsid w:val="00C25749"/>
    <w:rsid w:val="00C36B30"/>
    <w:rsid w:val="00C7503F"/>
    <w:rsid w:val="00CD3407"/>
    <w:rsid w:val="00D34769"/>
    <w:rsid w:val="00D429F0"/>
    <w:rsid w:val="00D65E25"/>
    <w:rsid w:val="00D750D8"/>
    <w:rsid w:val="00D868E0"/>
    <w:rsid w:val="00DD7145"/>
    <w:rsid w:val="00DE4C96"/>
    <w:rsid w:val="00DF445E"/>
    <w:rsid w:val="00E16D65"/>
    <w:rsid w:val="00E24CEF"/>
    <w:rsid w:val="00E27F5A"/>
    <w:rsid w:val="00E31942"/>
    <w:rsid w:val="00E330B0"/>
    <w:rsid w:val="00E6611D"/>
    <w:rsid w:val="00E82AA6"/>
    <w:rsid w:val="00E86BD2"/>
    <w:rsid w:val="00E92A36"/>
    <w:rsid w:val="00EA1054"/>
    <w:rsid w:val="00EA7C86"/>
    <w:rsid w:val="00EB5CC9"/>
    <w:rsid w:val="00EC7B7C"/>
    <w:rsid w:val="00EF0B98"/>
    <w:rsid w:val="00F1420B"/>
    <w:rsid w:val="00F414FD"/>
    <w:rsid w:val="00F43181"/>
    <w:rsid w:val="00F527CB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2</Pages>
  <Words>312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2020-11-24T11:10:00Z</cp:lastPrinted>
  <dcterms:created xsi:type="dcterms:W3CDTF">2020-12-28T18:03:00Z</dcterms:created>
  <dcterms:modified xsi:type="dcterms:W3CDTF">2020-12-28T18:03:00Z</dcterms:modified>
</cp:coreProperties>
</file>