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B5" w:rsidRPr="00C4123F" w:rsidRDefault="00153EB5" w:rsidP="00153EB5">
      <w:pPr>
        <w:jc w:val="right"/>
        <w:rPr>
          <w:sz w:val="22"/>
        </w:rPr>
      </w:pPr>
      <w:r w:rsidRPr="00C4123F">
        <w:rPr>
          <w:sz w:val="22"/>
        </w:rPr>
        <w:t xml:space="preserve">Załącznik nr </w:t>
      </w:r>
      <w:r w:rsidR="003B177F">
        <w:rPr>
          <w:sz w:val="22"/>
        </w:rPr>
        <w:t>7</w:t>
      </w:r>
    </w:p>
    <w:p w:rsidR="00D21407" w:rsidRPr="00C4123F" w:rsidRDefault="00524019" w:rsidP="00153EB5">
      <w:pPr>
        <w:jc w:val="right"/>
        <w:rPr>
          <w:sz w:val="22"/>
        </w:rPr>
      </w:pPr>
      <w:r>
        <w:rPr>
          <w:sz w:val="22"/>
        </w:rPr>
        <w:t>RIR</w:t>
      </w:r>
      <w:r w:rsidR="00D21407" w:rsidRPr="00C4123F">
        <w:rPr>
          <w:sz w:val="22"/>
        </w:rPr>
        <w:t>.271.</w:t>
      </w:r>
      <w:r w:rsidR="003B177F">
        <w:rPr>
          <w:sz w:val="22"/>
        </w:rPr>
        <w:t>90</w:t>
      </w:r>
      <w:r w:rsidR="00D21407" w:rsidRPr="00C4123F">
        <w:rPr>
          <w:sz w:val="22"/>
        </w:rPr>
        <w:t>.2020.CC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  <w:r w:rsidRPr="00C4123F">
        <w:rPr>
          <w:sz w:val="22"/>
        </w:rPr>
        <w:t>....................................................................</w:t>
      </w:r>
    </w:p>
    <w:p w:rsidR="00D21407" w:rsidRPr="00C4123F" w:rsidRDefault="00D21407" w:rsidP="00D21407">
      <w:pPr>
        <w:rPr>
          <w:i/>
          <w:sz w:val="22"/>
        </w:rPr>
      </w:pPr>
      <w:r w:rsidRPr="00C4123F">
        <w:rPr>
          <w:i/>
          <w:sz w:val="22"/>
        </w:rPr>
        <w:t xml:space="preserve">                  pieczęć firmowa </w:t>
      </w:r>
      <w:r w:rsidRPr="00C4123F">
        <w:rPr>
          <w:i/>
          <w:sz w:val="22"/>
        </w:rPr>
        <w:br/>
        <w:t xml:space="preserve">       lub dane teleadresowe Oferenta</w:t>
      </w:r>
      <w:r w:rsidRPr="00C4123F">
        <w:rPr>
          <w:i/>
          <w:sz w:val="22"/>
        </w:rPr>
        <w:tab/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C4123F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6A0CBA" w:rsidP="00D21407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>
        <w:rPr>
          <w:rFonts w:eastAsiaTheme="majorEastAsia"/>
          <w:b/>
          <w:bCs/>
          <w:color w:val="365F91" w:themeColor="accent1" w:themeShade="BF"/>
          <w:sz w:val="22"/>
        </w:rPr>
        <w:t xml:space="preserve">ROBOTA BUDOWLANA </w:t>
      </w:r>
    </w:p>
    <w:p w:rsidR="00D21407" w:rsidRPr="00C4123F" w:rsidRDefault="00D21407" w:rsidP="00D21407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C4123F">
        <w:rPr>
          <w:sz w:val="22"/>
          <w:vertAlign w:val="superscript"/>
        </w:rPr>
        <w:t>(rodzaj oferowanego zamówienia)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Ja, niżej podpisany:.....................................................................................................................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..............................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 xml:space="preserve">działając w imieniu i na rzecz Oferenta 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....................................................................................................................................................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</w:t>
      </w:r>
    </w:p>
    <w:p w:rsidR="00D21407" w:rsidRPr="00C4123F" w:rsidRDefault="00D21407" w:rsidP="00D21407">
      <w:pPr>
        <w:jc w:val="center"/>
        <w:rPr>
          <w:i/>
          <w:sz w:val="22"/>
        </w:rPr>
      </w:pPr>
      <w:r w:rsidRPr="00C4123F">
        <w:rPr>
          <w:i/>
          <w:sz w:val="22"/>
        </w:rPr>
        <w:t>pełna nazwa i dane teleadresowe Oferenta</w:t>
      </w:r>
    </w:p>
    <w:p w:rsidR="00D21407" w:rsidRPr="00C4123F" w:rsidRDefault="00D21407" w:rsidP="00D21407">
      <w:pPr>
        <w:pStyle w:val="Tekstpodstawowy"/>
        <w:textAlignment w:val="top"/>
        <w:rPr>
          <w:b/>
          <w:bCs/>
          <w:sz w:val="22"/>
          <w:szCs w:val="20"/>
        </w:rPr>
      </w:pPr>
      <w:r w:rsidRPr="00C4123F">
        <w:rPr>
          <w:b/>
          <w:bCs/>
          <w:sz w:val="22"/>
          <w:szCs w:val="20"/>
        </w:rPr>
        <w:t>Składam ofertę na realizację</w:t>
      </w:r>
      <w:r w:rsidR="00E84E5F" w:rsidRPr="00C4123F">
        <w:rPr>
          <w:b/>
          <w:bCs/>
          <w:sz w:val="22"/>
          <w:szCs w:val="20"/>
        </w:rPr>
        <w:t xml:space="preserve"> </w:t>
      </w:r>
      <w:r w:rsidR="008D5145">
        <w:rPr>
          <w:b/>
          <w:bCs/>
          <w:sz w:val="22"/>
          <w:szCs w:val="20"/>
        </w:rPr>
        <w:t xml:space="preserve">roboty budowlanej </w:t>
      </w:r>
      <w:r w:rsidRPr="00C4123F">
        <w:rPr>
          <w:b/>
          <w:bCs/>
          <w:sz w:val="22"/>
          <w:szCs w:val="20"/>
        </w:rPr>
        <w:t xml:space="preserve">: </w:t>
      </w:r>
    </w:p>
    <w:p w:rsidR="003B177F" w:rsidRDefault="003B177F" w:rsidP="00F02344">
      <w:pPr>
        <w:jc w:val="both"/>
        <w:rPr>
          <w:rFonts w:eastAsiaTheme="majorEastAsia"/>
          <w:b/>
          <w:bCs/>
          <w:color w:val="365F91" w:themeColor="accent1" w:themeShade="BF"/>
          <w:sz w:val="24"/>
        </w:rPr>
      </w:pPr>
      <w:r w:rsidRPr="003B177F">
        <w:rPr>
          <w:rFonts w:eastAsiaTheme="majorEastAsia"/>
          <w:b/>
          <w:bCs/>
          <w:color w:val="365F91" w:themeColor="accent1" w:themeShade="BF"/>
          <w:sz w:val="24"/>
        </w:rPr>
        <w:t>„Działania infrastrukturalne przyczyniające się do rewitalizacji społeczno-gospodarczej w gminie Gruta”.</w:t>
      </w:r>
    </w:p>
    <w:p w:rsidR="003B177F" w:rsidRDefault="003B177F" w:rsidP="00F02344">
      <w:pPr>
        <w:jc w:val="both"/>
        <w:rPr>
          <w:rFonts w:eastAsiaTheme="majorEastAsia"/>
          <w:b/>
          <w:bCs/>
          <w:color w:val="365F91" w:themeColor="accent1" w:themeShade="BF"/>
          <w:sz w:val="24"/>
        </w:rPr>
      </w:pPr>
    </w:p>
    <w:p w:rsidR="00D21407" w:rsidRPr="00C4123F" w:rsidRDefault="00C4123F" w:rsidP="00F02344">
      <w:pPr>
        <w:jc w:val="both"/>
        <w:rPr>
          <w:sz w:val="22"/>
          <w:lang w:eastAsia="ar-SA"/>
        </w:rPr>
      </w:pPr>
      <w:r w:rsidRPr="00C4123F">
        <w:rPr>
          <w:b/>
          <w:bCs/>
          <w:sz w:val="22"/>
        </w:rPr>
        <w:t xml:space="preserve">1.  </w:t>
      </w:r>
      <w:r w:rsidR="00D21407" w:rsidRPr="00C4123F">
        <w:rPr>
          <w:b/>
          <w:sz w:val="22"/>
          <w:lang w:eastAsia="ar-SA"/>
        </w:rPr>
        <w:t>Oferuję wykonanie zamówienia za cenę:</w:t>
      </w:r>
    </w:p>
    <w:p w:rsidR="00D21407" w:rsidRDefault="00D21407" w:rsidP="00D21407">
      <w:pPr>
        <w:spacing w:line="276" w:lineRule="auto"/>
        <w:jc w:val="both"/>
        <w:rPr>
          <w:sz w:val="22"/>
          <w:lang w:eastAsia="ar-SA"/>
        </w:rPr>
      </w:pPr>
    </w:p>
    <w:p w:rsidR="003B177F" w:rsidRPr="003B177F" w:rsidRDefault="003B177F" w:rsidP="003B177F">
      <w:pPr>
        <w:spacing w:line="276" w:lineRule="auto"/>
        <w:jc w:val="both"/>
        <w:rPr>
          <w:b/>
          <w:sz w:val="22"/>
          <w:lang w:eastAsia="ar-SA"/>
        </w:rPr>
      </w:pPr>
      <w:r w:rsidRPr="003B177F">
        <w:rPr>
          <w:b/>
          <w:sz w:val="22"/>
          <w:lang w:eastAsia="ar-SA"/>
        </w:rPr>
        <w:t>Zadanie 1</w:t>
      </w:r>
    </w:p>
    <w:p w:rsidR="003B177F" w:rsidRPr="003B177F" w:rsidRDefault="003B177F" w:rsidP="003B177F">
      <w:pPr>
        <w:spacing w:line="276" w:lineRule="auto"/>
        <w:jc w:val="both"/>
        <w:rPr>
          <w:b/>
          <w:sz w:val="22"/>
          <w:lang w:eastAsia="ar-SA"/>
        </w:rPr>
      </w:pPr>
      <w:r w:rsidRPr="003B177F">
        <w:rPr>
          <w:b/>
          <w:sz w:val="22"/>
          <w:lang w:eastAsia="ar-SA"/>
        </w:rPr>
        <w:t>Remont świetlicy wiejskiej oraz części wspólnych budynku wraz z wyposażeniem świetlicy w Jasiewie</w:t>
      </w:r>
    </w:p>
    <w:p w:rsidR="008D5145" w:rsidRPr="008D5145" w:rsidRDefault="008D5145" w:rsidP="008D5145">
      <w:pPr>
        <w:spacing w:line="276" w:lineRule="auto"/>
        <w:jc w:val="both"/>
        <w:rPr>
          <w:b/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Składamy ofertę na wykonanie przedmiotu zamówienia w zakresie </w:t>
      </w:r>
      <w:r w:rsidR="00153EB5" w:rsidRPr="00C4123F">
        <w:rPr>
          <w:sz w:val="22"/>
          <w:lang w:eastAsia="ar-SA"/>
        </w:rPr>
        <w:t>określonym</w:t>
      </w:r>
      <w:r w:rsidRPr="00C4123F">
        <w:rPr>
          <w:sz w:val="22"/>
          <w:lang w:eastAsia="ar-SA"/>
        </w:rPr>
        <w:t xml:space="preserve"> w SIWZ:</w:t>
      </w:r>
    </w:p>
    <w:p w:rsidR="00A808BF" w:rsidRPr="00C4123F" w:rsidRDefault="00153EB5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</w:t>
      </w:r>
      <w:r w:rsidR="00A808BF" w:rsidRPr="00C4123F">
        <w:rPr>
          <w:b/>
          <w:sz w:val="22"/>
          <w:lang w:eastAsia="ar-SA"/>
        </w:rPr>
        <w:t>ena ryczałtowa oferty ogółem wynosi: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</w:t>
      </w:r>
      <w:r w:rsidR="00153EB5" w:rsidRPr="00C4123F">
        <w:rPr>
          <w:sz w:val="22"/>
          <w:lang w:eastAsia="ar-SA"/>
        </w:rPr>
        <w:t>ść netto: .................. zł</w:t>
      </w:r>
      <w:r w:rsidRPr="00C4123F">
        <w:rPr>
          <w:sz w:val="22"/>
          <w:lang w:eastAsia="ar-SA"/>
        </w:rPr>
        <w:t xml:space="preserve"> (słownie: ....................................................................……………)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podatek VAT: …. % w kwocie ................. </w:t>
      </w:r>
      <w:r w:rsidR="00153EB5" w:rsidRPr="00C4123F">
        <w:rPr>
          <w:sz w:val="22"/>
          <w:lang w:eastAsia="ar-SA"/>
        </w:rPr>
        <w:t>zł</w:t>
      </w:r>
      <w:r w:rsidRPr="00C4123F">
        <w:rPr>
          <w:sz w:val="22"/>
          <w:lang w:eastAsia="ar-SA"/>
        </w:rPr>
        <w:t xml:space="preserve"> (słownie: 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153EB5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brutto: ....….................... </w:t>
      </w:r>
      <w:r w:rsidR="00153EB5" w:rsidRPr="00C4123F">
        <w:rPr>
          <w:b/>
          <w:sz w:val="22"/>
          <w:lang w:eastAsia="ar-SA"/>
        </w:rPr>
        <w:t>zł</w:t>
      </w:r>
    </w:p>
    <w:p w:rsidR="00A808BF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6A0CBA" w:rsidRDefault="003B177F" w:rsidP="00A808BF">
      <w:pPr>
        <w:spacing w:line="276" w:lineRule="auto"/>
        <w:jc w:val="both"/>
        <w:rPr>
          <w:sz w:val="22"/>
          <w:u w:val="single"/>
          <w:lang w:eastAsia="ar-SA"/>
        </w:rPr>
      </w:pPr>
      <w:r>
        <w:rPr>
          <w:sz w:val="22"/>
          <w:u w:val="single"/>
          <w:lang w:eastAsia="ar-SA"/>
        </w:rPr>
        <w:t>Okres gwarancji udzielony po zakończeniu roboty budowlanej:</w:t>
      </w:r>
    </w:p>
    <w:p w:rsidR="003B177F" w:rsidRPr="003B177F" w:rsidRDefault="003B177F" w:rsidP="003B177F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60 miesięcy udzielonej gwarancji na wykonane roboty budowlane – </w:t>
      </w:r>
      <w:r>
        <w:rPr>
          <w:sz w:val="22"/>
          <w:lang w:eastAsia="ar-SA"/>
        </w:rPr>
        <w:t>..........*</w:t>
      </w:r>
    </w:p>
    <w:p w:rsidR="003B177F" w:rsidRPr="003B177F" w:rsidRDefault="003B177F" w:rsidP="003B177F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72 miesiące udzielonej gwarancji na wykonane roboty budowlane – </w:t>
      </w:r>
      <w:r>
        <w:rPr>
          <w:sz w:val="22"/>
          <w:lang w:eastAsia="ar-SA"/>
        </w:rPr>
        <w:t>..........*</w:t>
      </w:r>
    </w:p>
    <w:p w:rsidR="003B177F" w:rsidRDefault="003B177F" w:rsidP="003B177F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powyżej 84 miesięcy udzielonej gwarancji na wykonane roboty budowlane – </w:t>
      </w:r>
      <w:r>
        <w:rPr>
          <w:sz w:val="22"/>
          <w:lang w:eastAsia="ar-SA"/>
        </w:rPr>
        <w:t>..........*</w:t>
      </w:r>
    </w:p>
    <w:p w:rsidR="003B177F" w:rsidRDefault="003B177F" w:rsidP="003B177F">
      <w:pPr>
        <w:spacing w:line="276" w:lineRule="auto"/>
        <w:jc w:val="both"/>
        <w:rPr>
          <w:sz w:val="22"/>
          <w:lang w:eastAsia="ar-SA"/>
        </w:rPr>
      </w:pPr>
    </w:p>
    <w:p w:rsidR="002954A6" w:rsidRPr="002954A6" w:rsidRDefault="003B177F" w:rsidP="003B177F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>*</w:t>
      </w:r>
      <w:r w:rsidR="002954A6">
        <w:rPr>
          <w:sz w:val="22"/>
          <w:lang w:eastAsia="ar-SA"/>
        </w:rPr>
        <w:t xml:space="preserve">proszę znakiem </w:t>
      </w:r>
      <w:r w:rsidR="002954A6" w:rsidRPr="002954A6">
        <w:rPr>
          <w:b/>
          <w:sz w:val="22"/>
          <w:lang w:eastAsia="ar-SA"/>
        </w:rPr>
        <w:t>X</w:t>
      </w:r>
      <w:r w:rsidR="002954A6">
        <w:rPr>
          <w:b/>
          <w:sz w:val="22"/>
          <w:lang w:eastAsia="ar-SA"/>
        </w:rPr>
        <w:t xml:space="preserve"> </w:t>
      </w:r>
      <w:r w:rsidR="002954A6">
        <w:rPr>
          <w:sz w:val="22"/>
          <w:lang w:eastAsia="ar-SA"/>
        </w:rPr>
        <w:t>zaznaczyć deklarowany okres gwarancji</w:t>
      </w:r>
    </w:p>
    <w:p w:rsidR="003B177F" w:rsidRDefault="003B177F">
      <w:pPr>
        <w:spacing w:after="200" w:line="276" w:lineRule="auto"/>
        <w:rPr>
          <w:b/>
          <w:sz w:val="22"/>
          <w:u w:val="single"/>
          <w:lang w:eastAsia="ar-SA"/>
        </w:rPr>
      </w:pPr>
      <w:r>
        <w:rPr>
          <w:b/>
          <w:sz w:val="22"/>
          <w:u w:val="single"/>
          <w:lang w:eastAsia="ar-SA"/>
        </w:rPr>
        <w:br w:type="page"/>
      </w:r>
    </w:p>
    <w:p w:rsidR="003B177F" w:rsidRPr="003B177F" w:rsidRDefault="003B177F" w:rsidP="003B177F">
      <w:pPr>
        <w:spacing w:line="276" w:lineRule="auto"/>
        <w:jc w:val="both"/>
        <w:rPr>
          <w:b/>
          <w:sz w:val="22"/>
          <w:u w:val="single"/>
          <w:lang w:eastAsia="ar-SA"/>
        </w:rPr>
      </w:pPr>
      <w:r w:rsidRPr="003B177F">
        <w:rPr>
          <w:b/>
          <w:sz w:val="22"/>
          <w:u w:val="single"/>
          <w:lang w:eastAsia="ar-SA"/>
        </w:rPr>
        <w:lastRenderedPageBreak/>
        <w:t>Zadanie 2</w:t>
      </w:r>
    </w:p>
    <w:p w:rsidR="008D5145" w:rsidRDefault="003B177F" w:rsidP="003B177F">
      <w:pPr>
        <w:spacing w:line="276" w:lineRule="auto"/>
        <w:jc w:val="both"/>
        <w:rPr>
          <w:b/>
          <w:sz w:val="22"/>
          <w:lang w:eastAsia="ar-SA"/>
        </w:rPr>
      </w:pPr>
      <w:r w:rsidRPr="003B177F">
        <w:rPr>
          <w:b/>
          <w:sz w:val="22"/>
          <w:lang w:eastAsia="ar-SA"/>
        </w:rPr>
        <w:t xml:space="preserve">Remont świetlicy wiejskiej oraz części wspólnych budynku </w:t>
      </w:r>
      <w:r>
        <w:rPr>
          <w:b/>
          <w:sz w:val="22"/>
          <w:lang w:eastAsia="ar-SA"/>
        </w:rPr>
        <w:t>wraz z wyposażeniem świetlicy w </w:t>
      </w:r>
      <w:r w:rsidRPr="003B177F">
        <w:rPr>
          <w:b/>
          <w:sz w:val="22"/>
          <w:lang w:eastAsia="ar-SA"/>
        </w:rPr>
        <w:t>Kitnowie</w:t>
      </w:r>
    </w:p>
    <w:p w:rsidR="000A0553" w:rsidRDefault="000A0553" w:rsidP="003B177F">
      <w:pPr>
        <w:jc w:val="both"/>
        <w:rPr>
          <w:b/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Składamy ofertę na wykonanie przedmiotu zamówienia w zakresie określonym w SIWZ:</w:t>
      </w: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Cena ryczałtowa oferty ogółem wynosi: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brutto: ....….................... zł</w:t>
      </w: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Default="000A0553" w:rsidP="000A0553">
      <w:pPr>
        <w:spacing w:line="276" w:lineRule="auto"/>
        <w:jc w:val="both"/>
        <w:rPr>
          <w:sz w:val="22"/>
          <w:u w:val="single"/>
          <w:lang w:eastAsia="ar-SA"/>
        </w:rPr>
      </w:pPr>
      <w:r>
        <w:rPr>
          <w:sz w:val="22"/>
          <w:u w:val="single"/>
          <w:lang w:eastAsia="ar-SA"/>
        </w:rPr>
        <w:t>Okres gwarancji udzielony po zakończeniu roboty budowlanej:</w:t>
      </w:r>
    </w:p>
    <w:p w:rsidR="000A0553" w:rsidRPr="003B177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60 miesięcy udzielonej gwarancji na wykonane roboty budowlane – </w:t>
      </w:r>
      <w:r>
        <w:rPr>
          <w:sz w:val="22"/>
          <w:lang w:eastAsia="ar-SA"/>
        </w:rPr>
        <w:t>..........*</w:t>
      </w:r>
    </w:p>
    <w:p w:rsidR="000A0553" w:rsidRPr="003B177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72 miesiące udzielonej gwarancji na wykonane roboty budowlane – </w:t>
      </w:r>
      <w:r>
        <w:rPr>
          <w:sz w:val="22"/>
          <w:lang w:eastAsia="ar-SA"/>
        </w:rPr>
        <w:t>..........*</w:t>
      </w:r>
    </w:p>
    <w:p w:rsidR="000A0553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powyżej 84 miesięcy udzielonej gwarancji na wykonane roboty budowlane – </w:t>
      </w:r>
      <w:r>
        <w:rPr>
          <w:sz w:val="22"/>
          <w:lang w:eastAsia="ar-SA"/>
        </w:rPr>
        <w:t>..........*</w:t>
      </w:r>
    </w:p>
    <w:p w:rsidR="000A0553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2954A6" w:rsidRDefault="000A0553" w:rsidP="000A0553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 xml:space="preserve">*proszę znakiem </w:t>
      </w:r>
      <w:r w:rsidRPr="002954A6">
        <w:rPr>
          <w:b/>
          <w:sz w:val="22"/>
          <w:lang w:eastAsia="ar-SA"/>
        </w:rPr>
        <w:t>X</w:t>
      </w:r>
      <w:r>
        <w:rPr>
          <w:b/>
          <w:sz w:val="22"/>
          <w:lang w:eastAsia="ar-SA"/>
        </w:rPr>
        <w:t xml:space="preserve"> </w:t>
      </w:r>
      <w:r>
        <w:rPr>
          <w:sz w:val="22"/>
          <w:lang w:eastAsia="ar-SA"/>
        </w:rPr>
        <w:t>zaznaczyć deklarowany okres gwarancji</w:t>
      </w:r>
    </w:p>
    <w:p w:rsidR="000A0553" w:rsidRDefault="000A0553" w:rsidP="003B177F">
      <w:pPr>
        <w:jc w:val="both"/>
        <w:rPr>
          <w:b/>
          <w:sz w:val="22"/>
          <w:lang w:eastAsia="ar-SA"/>
        </w:rPr>
      </w:pPr>
    </w:p>
    <w:p w:rsidR="000A0553" w:rsidRDefault="000A0553" w:rsidP="003B177F">
      <w:pPr>
        <w:jc w:val="both"/>
        <w:rPr>
          <w:b/>
          <w:sz w:val="22"/>
          <w:lang w:eastAsia="ar-SA"/>
        </w:rPr>
      </w:pPr>
    </w:p>
    <w:p w:rsidR="003B177F" w:rsidRPr="00D33E4D" w:rsidRDefault="003B177F" w:rsidP="003B177F">
      <w:pPr>
        <w:jc w:val="both"/>
        <w:rPr>
          <w:b/>
          <w:u w:val="single"/>
        </w:rPr>
      </w:pPr>
      <w:r>
        <w:rPr>
          <w:b/>
          <w:u w:val="single"/>
        </w:rPr>
        <w:t>Zadanie 3</w:t>
      </w:r>
    </w:p>
    <w:p w:rsidR="008D5145" w:rsidRDefault="003B177F" w:rsidP="003B177F">
      <w:pPr>
        <w:spacing w:line="276" w:lineRule="auto"/>
        <w:jc w:val="both"/>
        <w:rPr>
          <w:b/>
          <w:sz w:val="22"/>
          <w:u w:val="single"/>
          <w:lang w:eastAsia="ar-SA"/>
        </w:rPr>
      </w:pPr>
      <w:r w:rsidRPr="00216C4E">
        <w:rPr>
          <w:b/>
        </w:rPr>
        <w:t>Przebudowa budynku Szkoły Podstawowej w Dąbrówce Królewskiej z przeznaczeniem na świetlicę wiejską wraz z wyposażeniem i zago</w:t>
      </w:r>
      <w:r>
        <w:rPr>
          <w:b/>
        </w:rPr>
        <w:t>spodarowaniem terenu na parking</w:t>
      </w:r>
    </w:p>
    <w:p w:rsidR="003B177F" w:rsidRDefault="003B177F" w:rsidP="008D5145">
      <w:pPr>
        <w:spacing w:line="276" w:lineRule="auto"/>
        <w:jc w:val="both"/>
        <w:rPr>
          <w:b/>
          <w:sz w:val="22"/>
          <w:u w:val="single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Składamy ofertę na wykonanie przedmiotu zamówienia w zakresie określonym w SIWZ:</w:t>
      </w: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Cena ryczałtowa oferty ogółem wynosi: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brutto: ....….................... zł</w:t>
      </w:r>
    </w:p>
    <w:p w:rsidR="000A0553" w:rsidRPr="00C4123F" w:rsidRDefault="000A0553" w:rsidP="000A0553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0A0553" w:rsidRPr="00C4123F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Default="000A0553" w:rsidP="000A0553">
      <w:pPr>
        <w:spacing w:line="276" w:lineRule="auto"/>
        <w:jc w:val="both"/>
        <w:rPr>
          <w:sz w:val="22"/>
          <w:u w:val="single"/>
          <w:lang w:eastAsia="ar-SA"/>
        </w:rPr>
      </w:pPr>
      <w:r>
        <w:rPr>
          <w:sz w:val="22"/>
          <w:u w:val="single"/>
          <w:lang w:eastAsia="ar-SA"/>
        </w:rPr>
        <w:t>Okres gwarancji udzielony po zakończeniu roboty budowlanej:</w:t>
      </w:r>
    </w:p>
    <w:p w:rsidR="000A0553" w:rsidRPr="003B177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60 miesięcy udzielonej gwarancji na wykonane roboty budowlane – </w:t>
      </w:r>
      <w:r>
        <w:rPr>
          <w:sz w:val="22"/>
          <w:lang w:eastAsia="ar-SA"/>
        </w:rPr>
        <w:t>..........*</w:t>
      </w:r>
    </w:p>
    <w:p w:rsidR="000A0553" w:rsidRPr="003B177F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72 miesiące udzielonej gwarancji na wykonane roboty budowlane – </w:t>
      </w:r>
      <w:r>
        <w:rPr>
          <w:sz w:val="22"/>
          <w:lang w:eastAsia="ar-SA"/>
        </w:rPr>
        <w:t>..........*</w:t>
      </w:r>
    </w:p>
    <w:p w:rsidR="000A0553" w:rsidRDefault="000A0553" w:rsidP="000A0553">
      <w:pPr>
        <w:spacing w:line="276" w:lineRule="auto"/>
        <w:jc w:val="both"/>
        <w:rPr>
          <w:sz w:val="22"/>
          <w:lang w:eastAsia="ar-SA"/>
        </w:rPr>
      </w:pPr>
      <w:r w:rsidRPr="003B177F">
        <w:rPr>
          <w:sz w:val="22"/>
          <w:lang w:eastAsia="ar-SA"/>
        </w:rPr>
        <w:t xml:space="preserve">powyżej 84 miesięcy udzielonej gwarancji na wykonane roboty budowlane – </w:t>
      </w:r>
      <w:r>
        <w:rPr>
          <w:sz w:val="22"/>
          <w:lang w:eastAsia="ar-SA"/>
        </w:rPr>
        <w:t>..........*</w:t>
      </w:r>
    </w:p>
    <w:p w:rsidR="000A0553" w:rsidRDefault="000A0553" w:rsidP="000A0553">
      <w:pPr>
        <w:spacing w:line="276" w:lineRule="auto"/>
        <w:jc w:val="both"/>
        <w:rPr>
          <w:sz w:val="22"/>
          <w:lang w:eastAsia="ar-SA"/>
        </w:rPr>
      </w:pPr>
    </w:p>
    <w:p w:rsidR="000A0553" w:rsidRPr="002954A6" w:rsidRDefault="000A0553" w:rsidP="000A0553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 xml:space="preserve">*proszę znakiem </w:t>
      </w:r>
      <w:r w:rsidRPr="002954A6">
        <w:rPr>
          <w:b/>
          <w:sz w:val="22"/>
          <w:lang w:eastAsia="ar-SA"/>
        </w:rPr>
        <w:t>X</w:t>
      </w:r>
      <w:r>
        <w:rPr>
          <w:b/>
          <w:sz w:val="22"/>
          <w:lang w:eastAsia="ar-SA"/>
        </w:rPr>
        <w:t xml:space="preserve"> </w:t>
      </w:r>
      <w:r>
        <w:rPr>
          <w:sz w:val="22"/>
          <w:lang w:eastAsia="ar-SA"/>
        </w:rPr>
        <w:t>zaznaczyć deklarowany okres gwarancji</w:t>
      </w:r>
    </w:p>
    <w:p w:rsidR="008D5145" w:rsidRDefault="008D5145" w:rsidP="008D5145">
      <w:pPr>
        <w:spacing w:line="276" w:lineRule="auto"/>
        <w:jc w:val="both"/>
        <w:rPr>
          <w:b/>
          <w:sz w:val="22"/>
          <w:u w:val="single"/>
          <w:lang w:eastAsia="ar-SA"/>
        </w:rPr>
      </w:pPr>
    </w:p>
    <w:p w:rsidR="00A808B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F02344">
        <w:rPr>
          <w:sz w:val="22"/>
          <w:lang w:eastAsia="ar-SA"/>
        </w:rPr>
        <w:t>Oświadczam/y, że zaoferowana cena brutto obejmuje całość prac objętych przetargiem nieograniczonym w zakresie określonym w Specyfikacji Istotnyc</w:t>
      </w:r>
      <w:r w:rsidR="00C4123F" w:rsidRPr="00F02344">
        <w:rPr>
          <w:sz w:val="22"/>
          <w:lang w:eastAsia="ar-SA"/>
        </w:rPr>
        <w:t>h Warunków Zamówienia oraz że w </w:t>
      </w:r>
      <w:r w:rsidRPr="00F02344">
        <w:rPr>
          <w:sz w:val="22"/>
          <w:lang w:eastAsia="ar-SA"/>
        </w:rPr>
        <w:t xml:space="preserve">trakcie trwania umowy nie ulegnie zmianie, z zastrzeżeniem </w:t>
      </w:r>
      <w:r w:rsidR="006D4A5C">
        <w:rPr>
          <w:sz w:val="22"/>
          <w:lang w:eastAsia="ar-SA"/>
        </w:rPr>
        <w:t>zapisów umowy o zmianie terminu realizacji przedmiotu umowy.</w:t>
      </w:r>
    </w:p>
    <w:p w:rsidR="006D4A5C" w:rsidRPr="00C4123F" w:rsidRDefault="006D4A5C" w:rsidP="00A808BF">
      <w:pPr>
        <w:spacing w:line="276" w:lineRule="auto"/>
        <w:jc w:val="both"/>
        <w:rPr>
          <w:sz w:val="22"/>
          <w:lang w:eastAsia="ar-SA"/>
        </w:rPr>
      </w:pPr>
    </w:p>
    <w:p w:rsidR="00D21407" w:rsidRDefault="00D21407" w:rsidP="00D21407">
      <w:pPr>
        <w:jc w:val="both"/>
        <w:rPr>
          <w:sz w:val="22"/>
          <w:lang w:eastAsia="ar-SA"/>
        </w:rPr>
      </w:pPr>
      <w:r w:rsidRPr="00C4123F">
        <w:rPr>
          <w:sz w:val="22"/>
        </w:rPr>
        <w:lastRenderedPageBreak/>
        <w:t xml:space="preserve">1. </w:t>
      </w:r>
      <w:r w:rsidRPr="00C4123F">
        <w:rPr>
          <w:sz w:val="22"/>
          <w:lang w:eastAsia="ar-SA"/>
        </w:rPr>
        <w:t>Termin płatności faktury:</w:t>
      </w:r>
      <w:r w:rsidR="00C4123F" w:rsidRPr="00C4123F">
        <w:rPr>
          <w:sz w:val="22"/>
          <w:lang w:eastAsia="ar-SA"/>
        </w:rPr>
        <w:t xml:space="preserve"> do</w:t>
      </w:r>
      <w:r w:rsidRPr="00C4123F">
        <w:rPr>
          <w:sz w:val="22"/>
          <w:lang w:eastAsia="ar-SA"/>
        </w:rPr>
        <w:t xml:space="preserve"> 30 dni.</w:t>
      </w:r>
    </w:p>
    <w:p w:rsidR="00D21407" w:rsidRPr="00C4123F" w:rsidRDefault="00C4123F" w:rsidP="006D4A5C">
      <w:pPr>
        <w:jc w:val="both"/>
        <w:rPr>
          <w:sz w:val="22"/>
        </w:rPr>
      </w:pPr>
      <w:r>
        <w:rPr>
          <w:sz w:val="22"/>
          <w:lang w:eastAsia="ar-SA"/>
        </w:rPr>
        <w:t xml:space="preserve">2. </w:t>
      </w:r>
      <w:r w:rsidR="00D21407" w:rsidRPr="00C4123F">
        <w:rPr>
          <w:sz w:val="22"/>
        </w:rPr>
        <w:t>Oświadczam, że zapoznałem/</w:t>
      </w:r>
      <w:proofErr w:type="spellStart"/>
      <w:r w:rsidR="00D21407" w:rsidRPr="00C4123F">
        <w:rPr>
          <w:sz w:val="22"/>
        </w:rPr>
        <w:t>am</w:t>
      </w:r>
      <w:proofErr w:type="spellEnd"/>
      <w:r w:rsidR="00D21407" w:rsidRPr="00C4123F">
        <w:rPr>
          <w:sz w:val="22"/>
        </w:rPr>
        <w:t xml:space="preserve"> się z SIWZ  i nie wnoszę do tej treści żadnych zastrzeżeń.</w:t>
      </w:r>
    </w:p>
    <w:p w:rsidR="00D21407" w:rsidRPr="00C4123F" w:rsidRDefault="006D4A5C" w:rsidP="00D21407">
      <w:pPr>
        <w:pStyle w:val="Tekstpodstawowy"/>
        <w:rPr>
          <w:sz w:val="22"/>
          <w:szCs w:val="20"/>
        </w:rPr>
      </w:pPr>
      <w:r>
        <w:rPr>
          <w:sz w:val="22"/>
          <w:szCs w:val="20"/>
        </w:rPr>
        <w:t>3</w:t>
      </w:r>
      <w:r w:rsidR="00D21407" w:rsidRPr="00C4123F">
        <w:rPr>
          <w:sz w:val="22"/>
          <w:szCs w:val="20"/>
        </w:rPr>
        <w:t>. Oświadczam, że spełniam warunki udziału w postępowaniu, dotyczące w szczególności: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1) posiadam uprawnienia do wykonywania określonej działalności lub czynności, jeżeli przepisy prawa nakładają obowiązek ich posiadania – zgodnie ze złożonym dokumentem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2) posiadam wiedzę i doświadczenie,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3) dysponuję odpowiednim potencjałem technicznym oraz osobami zdolnymi do wykonywania zamówienia – zgodnie ze złożonym oświadczeniem</w:t>
      </w:r>
    </w:p>
    <w:p w:rsidR="00D21407" w:rsidRPr="008D5145" w:rsidRDefault="006D4A5C" w:rsidP="008D5145">
      <w:pPr>
        <w:pStyle w:val="Akapitzlist"/>
        <w:spacing w:before="120" w:after="120"/>
        <w:ind w:left="0"/>
        <w:jc w:val="both"/>
        <w:rPr>
          <w:sz w:val="22"/>
        </w:rPr>
      </w:pPr>
      <w:r>
        <w:rPr>
          <w:sz w:val="22"/>
        </w:rPr>
        <w:t>4</w:t>
      </w:r>
      <w:r w:rsidR="00D21407" w:rsidRPr="00C4123F">
        <w:rPr>
          <w:sz w:val="22"/>
        </w:rPr>
        <w:t>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="00D21407" w:rsidRPr="00C4123F">
        <w:rPr>
          <w:rStyle w:val="Odwoanieprzypisudolnego"/>
          <w:sz w:val="22"/>
        </w:rPr>
        <w:footnoteReference w:id="1"/>
      </w:r>
    </w:p>
    <w:p w:rsidR="002954A6" w:rsidRDefault="008D5145" w:rsidP="002954A6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  <w:szCs w:val="22"/>
        </w:rPr>
      </w:pPr>
      <w:r>
        <w:rPr>
          <w:color w:val="000000"/>
          <w:sz w:val="22"/>
        </w:rPr>
        <w:t>5</w:t>
      </w:r>
      <w:r w:rsidR="00C4123F" w:rsidRPr="00C4123F">
        <w:rPr>
          <w:color w:val="000000"/>
          <w:sz w:val="22"/>
          <w:szCs w:val="22"/>
        </w:rPr>
        <w:t>.</w:t>
      </w:r>
      <w:r w:rsidR="002954A6">
        <w:rPr>
          <w:color w:val="000000"/>
          <w:sz w:val="22"/>
          <w:szCs w:val="22"/>
        </w:rPr>
        <w:t xml:space="preserve"> Wpłacone na konto wadialne gminy wadium, proszę wypłacić na konto bankowe o NR ...........................................................................................</w:t>
      </w:r>
      <w:r w:rsidR="00C846B7">
        <w:rPr>
          <w:color w:val="000000"/>
          <w:sz w:val="22"/>
          <w:szCs w:val="22"/>
        </w:rPr>
        <w:t xml:space="preserve"> prowadzone przez (Bank) ....................................................................................................................................................................</w:t>
      </w:r>
    </w:p>
    <w:p w:rsidR="002954A6" w:rsidRDefault="002954A6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  <w:szCs w:val="22"/>
        </w:rPr>
      </w:pPr>
    </w:p>
    <w:p w:rsidR="00C4123F" w:rsidRPr="00C4123F" w:rsidRDefault="008D5145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2954A6">
        <w:rPr>
          <w:color w:val="000000"/>
          <w:sz w:val="22"/>
          <w:szCs w:val="22"/>
        </w:rPr>
        <w:t>.</w:t>
      </w:r>
      <w:r w:rsidR="00C4123F" w:rsidRPr="00C4123F">
        <w:rPr>
          <w:color w:val="000000"/>
          <w:sz w:val="22"/>
          <w:szCs w:val="22"/>
        </w:rPr>
        <w:t xml:space="preserve"> O</w:t>
      </w:r>
      <w:r w:rsidR="00C4123F" w:rsidRPr="00C4123F">
        <w:rPr>
          <w:sz w:val="22"/>
          <w:szCs w:val="22"/>
        </w:rPr>
        <w:t xml:space="preserve">świadczam/oświadczamy*, iż nasze przedsiębiorstwo należy do następującej kategorii </w:t>
      </w:r>
      <w:r w:rsidR="00C4123F" w:rsidRPr="00C4123F">
        <w:rPr>
          <w:i/>
          <w:sz w:val="22"/>
          <w:szCs w:val="22"/>
        </w:rPr>
        <w:t>(należy zakreślić odpowiednie pole)</w:t>
      </w:r>
      <w:r w:rsidR="00C4123F" w:rsidRPr="00C4123F">
        <w:rPr>
          <w:sz w:val="22"/>
          <w:szCs w:val="22"/>
        </w:rPr>
        <w:t>: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C4123F">
        <w:rPr>
          <w:sz w:val="22"/>
          <w:szCs w:val="22"/>
        </w:rPr>
        <w:t>Mikroprzedsiębiorstwo</w:t>
      </w:r>
      <w:proofErr w:type="spellEnd"/>
      <w:r w:rsidRPr="00C4123F">
        <w:rPr>
          <w:sz w:val="22"/>
          <w:szCs w:val="22"/>
        </w:rPr>
        <w:t xml:space="preserve">             </w:t>
      </w:r>
      <w:r w:rsidR="008F1CE0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F1CE0">
        <w:rPr>
          <w:bCs/>
          <w:sz w:val="22"/>
          <w:szCs w:val="22"/>
          <w:lang w:val="en-GB"/>
        </w:rPr>
      </w:r>
      <w:r w:rsidR="008F1CE0">
        <w:rPr>
          <w:bCs/>
          <w:sz w:val="22"/>
          <w:szCs w:val="22"/>
          <w:lang w:val="en-GB"/>
        </w:rPr>
        <w:fldChar w:fldCharType="separate"/>
      </w:r>
      <w:r w:rsidR="008F1CE0" w:rsidRPr="00C4123F">
        <w:rPr>
          <w:bCs/>
          <w:sz w:val="22"/>
          <w:szCs w:val="22"/>
          <w:lang w:val="en-GB"/>
        </w:rPr>
        <w:fldChar w:fldCharType="end"/>
      </w:r>
      <w:r w:rsidRPr="00C4123F">
        <w:rPr>
          <w:bCs/>
          <w:sz w:val="22"/>
          <w:szCs w:val="22"/>
        </w:rPr>
        <w:t xml:space="preserve"> 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Małe przedsiębiorstwo              </w:t>
      </w:r>
      <w:r w:rsidR="008F1CE0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F1CE0">
        <w:rPr>
          <w:bCs/>
          <w:sz w:val="22"/>
          <w:szCs w:val="22"/>
          <w:lang w:val="en-GB"/>
        </w:rPr>
      </w:r>
      <w:r w:rsidR="008F1CE0">
        <w:rPr>
          <w:bCs/>
          <w:sz w:val="22"/>
          <w:szCs w:val="22"/>
          <w:lang w:val="en-GB"/>
        </w:rPr>
        <w:fldChar w:fldCharType="separate"/>
      </w:r>
      <w:r w:rsidR="008F1CE0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Średnie przedsiębiorstwo          </w:t>
      </w:r>
      <w:r w:rsidR="008F1CE0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F1CE0">
        <w:rPr>
          <w:bCs/>
          <w:sz w:val="22"/>
          <w:szCs w:val="22"/>
          <w:lang w:val="en-GB"/>
        </w:rPr>
      </w:r>
      <w:r w:rsidR="008F1CE0">
        <w:rPr>
          <w:bCs/>
          <w:sz w:val="22"/>
          <w:szCs w:val="22"/>
          <w:lang w:val="en-GB"/>
        </w:rPr>
        <w:fldChar w:fldCharType="separate"/>
      </w:r>
      <w:r w:rsidR="008F1CE0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C4123F">
        <w:rPr>
          <w:sz w:val="22"/>
          <w:szCs w:val="22"/>
        </w:rPr>
        <w:t xml:space="preserve">zatrudniam powyżej 250 osób  </w:t>
      </w:r>
      <w:r w:rsidR="002954A6">
        <w:rPr>
          <w:sz w:val="22"/>
          <w:szCs w:val="22"/>
        </w:rPr>
        <w:t xml:space="preserve">  </w:t>
      </w:r>
      <w:r w:rsidRPr="00C4123F">
        <w:rPr>
          <w:sz w:val="22"/>
          <w:szCs w:val="22"/>
        </w:rPr>
        <w:t xml:space="preserve"> </w:t>
      </w:r>
      <w:r w:rsidR="008F1CE0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8F1CE0">
        <w:rPr>
          <w:bCs/>
          <w:sz w:val="22"/>
          <w:szCs w:val="22"/>
          <w:lang w:val="en-GB"/>
        </w:rPr>
      </w:r>
      <w:r w:rsidR="008F1CE0">
        <w:rPr>
          <w:bCs/>
          <w:sz w:val="22"/>
          <w:szCs w:val="22"/>
          <w:lang w:val="en-GB"/>
        </w:rPr>
        <w:fldChar w:fldCharType="separate"/>
      </w:r>
      <w:r w:rsidR="008F1CE0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spacing w:line="276" w:lineRule="auto"/>
        <w:ind w:right="-569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</w:rPr>
        <w:t>Przyjęto następujące definicje: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proofErr w:type="spellStart"/>
      <w:r w:rsidRPr="00C4123F">
        <w:rPr>
          <w:i/>
          <w:sz w:val="22"/>
          <w:szCs w:val="22"/>
          <w:u w:val="single"/>
        </w:rPr>
        <w:t>mikroprzedsiębiorstwo</w:t>
      </w:r>
      <w:proofErr w:type="spellEnd"/>
      <w:r w:rsidRPr="00C4123F">
        <w:rPr>
          <w:i/>
          <w:sz w:val="22"/>
          <w:szCs w:val="22"/>
        </w:rPr>
        <w:t xml:space="preserve">: zatrudnia mniej niż 10 pracowników oraz jego roczny obrót </w:t>
      </w:r>
      <w:r w:rsidRPr="00C4123F">
        <w:rPr>
          <w:i/>
          <w:sz w:val="22"/>
          <w:szCs w:val="22"/>
        </w:rPr>
        <w:br/>
        <w:t>nie przekracza 2 mln euro lub roczna suma bilansowa nie przekracza 2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małe przedsiębiorstwo</w:t>
      </w:r>
      <w:r w:rsidRPr="00C4123F">
        <w:rPr>
          <w:i/>
          <w:sz w:val="22"/>
          <w:szCs w:val="22"/>
        </w:rPr>
        <w:t xml:space="preserve">: zatrudnia mniej niż 50 pracowników oraz jego roczny obrót </w:t>
      </w:r>
      <w:r w:rsidRPr="00C4123F">
        <w:rPr>
          <w:i/>
          <w:sz w:val="22"/>
          <w:szCs w:val="22"/>
        </w:rPr>
        <w:br/>
        <w:t>nie przekracza 10 mln euro lub roczna suma bilansowa nie przekracza 10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średnie przedsiębiorstwo</w:t>
      </w:r>
      <w:r w:rsidRPr="00C4123F">
        <w:rPr>
          <w:i/>
          <w:sz w:val="22"/>
          <w:szCs w:val="22"/>
        </w:rPr>
        <w:t xml:space="preserve">: zatrudnia mniej niż 250 pracowników oraz jego roczny obrót </w:t>
      </w:r>
      <w:r w:rsidRPr="00C4123F">
        <w:rPr>
          <w:i/>
          <w:sz w:val="22"/>
          <w:szCs w:val="22"/>
        </w:rPr>
        <w:br/>
        <w:t>nie przekracza 50 mln euro lub roczna suma bilansowa nie przekracza 43 mln euro;</w:t>
      </w:r>
    </w:p>
    <w:p w:rsid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</w:rPr>
      </w:pPr>
    </w:p>
    <w:p w:rsidR="00D21407" w:rsidRPr="00C4123F" w:rsidRDefault="008D5145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>
        <w:rPr>
          <w:color w:val="000000"/>
          <w:sz w:val="22"/>
        </w:rPr>
        <w:t xml:space="preserve">7. </w:t>
      </w:r>
      <w:r w:rsidR="00D21407" w:rsidRPr="00C4123F">
        <w:rPr>
          <w:color w:val="000000"/>
          <w:sz w:val="22"/>
        </w:rPr>
        <w:t>Dane osoby wyznaczonej do kontaktu z Zamawiającym: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imię i nazwisko 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nr telefonu......................................................................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adres e-mail: .................................................................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Załączniki do Oferty: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 xml:space="preserve">1. </w:t>
      </w:r>
      <w:r w:rsidR="008D5145" w:rsidRPr="00C4123F">
        <w:rPr>
          <w:sz w:val="22"/>
          <w:szCs w:val="20"/>
        </w:rPr>
        <w:t>…………………………………………………..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2. …………………………………………………..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ind w:left="4248" w:firstLine="708"/>
        <w:jc w:val="both"/>
        <w:rPr>
          <w:sz w:val="22"/>
        </w:rPr>
      </w:pPr>
      <w:r w:rsidRPr="00C4123F">
        <w:rPr>
          <w:sz w:val="22"/>
        </w:rPr>
        <w:t>..……………………</w:t>
      </w:r>
      <w:r w:rsidR="00C4123F">
        <w:rPr>
          <w:sz w:val="22"/>
        </w:rPr>
        <w:t>........</w:t>
      </w:r>
      <w:r w:rsidRPr="00C4123F">
        <w:rPr>
          <w:sz w:val="22"/>
        </w:rPr>
        <w:t>……………………</w:t>
      </w:r>
    </w:p>
    <w:p w:rsidR="00D21407" w:rsidRPr="00C4123F" w:rsidRDefault="00D21407" w:rsidP="00C4123F">
      <w:pPr>
        <w:spacing w:after="200" w:line="276" w:lineRule="auto"/>
        <w:ind w:left="4956"/>
        <w:jc w:val="center"/>
        <w:rPr>
          <w:sz w:val="22"/>
        </w:rPr>
      </w:pPr>
      <w:r w:rsidRPr="00C4123F">
        <w:rPr>
          <w:sz w:val="22"/>
        </w:rPr>
        <w:t>(data, miejscowość, pieczęć i podpis Oferenta)</w:t>
      </w:r>
    </w:p>
    <w:p w:rsidR="003E15A9" w:rsidRPr="00C4123F" w:rsidRDefault="003E15A9">
      <w:pPr>
        <w:spacing w:after="200" w:line="276" w:lineRule="auto"/>
        <w:rPr>
          <w:b/>
          <w:sz w:val="22"/>
        </w:rPr>
      </w:pPr>
    </w:p>
    <w:sectPr w:rsidR="003E15A9" w:rsidRPr="00C4123F" w:rsidSect="00C4123F">
      <w:headerReference w:type="default" r:id="rId7"/>
      <w:footerReference w:type="default" r:id="rId8"/>
      <w:pgSz w:w="11906" w:h="16838"/>
      <w:pgMar w:top="1417" w:right="1417" w:bottom="1417" w:left="1417" w:header="426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1C9" w:rsidRDefault="009D11C9" w:rsidP="004A7A45">
      <w:r>
        <w:separator/>
      </w:r>
    </w:p>
  </w:endnote>
  <w:endnote w:type="continuationSeparator" w:id="0">
    <w:p w:rsidR="009D11C9" w:rsidRDefault="009D11C9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D4A5C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 w:rsidR="008D5145">
      <w:rPr>
        <w:rFonts w:ascii="Garamond" w:hAnsi="Garamond"/>
        <w:spacing w:val="20"/>
        <w:sz w:val="16"/>
        <w:szCs w:val="16"/>
      </w:rPr>
      <w:t>7</w:t>
    </w:r>
    <w:r w:rsidR="00EC7893">
      <w:rPr>
        <w:rFonts w:ascii="Garamond" w:hAnsi="Garamond"/>
        <w:spacing w:val="20"/>
        <w:sz w:val="16"/>
        <w:szCs w:val="16"/>
      </w:rPr>
      <w:t>3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8F1CE0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F1CE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1C9" w:rsidRDefault="009D11C9" w:rsidP="004A7A45">
      <w:r>
        <w:separator/>
      </w:r>
    </w:p>
  </w:footnote>
  <w:footnote w:type="continuationSeparator" w:id="0">
    <w:p w:rsidR="009D11C9" w:rsidRDefault="009D11C9" w:rsidP="004A7A45">
      <w:r>
        <w:continuationSeparator/>
      </w:r>
    </w:p>
  </w:footnote>
  <w:footnote w:id="1">
    <w:p w:rsidR="00D21407" w:rsidRPr="00C91B3F" w:rsidRDefault="00D21407" w:rsidP="00D21407">
      <w:pPr>
        <w:pBdr>
          <w:bottom w:val="single" w:sz="4" w:space="1" w:color="auto"/>
        </w:pBdr>
        <w:spacing w:before="120" w:after="120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R</w:t>
      </w:r>
      <w:r w:rsidRPr="00C91B3F">
        <w:rPr>
          <w:sz w:val="16"/>
          <w:szCs w:val="16"/>
        </w:rPr>
        <w:t>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  <w:r>
        <w:rPr>
          <w:sz w:val="16"/>
          <w:szCs w:val="16"/>
        </w:rPr>
        <w:t xml:space="preserve"> W</w:t>
      </w:r>
      <w:r w:rsidRPr="00C91B3F">
        <w:rPr>
          <w:sz w:val="16"/>
          <w:szCs w:val="16"/>
        </w:rPr>
        <w:t xml:space="preserve"> przypadku gdy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składa (należy usunąć treść oświadczenia przez jego wykreślenie). Składając formularz ofertowy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oświadcza jednocześnie, iż zapoznał </w:t>
      </w:r>
      <w:r>
        <w:rPr>
          <w:sz w:val="16"/>
          <w:szCs w:val="16"/>
        </w:rPr>
        <w:t xml:space="preserve">się z pełną klauzulą informacyjną zamieszczoną w siedzibie oraz na stronie internetowej Zamawiającego, znajdującej się pod adresem </w:t>
      </w:r>
      <w:hyperlink r:id="rId1" w:history="1">
        <w:r w:rsidRPr="00036FC9">
          <w:rPr>
            <w:rStyle w:val="Hipercze"/>
            <w:sz w:val="16"/>
            <w:szCs w:val="16"/>
          </w:rPr>
          <w:t>www.bip.gruta.akcessnet.net</w:t>
        </w:r>
      </w:hyperlink>
      <w:r>
        <w:rPr>
          <w:sz w:val="16"/>
          <w:szCs w:val="16"/>
        </w:rPr>
        <w:t>, w zakładce RODO/Klauzula informacja.</w:t>
      </w:r>
    </w:p>
    <w:p w:rsidR="00D21407" w:rsidRDefault="00D21407" w:rsidP="00D2140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F1CE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34C51"/>
    <w:rsid w:val="00052846"/>
    <w:rsid w:val="00052A7A"/>
    <w:rsid w:val="000731A1"/>
    <w:rsid w:val="0008774B"/>
    <w:rsid w:val="0009105D"/>
    <w:rsid w:val="000A0553"/>
    <w:rsid w:val="000B2D95"/>
    <w:rsid w:val="000B48E4"/>
    <w:rsid w:val="000E4128"/>
    <w:rsid w:val="001122D7"/>
    <w:rsid w:val="001321BE"/>
    <w:rsid w:val="00153EB5"/>
    <w:rsid w:val="0017392D"/>
    <w:rsid w:val="00190F50"/>
    <w:rsid w:val="001A6BD6"/>
    <w:rsid w:val="001C150F"/>
    <w:rsid w:val="001C35CE"/>
    <w:rsid w:val="001D524E"/>
    <w:rsid w:val="001F021D"/>
    <w:rsid w:val="001F504B"/>
    <w:rsid w:val="00206FE6"/>
    <w:rsid w:val="00213BA0"/>
    <w:rsid w:val="00215B86"/>
    <w:rsid w:val="00263333"/>
    <w:rsid w:val="00266292"/>
    <w:rsid w:val="00285815"/>
    <w:rsid w:val="00293143"/>
    <w:rsid w:val="002954A6"/>
    <w:rsid w:val="002A09EE"/>
    <w:rsid w:val="002A6D7C"/>
    <w:rsid w:val="002D096E"/>
    <w:rsid w:val="002D49A7"/>
    <w:rsid w:val="002E2F37"/>
    <w:rsid w:val="002E729C"/>
    <w:rsid w:val="002E7835"/>
    <w:rsid w:val="00304A0A"/>
    <w:rsid w:val="00347A26"/>
    <w:rsid w:val="003531F1"/>
    <w:rsid w:val="0035396F"/>
    <w:rsid w:val="00356861"/>
    <w:rsid w:val="00371CB1"/>
    <w:rsid w:val="00372A94"/>
    <w:rsid w:val="00380FBC"/>
    <w:rsid w:val="003A2483"/>
    <w:rsid w:val="003A62EE"/>
    <w:rsid w:val="003B177F"/>
    <w:rsid w:val="003C1CE0"/>
    <w:rsid w:val="003C4481"/>
    <w:rsid w:val="003E15A9"/>
    <w:rsid w:val="00411D40"/>
    <w:rsid w:val="00444D99"/>
    <w:rsid w:val="00453F02"/>
    <w:rsid w:val="0047069F"/>
    <w:rsid w:val="0048040B"/>
    <w:rsid w:val="004825B6"/>
    <w:rsid w:val="004828C4"/>
    <w:rsid w:val="004A7A45"/>
    <w:rsid w:val="004C1F50"/>
    <w:rsid w:val="004D7260"/>
    <w:rsid w:val="004E0B2A"/>
    <w:rsid w:val="004F2F82"/>
    <w:rsid w:val="004F527A"/>
    <w:rsid w:val="00524019"/>
    <w:rsid w:val="00530C33"/>
    <w:rsid w:val="00560247"/>
    <w:rsid w:val="005662DF"/>
    <w:rsid w:val="005C6B2B"/>
    <w:rsid w:val="005D6F13"/>
    <w:rsid w:val="00625B3B"/>
    <w:rsid w:val="006474D6"/>
    <w:rsid w:val="00682D45"/>
    <w:rsid w:val="00683821"/>
    <w:rsid w:val="006A0A74"/>
    <w:rsid w:val="006A0CBA"/>
    <w:rsid w:val="006A442C"/>
    <w:rsid w:val="006D4A5C"/>
    <w:rsid w:val="006D54F2"/>
    <w:rsid w:val="006F4FB9"/>
    <w:rsid w:val="006F59A2"/>
    <w:rsid w:val="00706AA5"/>
    <w:rsid w:val="00736874"/>
    <w:rsid w:val="0074401D"/>
    <w:rsid w:val="0077214C"/>
    <w:rsid w:val="007762E2"/>
    <w:rsid w:val="00791BBF"/>
    <w:rsid w:val="007A0FF7"/>
    <w:rsid w:val="007A4F29"/>
    <w:rsid w:val="007E33EB"/>
    <w:rsid w:val="007E5095"/>
    <w:rsid w:val="00802FFC"/>
    <w:rsid w:val="00824B05"/>
    <w:rsid w:val="00836333"/>
    <w:rsid w:val="00880120"/>
    <w:rsid w:val="00886DE7"/>
    <w:rsid w:val="00894336"/>
    <w:rsid w:val="008A01C3"/>
    <w:rsid w:val="008A044B"/>
    <w:rsid w:val="008A7D18"/>
    <w:rsid w:val="008B6D51"/>
    <w:rsid w:val="008C0C6B"/>
    <w:rsid w:val="008D5145"/>
    <w:rsid w:val="008F1CE0"/>
    <w:rsid w:val="00914420"/>
    <w:rsid w:val="00962EFF"/>
    <w:rsid w:val="00994610"/>
    <w:rsid w:val="009A5A48"/>
    <w:rsid w:val="009B3F4A"/>
    <w:rsid w:val="009D11C9"/>
    <w:rsid w:val="009D2BF6"/>
    <w:rsid w:val="009D69AD"/>
    <w:rsid w:val="009E581D"/>
    <w:rsid w:val="009F2C2C"/>
    <w:rsid w:val="009F3B1F"/>
    <w:rsid w:val="009F7E3B"/>
    <w:rsid w:val="00A07841"/>
    <w:rsid w:val="00A20883"/>
    <w:rsid w:val="00A34763"/>
    <w:rsid w:val="00A56228"/>
    <w:rsid w:val="00A56E69"/>
    <w:rsid w:val="00A808BF"/>
    <w:rsid w:val="00A86635"/>
    <w:rsid w:val="00AA2BAD"/>
    <w:rsid w:val="00AC0C8F"/>
    <w:rsid w:val="00AC58F9"/>
    <w:rsid w:val="00B04042"/>
    <w:rsid w:val="00B4460D"/>
    <w:rsid w:val="00B81C77"/>
    <w:rsid w:val="00B827B4"/>
    <w:rsid w:val="00B91552"/>
    <w:rsid w:val="00BE28B8"/>
    <w:rsid w:val="00BE741F"/>
    <w:rsid w:val="00C0673C"/>
    <w:rsid w:val="00C07F34"/>
    <w:rsid w:val="00C36B30"/>
    <w:rsid w:val="00C4123F"/>
    <w:rsid w:val="00C55018"/>
    <w:rsid w:val="00C7503F"/>
    <w:rsid w:val="00C846B7"/>
    <w:rsid w:val="00C8693D"/>
    <w:rsid w:val="00CD3407"/>
    <w:rsid w:val="00CF0C2B"/>
    <w:rsid w:val="00D21407"/>
    <w:rsid w:val="00D34769"/>
    <w:rsid w:val="00D429F0"/>
    <w:rsid w:val="00D750D8"/>
    <w:rsid w:val="00D868E0"/>
    <w:rsid w:val="00DC6750"/>
    <w:rsid w:val="00DD7145"/>
    <w:rsid w:val="00DE4C96"/>
    <w:rsid w:val="00DF445E"/>
    <w:rsid w:val="00DF7126"/>
    <w:rsid w:val="00E16D65"/>
    <w:rsid w:val="00E24CEF"/>
    <w:rsid w:val="00E274BC"/>
    <w:rsid w:val="00E27F5A"/>
    <w:rsid w:val="00E330B0"/>
    <w:rsid w:val="00E60E85"/>
    <w:rsid w:val="00E6611D"/>
    <w:rsid w:val="00E82AA6"/>
    <w:rsid w:val="00E84E5F"/>
    <w:rsid w:val="00E86BD2"/>
    <w:rsid w:val="00EA0F20"/>
    <w:rsid w:val="00EC7893"/>
    <w:rsid w:val="00EC7B7C"/>
    <w:rsid w:val="00EF0B98"/>
    <w:rsid w:val="00F02344"/>
    <w:rsid w:val="00F414FD"/>
    <w:rsid w:val="00F43181"/>
    <w:rsid w:val="00F63D90"/>
    <w:rsid w:val="00F7544F"/>
    <w:rsid w:val="00FC0432"/>
    <w:rsid w:val="00FD004C"/>
    <w:rsid w:val="00FD4E2A"/>
    <w:rsid w:val="00FD5560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4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2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140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14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140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412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4</Pages>
  <Words>937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2020-11-24T11:09:00Z</cp:lastPrinted>
  <dcterms:created xsi:type="dcterms:W3CDTF">2020-12-30T22:49:00Z</dcterms:created>
  <dcterms:modified xsi:type="dcterms:W3CDTF">2020-12-30T22:50:00Z</dcterms:modified>
</cp:coreProperties>
</file>