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5B2EC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 Wójta Gminy Gruta</w:t>
      </w:r>
    </w:p>
    <w:p w14:paraId="2BEDE146" w14:textId="5BF18058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 dnia </w:t>
      </w:r>
      <w:r w:rsidR="003E4AFD">
        <w:rPr>
          <w:b/>
          <w:bCs/>
          <w:sz w:val="22"/>
          <w:szCs w:val="22"/>
        </w:rPr>
        <w:t>2</w:t>
      </w:r>
      <w:r w:rsidR="00F008FF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</w:t>
      </w:r>
      <w:r w:rsidR="00F008FF">
        <w:rPr>
          <w:b/>
          <w:bCs/>
          <w:sz w:val="22"/>
          <w:szCs w:val="22"/>
        </w:rPr>
        <w:t>lutego</w:t>
      </w:r>
      <w:r>
        <w:rPr>
          <w:b/>
          <w:bCs/>
          <w:sz w:val="22"/>
          <w:szCs w:val="22"/>
        </w:rPr>
        <w:t xml:space="preserve"> 20</w:t>
      </w:r>
      <w:r w:rsidR="00E5621A">
        <w:rPr>
          <w:b/>
          <w:bCs/>
          <w:sz w:val="22"/>
          <w:szCs w:val="22"/>
        </w:rPr>
        <w:t>2</w:t>
      </w:r>
      <w:r w:rsidR="00F008FF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roku</w:t>
      </w:r>
    </w:p>
    <w:p w14:paraId="5FE81697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14:paraId="65B788BA" w14:textId="3C7C19B2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Gminy Gruta za </w:t>
      </w:r>
      <w:r w:rsidR="003E4AFD">
        <w:rPr>
          <w:b/>
          <w:bCs/>
          <w:sz w:val="22"/>
          <w:szCs w:val="22"/>
        </w:rPr>
        <w:t>I</w:t>
      </w:r>
      <w:r w:rsidR="00F008FF">
        <w:rPr>
          <w:b/>
          <w:bCs/>
          <w:sz w:val="22"/>
          <w:szCs w:val="22"/>
        </w:rPr>
        <w:t xml:space="preserve">V </w:t>
      </w:r>
      <w:r>
        <w:rPr>
          <w:b/>
          <w:bCs/>
          <w:sz w:val="22"/>
          <w:szCs w:val="22"/>
        </w:rPr>
        <w:t>kwartał 20</w:t>
      </w:r>
      <w:r w:rsidR="00773798">
        <w:rPr>
          <w:b/>
          <w:bCs/>
          <w:sz w:val="22"/>
          <w:szCs w:val="22"/>
        </w:rPr>
        <w:t>20</w:t>
      </w:r>
      <w:r>
        <w:rPr>
          <w:b/>
          <w:bCs/>
          <w:sz w:val="22"/>
          <w:szCs w:val="22"/>
        </w:rPr>
        <w:t xml:space="preserve"> roku</w:t>
      </w:r>
    </w:p>
    <w:p w14:paraId="4D053AA9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p w14:paraId="5CA83F3B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p w14:paraId="3D8EB278" w14:textId="32415A33"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Zgodnie z art. 37 ust. 1 pkt 1 ustawy z dnia 27 sierpnia 2009r. o finansach publicznych (</w:t>
      </w:r>
      <w:proofErr w:type="spellStart"/>
      <w:r w:rsidR="00F008FF">
        <w:rPr>
          <w:sz w:val="22"/>
          <w:szCs w:val="22"/>
        </w:rPr>
        <w:t>t.j</w:t>
      </w:r>
      <w:proofErr w:type="spellEnd"/>
      <w:r w:rsidR="00F008FF">
        <w:rPr>
          <w:sz w:val="22"/>
          <w:szCs w:val="22"/>
        </w:rPr>
        <w:t xml:space="preserve">. </w:t>
      </w:r>
      <w:r>
        <w:rPr>
          <w:sz w:val="22"/>
          <w:szCs w:val="22"/>
        </w:rPr>
        <w:t>Dz.U. z 20</w:t>
      </w:r>
      <w:r w:rsidR="00F008FF">
        <w:rPr>
          <w:sz w:val="22"/>
          <w:szCs w:val="22"/>
        </w:rPr>
        <w:t xml:space="preserve">21 </w:t>
      </w:r>
      <w:r>
        <w:rPr>
          <w:sz w:val="22"/>
          <w:szCs w:val="22"/>
        </w:rPr>
        <w:t xml:space="preserve">r., poz. </w:t>
      </w:r>
      <w:r w:rsidR="00F008FF">
        <w:rPr>
          <w:sz w:val="22"/>
          <w:szCs w:val="22"/>
        </w:rPr>
        <w:t>305</w:t>
      </w:r>
      <w:r>
        <w:rPr>
          <w:sz w:val="22"/>
          <w:szCs w:val="22"/>
        </w:rPr>
        <w:t xml:space="preserve">) </w:t>
      </w:r>
    </w:p>
    <w:p w14:paraId="26617EFC" w14:textId="77777777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14:paraId="055157C7" w14:textId="77777777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14:paraId="1CA112AF" w14:textId="5D28BD77"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realizując uchwałę Nr </w:t>
      </w:r>
      <w:r w:rsidR="005C7248">
        <w:rPr>
          <w:sz w:val="22"/>
          <w:szCs w:val="22"/>
        </w:rPr>
        <w:t>XI</w:t>
      </w:r>
      <w:r>
        <w:rPr>
          <w:sz w:val="22"/>
          <w:szCs w:val="22"/>
        </w:rPr>
        <w:t>II/</w:t>
      </w:r>
      <w:r w:rsidR="005C7248">
        <w:rPr>
          <w:sz w:val="22"/>
          <w:szCs w:val="22"/>
        </w:rPr>
        <w:t>84</w:t>
      </w:r>
      <w:r>
        <w:rPr>
          <w:sz w:val="22"/>
          <w:szCs w:val="22"/>
        </w:rPr>
        <w:t>/1</w:t>
      </w:r>
      <w:r w:rsidR="005C7248">
        <w:rPr>
          <w:sz w:val="22"/>
          <w:szCs w:val="22"/>
        </w:rPr>
        <w:t>9</w:t>
      </w:r>
      <w:r>
        <w:rPr>
          <w:sz w:val="22"/>
          <w:szCs w:val="22"/>
        </w:rPr>
        <w:t xml:space="preserve"> Rady Gminy Gruta z dnia </w:t>
      </w:r>
      <w:r w:rsidR="005C7248">
        <w:rPr>
          <w:sz w:val="22"/>
          <w:szCs w:val="22"/>
        </w:rPr>
        <w:t>30</w:t>
      </w:r>
      <w:r>
        <w:rPr>
          <w:sz w:val="22"/>
          <w:szCs w:val="22"/>
        </w:rPr>
        <w:t xml:space="preserve"> grudnia 201</w:t>
      </w:r>
      <w:r w:rsidR="005C7248">
        <w:rPr>
          <w:sz w:val="22"/>
          <w:szCs w:val="22"/>
        </w:rPr>
        <w:t>9</w:t>
      </w:r>
      <w:r>
        <w:rPr>
          <w:sz w:val="22"/>
          <w:szCs w:val="22"/>
        </w:rPr>
        <w:t xml:space="preserve"> roku w sprawie uchwalenia budżetu Gminy Gruta na 20</w:t>
      </w:r>
      <w:r w:rsidR="005C7248">
        <w:rPr>
          <w:sz w:val="22"/>
          <w:szCs w:val="22"/>
        </w:rPr>
        <w:t>20</w:t>
      </w:r>
      <w:r>
        <w:rPr>
          <w:sz w:val="22"/>
          <w:szCs w:val="22"/>
        </w:rPr>
        <w:t xml:space="preserve"> rok oraz uchwały i zarządzenia zmieniające, wykonanie budżetu Gminy Gruta za </w:t>
      </w:r>
      <w:r w:rsidR="005C7248">
        <w:rPr>
          <w:sz w:val="22"/>
          <w:szCs w:val="22"/>
        </w:rPr>
        <w:t>I</w:t>
      </w:r>
      <w:r w:rsidR="003E4AFD">
        <w:rPr>
          <w:sz w:val="22"/>
          <w:szCs w:val="22"/>
        </w:rPr>
        <w:t>I</w:t>
      </w:r>
      <w:r w:rsidR="005C7248">
        <w:rPr>
          <w:sz w:val="22"/>
          <w:szCs w:val="22"/>
        </w:rPr>
        <w:t>I</w:t>
      </w:r>
      <w:r>
        <w:rPr>
          <w:sz w:val="22"/>
          <w:szCs w:val="22"/>
        </w:rPr>
        <w:t xml:space="preserve"> kwartał 20</w:t>
      </w:r>
      <w:r w:rsidR="005C7248">
        <w:rPr>
          <w:sz w:val="22"/>
          <w:szCs w:val="22"/>
        </w:rPr>
        <w:t>20</w:t>
      </w:r>
      <w:r>
        <w:rPr>
          <w:sz w:val="22"/>
          <w:szCs w:val="22"/>
        </w:rPr>
        <w:t xml:space="preserve"> roku przedstawia się następująco:</w:t>
      </w:r>
    </w:p>
    <w:p w14:paraId="6A568F8D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2700"/>
        <w:gridCol w:w="2454"/>
      </w:tblGrid>
      <w:tr w:rsidR="00DC5FE6" w14:paraId="5264D4F9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F51C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E155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2928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14:paraId="580D2EF4" w14:textId="77777777" w:rsidTr="00773798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2E73" w14:textId="77777777"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AB06" w14:textId="56861138" w:rsidR="00DC5FE6" w:rsidRDefault="00F008FF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36 943 450,60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D654" w14:textId="726FA85C" w:rsidR="00DC5FE6" w:rsidRDefault="00F008F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36 147 282,54</w:t>
            </w:r>
          </w:p>
        </w:tc>
      </w:tr>
      <w:tr w:rsidR="00DC5FE6" w14:paraId="06A47EF3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29B3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7074" w14:textId="5A896DBA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35 612 607,29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BCFF" w14:textId="696B778B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34 826 812,46</w:t>
            </w:r>
          </w:p>
        </w:tc>
      </w:tr>
      <w:tr w:rsidR="00DC5FE6" w14:paraId="4780105D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E18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F8AA" w14:textId="6C2923C1" w:rsidR="00DC5FE6" w:rsidRDefault="003E4AF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1 330 843,31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73B0" w14:textId="3705C2FC" w:rsidR="00DC5FE6" w:rsidRDefault="00E764F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008FF">
              <w:rPr>
                <w:lang w:eastAsia="en-US"/>
              </w:rPr>
              <w:t> 320 470,08</w:t>
            </w:r>
          </w:p>
        </w:tc>
      </w:tr>
      <w:tr w:rsidR="00DC5FE6" w14:paraId="0A804F1F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8925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FD41" w14:textId="3B1ACFFB" w:rsidR="00DC5FE6" w:rsidRDefault="00F008F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38 609 584,00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4B8D" w14:textId="039E302F" w:rsidR="00DC5FE6" w:rsidRDefault="00F008F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35 185 438,31</w:t>
            </w:r>
          </w:p>
        </w:tc>
      </w:tr>
      <w:tr w:rsidR="00DC5FE6" w14:paraId="5AF24C43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0524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2EB6" w14:textId="00EE3CF7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34 753 857,00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E70A" w14:textId="3375127C" w:rsidR="00DC5FE6" w:rsidRDefault="00F008FF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32 304 041,83</w:t>
            </w:r>
          </w:p>
        </w:tc>
      </w:tr>
      <w:tr w:rsidR="00DC5FE6" w14:paraId="31EEB310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9A42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8960" w14:textId="240B96CA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3 855 727,00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18F1" w14:textId="6ED45EC5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2 881 396,48</w:t>
            </w:r>
          </w:p>
        </w:tc>
      </w:tr>
      <w:tr w:rsidR="00DC5FE6" w14:paraId="300BF46C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3AAA" w14:textId="77777777"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5B09" w14:textId="6C7EBB11" w:rsidR="00DC5FE6" w:rsidRDefault="001162FC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  <w:r w:rsidR="003E4AFD">
              <w:rPr>
                <w:b/>
                <w:lang w:eastAsia="en-US"/>
              </w:rPr>
              <w:t>1</w:t>
            </w:r>
            <w:r w:rsidR="00F008FF">
              <w:rPr>
                <w:b/>
                <w:lang w:eastAsia="en-US"/>
              </w:rPr>
              <w:t> 666 133,40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227E" w14:textId="6B2C2C72" w:rsidR="00DC5FE6" w:rsidRPr="00051899" w:rsidRDefault="00F008F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961 844,23</w:t>
            </w:r>
          </w:p>
        </w:tc>
      </w:tr>
      <w:tr w:rsidR="00DC5FE6" w14:paraId="78AF6E68" w14:textId="77777777" w:rsidTr="00DC5FE6">
        <w:trPr>
          <w:trHeight w:val="10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92FF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3094" w14:textId="289A72F4" w:rsidR="00DC5FE6" w:rsidRDefault="00E764F3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="00F008FF">
              <w:rPr>
                <w:b/>
                <w:lang w:eastAsia="en-US"/>
              </w:rPr>
              <w:t> 848 562,00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85D8" w14:textId="2D64859E" w:rsidR="00DC5FE6" w:rsidRDefault="005C7248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1 559</w:t>
            </w:r>
            <w:r w:rsidR="00E764F3">
              <w:rPr>
                <w:b/>
                <w:lang w:eastAsia="en-US"/>
              </w:rPr>
              <w:t> 976,42</w:t>
            </w:r>
          </w:p>
        </w:tc>
      </w:tr>
      <w:tr w:rsidR="00DC5FE6" w14:paraId="23FD757D" w14:textId="77777777" w:rsidTr="00DC5FE6">
        <w:trPr>
          <w:trHeight w:val="10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7BCC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03B" w14:textId="15D67880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E764F3">
              <w:rPr>
                <w:lang w:eastAsia="en-US"/>
              </w:rPr>
              <w:t> 000 000,00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94C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56F688BF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0FDD2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5115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6CC5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46BE8BB9" w14:textId="77777777" w:rsidTr="00DC5FE6">
        <w:trPr>
          <w:trHeight w:val="10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F6A8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5AC1" w14:textId="4B72007C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848 562,00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8224" w14:textId="664C523C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848 562,00</w:t>
            </w:r>
          </w:p>
        </w:tc>
      </w:tr>
      <w:tr w:rsidR="00DC5FE6" w14:paraId="25A75DA7" w14:textId="77777777" w:rsidTr="00DC5FE6">
        <w:trPr>
          <w:trHeight w:val="21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20BC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Wolne środki z tytułu rozliczenia pożyczek i kredytów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8EAE" w14:textId="4F749778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A6DE" w14:textId="40D40AEF" w:rsidR="00DC5FE6" w:rsidRDefault="00F008F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711 414,42</w:t>
            </w:r>
          </w:p>
        </w:tc>
      </w:tr>
      <w:tr w:rsidR="00DC5FE6" w14:paraId="206398B1" w14:textId="77777777" w:rsidTr="00DC5FE6">
        <w:trPr>
          <w:trHeight w:val="10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0A2B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1DAB" w14:textId="56F21A8F" w:rsidR="00DC5FE6" w:rsidRDefault="001162FC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E764F3">
              <w:rPr>
                <w:b/>
                <w:lang w:eastAsia="en-US"/>
              </w:rPr>
              <w:t> 182 428,60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F9E6" w14:textId="7C897E86" w:rsidR="00DC5FE6" w:rsidRDefault="00F008F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1 182 428,60</w:t>
            </w:r>
          </w:p>
        </w:tc>
      </w:tr>
      <w:tr w:rsidR="00DC5FE6" w14:paraId="627ABB11" w14:textId="77777777" w:rsidTr="00DC5FE6">
        <w:trPr>
          <w:trHeight w:val="11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5714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91DF" w14:textId="038F838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E764F3">
              <w:rPr>
                <w:lang w:eastAsia="en-US"/>
              </w:rPr>
              <w:t> 182 428,60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E7E2" w14:textId="29738306" w:rsidR="00DC5FE6" w:rsidRDefault="00E764F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008FF">
              <w:rPr>
                <w:lang w:eastAsia="en-US"/>
              </w:rPr>
              <w:t> 182 428,60</w:t>
            </w:r>
          </w:p>
        </w:tc>
      </w:tr>
      <w:tr w:rsidR="00DC5FE6" w14:paraId="22F13145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5F95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99E4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9399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5048A10A" w14:textId="77777777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F1FF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383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6B6A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14:paraId="0D56ED2E" w14:textId="77777777" w:rsidR="00DC5FE6" w:rsidRDefault="00DC5FE6" w:rsidP="00DC5FE6"/>
    <w:p w14:paraId="5AD5AA71" w14:textId="7C65A83C" w:rsidR="00DC5FE6" w:rsidRDefault="00874A29" w:rsidP="00DC5FE6">
      <w:pPr>
        <w:numPr>
          <w:ilvl w:val="0"/>
          <w:numId w:val="8"/>
        </w:numPr>
        <w:jc w:val="both"/>
      </w:pPr>
      <w:r>
        <w:t>W</w:t>
      </w:r>
      <w:r w:rsidR="00DC5FE6">
        <w:t xml:space="preserve"> </w:t>
      </w:r>
      <w:r w:rsidR="00E764F3">
        <w:t>I</w:t>
      </w:r>
      <w:r w:rsidR="00022B52">
        <w:t>V</w:t>
      </w:r>
      <w:r w:rsidR="00DC5FE6">
        <w:t xml:space="preserve"> kw. 20</w:t>
      </w:r>
      <w:r w:rsidR="001162FC">
        <w:t>20</w:t>
      </w:r>
      <w:r w:rsidR="00DC5FE6">
        <w:t xml:space="preserve"> roku </w:t>
      </w:r>
      <w:r w:rsidR="001162FC">
        <w:t>wypracowano nadwyżkę</w:t>
      </w:r>
      <w:r w:rsidR="00CE33FD" w:rsidRPr="00CE33FD">
        <w:t xml:space="preserve"> w wysokości </w:t>
      </w:r>
      <w:r w:rsidR="001162FC">
        <w:t>+</w:t>
      </w:r>
      <w:r w:rsidR="00022B52">
        <w:rPr>
          <w:b/>
          <w:bCs/>
        </w:rPr>
        <w:t>961 844,23</w:t>
      </w:r>
      <w:r w:rsidR="00AE3DDF" w:rsidRPr="00CE33FD">
        <w:rPr>
          <w:b/>
          <w:bCs/>
        </w:rPr>
        <w:t xml:space="preserve"> </w:t>
      </w:r>
      <w:r w:rsidR="00DC5FE6" w:rsidRPr="00CE33FD">
        <w:rPr>
          <w:b/>
          <w:bCs/>
        </w:rPr>
        <w:t>zł.</w:t>
      </w:r>
    </w:p>
    <w:p w14:paraId="51F89BBF" w14:textId="10172176"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022B52">
        <w:t>1</w:t>
      </w:r>
      <w:r>
        <w:t xml:space="preserve"> </w:t>
      </w:r>
      <w:r w:rsidR="00022B52">
        <w:t>grudnia</w:t>
      </w:r>
      <w:r w:rsidR="00CE33FD">
        <w:t xml:space="preserve"> </w:t>
      </w:r>
      <w:r>
        <w:t>20</w:t>
      </w:r>
      <w:r w:rsidR="001162FC">
        <w:t>20</w:t>
      </w:r>
      <w:r>
        <w:t xml:space="preserve"> roku nie udzielono umorzeń nie podatkowych należności budżetowych, o których mowa w art. 60 ustawy z dnia 27 sierpnia 2009 r. o finansach publicznych.</w:t>
      </w:r>
    </w:p>
    <w:p w14:paraId="497BE167" w14:textId="77777777"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</w:t>
      </w:r>
      <w:r w:rsidR="002C21B2">
        <w:t>rozwieszenie</w:t>
      </w:r>
      <w:r>
        <w:t xml:space="preserve"> </w:t>
      </w:r>
      <w:r w:rsidR="002C21B2">
        <w:t>informacji</w:t>
      </w:r>
      <w:r>
        <w:t xml:space="preserve"> w miejscach publicznych.</w:t>
      </w:r>
    </w:p>
    <w:p w14:paraId="3082FF4A" w14:textId="77777777" w:rsidR="00DC5FE6" w:rsidRDefault="00DC5FE6" w:rsidP="00DC5FE6"/>
    <w:p w14:paraId="2C888FAD" w14:textId="77777777"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99932" w14:textId="77777777" w:rsidR="00C65588" w:rsidRDefault="00C65588" w:rsidP="004A7A45">
      <w:r>
        <w:separator/>
      </w:r>
    </w:p>
  </w:endnote>
  <w:endnote w:type="continuationSeparator" w:id="0">
    <w:p w14:paraId="35B7538D" w14:textId="77777777" w:rsidR="00C65588" w:rsidRDefault="00C6558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DA961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4AA3307" wp14:editId="20746A5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14:paraId="5EA79DD1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5F5E41E0" w14:textId="77777777" w:rsidR="004A7A45" w:rsidRDefault="00C6558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FCA1F" w14:textId="77777777" w:rsidR="00C65588" w:rsidRDefault="00C65588" w:rsidP="004A7A45">
      <w:r>
        <w:separator/>
      </w:r>
    </w:p>
  </w:footnote>
  <w:footnote w:type="continuationSeparator" w:id="0">
    <w:p w14:paraId="22382A9B" w14:textId="77777777" w:rsidR="00C65588" w:rsidRDefault="00C6558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0963A" w14:textId="77777777"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F436EA" wp14:editId="45EB784A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300695" w14:textId="77777777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65798853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75727B15" wp14:editId="43E8CA6B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026FBE49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22B52"/>
    <w:rsid w:val="00051899"/>
    <w:rsid w:val="000900F3"/>
    <w:rsid w:val="000B2D95"/>
    <w:rsid w:val="000E4128"/>
    <w:rsid w:val="000F380C"/>
    <w:rsid w:val="001162FC"/>
    <w:rsid w:val="001A6BD6"/>
    <w:rsid w:val="001C35CE"/>
    <w:rsid w:val="001F6EEF"/>
    <w:rsid w:val="0025204C"/>
    <w:rsid w:val="00271E4F"/>
    <w:rsid w:val="002C21B2"/>
    <w:rsid w:val="002D096E"/>
    <w:rsid w:val="00304A0A"/>
    <w:rsid w:val="00356861"/>
    <w:rsid w:val="00371CB1"/>
    <w:rsid w:val="00380FBC"/>
    <w:rsid w:val="00385162"/>
    <w:rsid w:val="003A1664"/>
    <w:rsid w:val="003E4AFD"/>
    <w:rsid w:val="003F366A"/>
    <w:rsid w:val="00444D99"/>
    <w:rsid w:val="004825B6"/>
    <w:rsid w:val="004A7A45"/>
    <w:rsid w:val="004F2F82"/>
    <w:rsid w:val="005A75A8"/>
    <w:rsid w:val="005C619F"/>
    <w:rsid w:val="005C7248"/>
    <w:rsid w:val="006624A5"/>
    <w:rsid w:val="00682D45"/>
    <w:rsid w:val="006A442C"/>
    <w:rsid w:val="006C3FFB"/>
    <w:rsid w:val="006F10B5"/>
    <w:rsid w:val="0074401D"/>
    <w:rsid w:val="00772B88"/>
    <w:rsid w:val="00773798"/>
    <w:rsid w:val="00784BE9"/>
    <w:rsid w:val="007C1A0D"/>
    <w:rsid w:val="00835C27"/>
    <w:rsid w:val="008371E3"/>
    <w:rsid w:val="00841BBE"/>
    <w:rsid w:val="008550B2"/>
    <w:rsid w:val="00874A29"/>
    <w:rsid w:val="0088794F"/>
    <w:rsid w:val="008A044B"/>
    <w:rsid w:val="008B6D51"/>
    <w:rsid w:val="00994610"/>
    <w:rsid w:val="009E581D"/>
    <w:rsid w:val="00A20883"/>
    <w:rsid w:val="00A86635"/>
    <w:rsid w:val="00AA2BAD"/>
    <w:rsid w:val="00AC58F9"/>
    <w:rsid w:val="00AE3DDF"/>
    <w:rsid w:val="00B73BEC"/>
    <w:rsid w:val="00B8273A"/>
    <w:rsid w:val="00BE741F"/>
    <w:rsid w:val="00C36B30"/>
    <w:rsid w:val="00C65588"/>
    <w:rsid w:val="00CD3407"/>
    <w:rsid w:val="00CE33FD"/>
    <w:rsid w:val="00D34769"/>
    <w:rsid w:val="00D379CE"/>
    <w:rsid w:val="00D429F0"/>
    <w:rsid w:val="00D868E0"/>
    <w:rsid w:val="00DC5FE6"/>
    <w:rsid w:val="00DD7145"/>
    <w:rsid w:val="00E27F5A"/>
    <w:rsid w:val="00E5621A"/>
    <w:rsid w:val="00E63791"/>
    <w:rsid w:val="00E764F3"/>
    <w:rsid w:val="00ED21ED"/>
    <w:rsid w:val="00EF0B98"/>
    <w:rsid w:val="00F008FF"/>
    <w:rsid w:val="00F27C5B"/>
    <w:rsid w:val="00F42C55"/>
    <w:rsid w:val="00F43181"/>
    <w:rsid w:val="00F904E9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D34E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73</TotalTime>
  <Pages>1</Pages>
  <Words>237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3</cp:revision>
  <cp:lastPrinted>2020-05-11T13:51:00Z</cp:lastPrinted>
  <dcterms:created xsi:type="dcterms:W3CDTF">2021-02-22T06:54:00Z</dcterms:created>
  <dcterms:modified xsi:type="dcterms:W3CDTF">2021-02-22T08:08:00Z</dcterms:modified>
</cp:coreProperties>
</file>