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C0" w:rsidRPr="000B3196" w:rsidRDefault="00C42F6C" w:rsidP="00BB54C0">
      <w:pPr>
        <w:pageBreakBefore/>
        <w:shd w:val="clear" w:color="auto" w:fill="FFFFFF"/>
        <w:spacing w:before="120"/>
        <w:jc w:val="right"/>
      </w:pPr>
      <w:r>
        <w:t>Załącznik nr 4</w:t>
      </w:r>
      <w:r w:rsidR="00BB54C0" w:rsidRPr="000B3196">
        <w:t xml:space="preserve"> do SWZ</w:t>
      </w:r>
    </w:p>
    <w:p w:rsidR="00BB54C0" w:rsidRPr="000B3196" w:rsidRDefault="00BB54C0" w:rsidP="00BB54C0">
      <w:pPr>
        <w:shd w:val="clear" w:color="auto" w:fill="FFFFFF"/>
        <w:jc w:val="right"/>
        <w:rPr>
          <w:i/>
          <w:sz w:val="18"/>
          <w:szCs w:val="18"/>
        </w:rPr>
      </w:pPr>
    </w:p>
    <w:p w:rsidR="00BB54C0" w:rsidRPr="00D152C6" w:rsidRDefault="002A75F3" w:rsidP="00BB54C0">
      <w:pPr>
        <w:shd w:val="clear" w:color="auto" w:fill="FFFFFF"/>
        <w:rPr>
          <w:sz w:val="18"/>
          <w:szCs w:val="18"/>
        </w:rPr>
      </w:pPr>
      <w:r>
        <w:rPr>
          <w:sz w:val="18"/>
          <w:szCs w:val="18"/>
        </w:rPr>
        <w:t>Znak sprawy: RIR.271.28</w:t>
      </w:r>
      <w:r w:rsidR="00BB54C0">
        <w:rPr>
          <w:sz w:val="18"/>
          <w:szCs w:val="18"/>
        </w:rPr>
        <w:t>.2021.CC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C42F6C" w:rsidRPr="00C10C32" w:rsidRDefault="00C42F6C" w:rsidP="00C42F6C">
      <w:pPr>
        <w:shd w:val="clear" w:color="auto" w:fill="FFFFFF"/>
        <w:spacing w:line="276" w:lineRule="auto"/>
        <w:rPr>
          <w:i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center"/>
      </w:pPr>
      <w:r w:rsidRPr="00016749">
        <w:rPr>
          <w:b/>
          <w:sz w:val="18"/>
          <w:szCs w:val="18"/>
        </w:rPr>
        <w:t>DOŚWIADCZENIE ZAWODOWE</w:t>
      </w:r>
    </w:p>
    <w:p w:rsidR="00C42F6C" w:rsidRPr="00016749" w:rsidRDefault="00C42F6C" w:rsidP="00C42F6C">
      <w:pPr>
        <w:shd w:val="clear" w:color="auto" w:fill="FFFFFF"/>
        <w:spacing w:line="276" w:lineRule="auto"/>
        <w:jc w:val="center"/>
      </w:pPr>
      <w:r w:rsidRPr="00016749">
        <w:rPr>
          <w:b/>
          <w:sz w:val="18"/>
          <w:szCs w:val="18"/>
        </w:rPr>
        <w:t xml:space="preserve">WYKAZ WYKONANYCH W CIĄGU OSTATNICH 5 LAT ROBÓT </w:t>
      </w:r>
      <w:r w:rsidR="007B45AD">
        <w:rPr>
          <w:b/>
          <w:sz w:val="18"/>
          <w:szCs w:val="18"/>
        </w:rPr>
        <w:t xml:space="preserve">PROJEKTÓW </w:t>
      </w:r>
    </w:p>
    <w:p w:rsidR="00C42F6C" w:rsidRPr="00016749" w:rsidRDefault="00C42F6C" w:rsidP="00C42F6C">
      <w:pPr>
        <w:shd w:val="clear" w:color="auto" w:fill="FFFFFF"/>
        <w:spacing w:line="276" w:lineRule="auto"/>
        <w:jc w:val="center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sz w:val="18"/>
          <w:szCs w:val="18"/>
        </w:rPr>
        <w:t xml:space="preserve">Składając ofertę w postępowaniu o udzielenie zamówienia publicznego na zadanie pn: </w:t>
      </w:r>
    </w:p>
    <w:p w:rsidR="00C42F6C" w:rsidRPr="00016749" w:rsidRDefault="00C42F6C" w:rsidP="00C42F6C">
      <w:pPr>
        <w:shd w:val="clear" w:color="auto" w:fill="FFFFFF"/>
        <w:spacing w:line="276" w:lineRule="auto"/>
        <w:jc w:val="both"/>
        <w:rPr>
          <w:sz w:val="18"/>
          <w:szCs w:val="18"/>
        </w:rPr>
      </w:pPr>
    </w:p>
    <w:p w:rsidR="00C42F6C" w:rsidRDefault="002A75F3" w:rsidP="00C42F6C">
      <w:pPr>
        <w:shd w:val="clear" w:color="auto" w:fill="FFFFFF"/>
        <w:jc w:val="both"/>
        <w:rPr>
          <w:b/>
        </w:rPr>
      </w:pPr>
      <w:r w:rsidRPr="002A75F3">
        <w:rPr>
          <w:b/>
        </w:rPr>
        <w:t>Opracowanie dokumentacji projektowych na remont odcinków dróg gminnych, w miejscowościach: dla drogi nr 041409C w Boguszewie, dla drogi nr 041432C, w Annowie, w Mełnie.</w:t>
      </w:r>
    </w:p>
    <w:p w:rsidR="002A75F3" w:rsidRPr="00016749" w:rsidRDefault="002A75F3" w:rsidP="00C42F6C">
      <w:pPr>
        <w:shd w:val="clear" w:color="auto" w:fill="FFFFFF"/>
        <w:jc w:val="both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b/>
          <w:bCs/>
          <w:sz w:val="18"/>
          <w:szCs w:val="18"/>
        </w:rPr>
        <w:t>prze</w:t>
      </w:r>
      <w:r w:rsidR="002A75F3">
        <w:rPr>
          <w:b/>
          <w:bCs/>
          <w:sz w:val="18"/>
          <w:szCs w:val="18"/>
        </w:rPr>
        <w:t xml:space="preserve">dkładamy wykaz wykonanych projektów </w:t>
      </w:r>
      <w:r w:rsidRPr="00016749">
        <w:rPr>
          <w:b/>
          <w:bCs/>
          <w:sz w:val="18"/>
          <w:szCs w:val="18"/>
        </w:rPr>
        <w:t xml:space="preserve"> </w:t>
      </w:r>
      <w:r w:rsidRPr="00016749">
        <w:rPr>
          <w:bCs/>
          <w:sz w:val="18"/>
          <w:szCs w:val="18"/>
        </w:rPr>
        <w:t>w zakresie niezbędnym do wykazania spełnienia opisanego przez Zamawiającego warunku posiadania doświadczenia:</w:t>
      </w:r>
    </w:p>
    <w:p w:rsidR="00C42F6C" w:rsidRPr="00016749" w:rsidRDefault="00C42F6C" w:rsidP="00C42F6C">
      <w:pPr>
        <w:shd w:val="clear" w:color="auto" w:fill="FFFFFF"/>
        <w:spacing w:line="276" w:lineRule="auto"/>
        <w:rPr>
          <w:b/>
          <w:bCs/>
          <w:sz w:val="18"/>
          <w:szCs w:val="18"/>
        </w:rPr>
      </w:pPr>
    </w:p>
    <w:tbl>
      <w:tblPr>
        <w:tblW w:w="5000" w:type="pct"/>
        <w:tblLook w:val="0000"/>
      </w:tblPr>
      <w:tblGrid>
        <w:gridCol w:w="833"/>
        <w:gridCol w:w="2168"/>
        <w:gridCol w:w="2001"/>
        <w:gridCol w:w="1761"/>
        <w:gridCol w:w="1334"/>
        <w:gridCol w:w="1191"/>
      </w:tblGrid>
      <w:tr w:rsidR="007B45AD" w:rsidRPr="00016749" w:rsidTr="007B45AD">
        <w:tc>
          <w:tcPr>
            <w:tcW w:w="4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Poz.</w:t>
            </w:r>
          </w:p>
        </w:tc>
        <w:tc>
          <w:tcPr>
            <w:tcW w:w="11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Wykonawcy/ podmiotu wskazującego spełnienie warunków)</w:t>
            </w:r>
          </w:p>
        </w:tc>
        <w:tc>
          <w:tcPr>
            <w:tcW w:w="107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Nazwa i adres Zamawiającego</w:t>
            </w: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/Zlecającego</w:t>
            </w:r>
          </w:p>
        </w:tc>
        <w:tc>
          <w:tcPr>
            <w:tcW w:w="94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Wartość robót/zadania</w:t>
            </w: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PLN brutto</w:t>
            </w:r>
          </w:p>
        </w:tc>
        <w:tc>
          <w:tcPr>
            <w:tcW w:w="135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Czas realizacji/daty wykonania</w:t>
            </w:r>
          </w:p>
        </w:tc>
      </w:tr>
      <w:tr w:rsidR="007B45AD" w:rsidRPr="00016749" w:rsidTr="007B45AD">
        <w:tc>
          <w:tcPr>
            <w:tcW w:w="4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snapToGrid w:val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Początek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016749">
              <w:rPr>
                <w:bCs/>
                <w:sz w:val="18"/>
                <w:szCs w:val="18"/>
              </w:rPr>
              <w:t>koniec</w:t>
            </w: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  <w:rPr>
                <w:bCs/>
                <w:sz w:val="18"/>
                <w:szCs w:val="18"/>
              </w:rPr>
            </w:pPr>
          </w:p>
        </w:tc>
      </w:tr>
      <w:tr w:rsidR="007B45AD" w:rsidRPr="00016749" w:rsidTr="007B45AD"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7B45AD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7B45AD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7B45AD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7B45AD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t>4</w:t>
            </w: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7B45AD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7B45AD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center"/>
            </w:pPr>
            <w:r w:rsidRPr="007B45AD">
              <w:t>6</w:t>
            </w:r>
          </w:p>
        </w:tc>
      </w:tr>
      <w:tr w:rsidR="007B45AD" w:rsidRPr="00016749" w:rsidTr="007B45AD"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i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rFonts w:eastAsia="Calibri"/>
                <w:bCs/>
                <w:i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7B45AD" w:rsidRPr="00016749" w:rsidTr="007B45AD"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  <w:tr w:rsidR="007B45AD" w:rsidRPr="00016749" w:rsidTr="007B45AD">
        <w:tc>
          <w:tcPr>
            <w:tcW w:w="4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1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0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9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45AD" w:rsidRPr="00016749" w:rsidRDefault="007B45AD" w:rsidP="004C525F">
            <w:pPr>
              <w:pStyle w:val="Stopka"/>
              <w:shd w:val="clear" w:color="auto" w:fill="FFFFFF"/>
              <w:tabs>
                <w:tab w:val="clear" w:pos="4536"/>
                <w:tab w:val="left" w:pos="4608"/>
              </w:tabs>
              <w:snapToGrid w:val="0"/>
              <w:spacing w:line="276" w:lineRule="auto"/>
              <w:jc w:val="both"/>
              <w:rPr>
                <w:bCs/>
                <w:sz w:val="18"/>
                <w:szCs w:val="18"/>
              </w:rPr>
            </w:pPr>
          </w:p>
        </w:tc>
      </w:tr>
    </w:tbl>
    <w:p w:rsidR="00C42F6C" w:rsidRPr="00016749" w:rsidRDefault="00C42F6C" w:rsidP="00C42F6C">
      <w:pPr>
        <w:pStyle w:val="Stopka"/>
        <w:shd w:val="clear" w:color="auto" w:fill="FFFFFF"/>
        <w:tabs>
          <w:tab w:val="clear" w:pos="4536"/>
          <w:tab w:val="left" w:pos="4608"/>
        </w:tabs>
        <w:spacing w:line="276" w:lineRule="auto"/>
        <w:ind w:left="786" w:hanging="786"/>
        <w:jc w:val="both"/>
        <w:rPr>
          <w:b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both"/>
      </w:pPr>
      <w:r w:rsidRPr="00016749">
        <w:rPr>
          <w:i/>
          <w:sz w:val="18"/>
          <w:szCs w:val="18"/>
        </w:rPr>
        <w:t>powtórzyć tabelę w razie konieczności</w:t>
      </w:r>
    </w:p>
    <w:p w:rsidR="00C42F6C" w:rsidRPr="00016749" w:rsidRDefault="00C42F6C" w:rsidP="00C42F6C">
      <w:pPr>
        <w:shd w:val="clear" w:color="auto" w:fill="FFFFFF"/>
        <w:spacing w:before="280" w:after="120" w:line="276" w:lineRule="auto"/>
        <w:jc w:val="both"/>
      </w:pPr>
      <w:r w:rsidRPr="00016749">
        <w:rPr>
          <w:sz w:val="18"/>
          <w:szCs w:val="18"/>
        </w:rPr>
        <w:t xml:space="preserve">Załączamy dowody określające, że </w:t>
      </w:r>
      <w:r w:rsidR="007B45AD">
        <w:rPr>
          <w:sz w:val="18"/>
          <w:szCs w:val="18"/>
        </w:rPr>
        <w:t>projekty</w:t>
      </w:r>
      <w:r w:rsidRPr="00016749">
        <w:rPr>
          <w:sz w:val="18"/>
          <w:szCs w:val="18"/>
        </w:rPr>
        <w:t xml:space="preserve"> te zostały wykonane w sposób należyty</w:t>
      </w:r>
      <w:r w:rsidR="007B45AD">
        <w:rPr>
          <w:sz w:val="18"/>
          <w:szCs w:val="18"/>
        </w:rPr>
        <w:t>.</w:t>
      </w:r>
    </w:p>
    <w:p w:rsidR="00C42F6C" w:rsidRPr="00016749" w:rsidRDefault="00C42F6C" w:rsidP="00C42F6C">
      <w:pPr>
        <w:pStyle w:val="Tekstpodstawowy"/>
        <w:shd w:val="clear" w:color="auto" w:fill="FFFFFF"/>
        <w:spacing w:line="276" w:lineRule="auto"/>
        <w:rPr>
          <w:b/>
          <w:sz w:val="18"/>
          <w:szCs w:val="18"/>
        </w:rPr>
      </w:pPr>
    </w:p>
    <w:p w:rsidR="00C42F6C" w:rsidRDefault="00C42F6C" w:rsidP="00C42F6C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C42F6C" w:rsidRPr="00016749" w:rsidRDefault="00C42F6C" w:rsidP="00C42F6C">
      <w:pPr>
        <w:pStyle w:val="Tekstpodstawowy"/>
        <w:shd w:val="clear" w:color="auto" w:fill="FFFFFF"/>
        <w:spacing w:line="276" w:lineRule="auto"/>
        <w:rPr>
          <w:b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right"/>
        <w:rPr>
          <w:b/>
          <w:b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  <w:jc w:val="right"/>
        <w:rPr>
          <w:b/>
          <w:bCs/>
          <w:sz w:val="18"/>
          <w:szCs w:val="18"/>
        </w:rPr>
      </w:pPr>
    </w:p>
    <w:p w:rsidR="00C42F6C" w:rsidRPr="00016749" w:rsidRDefault="00C42F6C" w:rsidP="00C42F6C">
      <w:pPr>
        <w:shd w:val="clear" w:color="auto" w:fill="FFFFFF"/>
        <w:spacing w:line="276" w:lineRule="auto"/>
      </w:pPr>
    </w:p>
    <w:p w:rsidR="00530C33" w:rsidRPr="00530C33" w:rsidRDefault="00530C33" w:rsidP="00C42F6C">
      <w:pPr>
        <w:shd w:val="clear" w:color="auto" w:fill="FFFFFF"/>
        <w:jc w:val="center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152" w:rsidRDefault="00085152" w:rsidP="004A7A45">
      <w:r>
        <w:separator/>
      </w:r>
    </w:p>
  </w:endnote>
  <w:endnote w:type="continuationSeparator" w:id="0">
    <w:p w:rsidR="00085152" w:rsidRDefault="00085152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8B4784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8B4784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152" w:rsidRDefault="00085152" w:rsidP="004A7A45">
      <w:r>
        <w:separator/>
      </w:r>
    </w:p>
  </w:footnote>
  <w:footnote w:type="continuationSeparator" w:id="0">
    <w:p w:rsidR="00085152" w:rsidRDefault="00085152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8B4784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85152"/>
    <w:rsid w:val="000B0E18"/>
    <w:rsid w:val="000B2D95"/>
    <w:rsid w:val="000C58DA"/>
    <w:rsid w:val="000E4128"/>
    <w:rsid w:val="001839AA"/>
    <w:rsid w:val="001A6BD6"/>
    <w:rsid w:val="001C35CE"/>
    <w:rsid w:val="001D524E"/>
    <w:rsid w:val="002A75F3"/>
    <w:rsid w:val="002D096E"/>
    <w:rsid w:val="00304A0A"/>
    <w:rsid w:val="00356861"/>
    <w:rsid w:val="00371CB1"/>
    <w:rsid w:val="00380FBC"/>
    <w:rsid w:val="003A2483"/>
    <w:rsid w:val="003E2B82"/>
    <w:rsid w:val="003F4C6B"/>
    <w:rsid w:val="00444D99"/>
    <w:rsid w:val="004825B6"/>
    <w:rsid w:val="004A7A45"/>
    <w:rsid w:val="004E2645"/>
    <w:rsid w:val="004F2F82"/>
    <w:rsid w:val="00530C33"/>
    <w:rsid w:val="0056710E"/>
    <w:rsid w:val="005D6F13"/>
    <w:rsid w:val="00682D45"/>
    <w:rsid w:val="006A442C"/>
    <w:rsid w:val="006E3767"/>
    <w:rsid w:val="00736874"/>
    <w:rsid w:val="0074401D"/>
    <w:rsid w:val="007B45AD"/>
    <w:rsid w:val="00802FFC"/>
    <w:rsid w:val="00852F34"/>
    <w:rsid w:val="00886DE7"/>
    <w:rsid w:val="008A044B"/>
    <w:rsid w:val="008A7D18"/>
    <w:rsid w:val="008B4784"/>
    <w:rsid w:val="008B6D51"/>
    <w:rsid w:val="00962EFF"/>
    <w:rsid w:val="00994610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B1629"/>
    <w:rsid w:val="00BB54C0"/>
    <w:rsid w:val="00BE741F"/>
    <w:rsid w:val="00C07F34"/>
    <w:rsid w:val="00C36B30"/>
    <w:rsid w:val="00C42F6C"/>
    <w:rsid w:val="00CA6443"/>
    <w:rsid w:val="00CB14C7"/>
    <w:rsid w:val="00CD22A1"/>
    <w:rsid w:val="00CD3407"/>
    <w:rsid w:val="00CE458A"/>
    <w:rsid w:val="00D06AAF"/>
    <w:rsid w:val="00D34769"/>
    <w:rsid w:val="00D429F0"/>
    <w:rsid w:val="00D868E0"/>
    <w:rsid w:val="00DD7145"/>
    <w:rsid w:val="00E0768B"/>
    <w:rsid w:val="00E24CEF"/>
    <w:rsid w:val="00E27F5A"/>
    <w:rsid w:val="00E54A6A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C42F6C"/>
    <w:pPr>
      <w:suppressAutoHyphens/>
      <w:autoSpaceDE w:val="0"/>
      <w:spacing w:line="360" w:lineRule="auto"/>
      <w:jc w:val="both"/>
    </w:pPr>
    <w:rPr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C42F6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41">
    <w:name w:val="Font Style41"/>
    <w:basedOn w:val="Domylnaczcionkaakapitu"/>
    <w:uiPriority w:val="99"/>
    <w:rsid w:val="00C42F6C"/>
    <w:rPr>
      <w:rFonts w:ascii="Trebuchet MS" w:hAnsi="Trebuchet MS" w:cs="Trebuchet MS" w:hint="default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147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2021-05-17T17:50:00Z</cp:lastPrinted>
  <dcterms:created xsi:type="dcterms:W3CDTF">2021-07-14T06:25:00Z</dcterms:created>
  <dcterms:modified xsi:type="dcterms:W3CDTF">2021-07-14T06:25:00Z</dcterms:modified>
</cp:coreProperties>
</file>