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386" w:rsidRPr="00B15F1D" w:rsidRDefault="00654636" w:rsidP="00B35386">
      <w:pPr>
        <w:jc w:val="right"/>
        <w:rPr>
          <w:lang w:eastAsia="en-US"/>
        </w:rPr>
      </w:pPr>
      <w:r>
        <w:rPr>
          <w:lang w:eastAsia="en-US"/>
        </w:rPr>
        <w:t xml:space="preserve">Załącznik nr </w:t>
      </w:r>
      <w:r w:rsidR="003974DD">
        <w:rPr>
          <w:lang w:eastAsia="en-US"/>
        </w:rPr>
        <w:t>7</w:t>
      </w:r>
      <w:r w:rsidR="00B35386" w:rsidRPr="00B15F1D">
        <w:rPr>
          <w:lang w:eastAsia="en-US"/>
        </w:rPr>
        <w:t xml:space="preserve"> do SIWZ</w:t>
      </w:r>
    </w:p>
    <w:p w:rsidR="00B35386" w:rsidRPr="00B15F1D" w:rsidRDefault="00B35386" w:rsidP="00AF44E9">
      <w:pPr>
        <w:jc w:val="right"/>
      </w:pPr>
      <w:r w:rsidRPr="00B35386">
        <w:t>RI</w:t>
      </w:r>
      <w:r w:rsidR="00654636">
        <w:t>R</w:t>
      </w:r>
      <w:r>
        <w:t>.271.</w:t>
      </w:r>
      <w:r w:rsidR="003974DD">
        <w:t>34</w:t>
      </w:r>
      <w:r w:rsidRPr="00B35386">
        <w:t>.2020.CC</w:t>
      </w:r>
    </w:p>
    <w:p w:rsidR="00B35386" w:rsidRPr="00B15F1D" w:rsidRDefault="00B35386" w:rsidP="00B35386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B35386" w:rsidRPr="00B15F1D" w:rsidRDefault="00B35386" w:rsidP="00B35386">
      <w:pPr>
        <w:spacing w:after="120"/>
        <w:ind w:left="5245" w:firstLine="709"/>
        <w:rPr>
          <w:b/>
        </w:rPr>
      </w:pPr>
      <w:r w:rsidRPr="00B15F1D">
        <w:rPr>
          <w:b/>
        </w:rPr>
        <w:t>Zamawiający:</w:t>
      </w:r>
    </w:p>
    <w:p w:rsidR="00B35386" w:rsidRPr="00B15F1D" w:rsidRDefault="00B35386" w:rsidP="00B35386">
      <w:pPr>
        <w:ind w:left="5954"/>
      </w:pPr>
      <w:r w:rsidRPr="00B15F1D">
        <w:t>Gmina Gruta</w:t>
      </w:r>
    </w:p>
    <w:p w:rsidR="00B35386" w:rsidRPr="00B15F1D" w:rsidRDefault="00B35386" w:rsidP="00B35386">
      <w:pPr>
        <w:ind w:left="5954"/>
      </w:pPr>
      <w:r w:rsidRPr="00B15F1D">
        <w:t>Gruta 244</w:t>
      </w:r>
    </w:p>
    <w:p w:rsidR="00B35386" w:rsidRPr="00B15F1D" w:rsidRDefault="00B35386" w:rsidP="00B35386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B35386" w:rsidRPr="00B15F1D" w:rsidRDefault="00B35386" w:rsidP="00B35386">
      <w:pPr>
        <w:spacing w:line="480" w:lineRule="auto"/>
        <w:rPr>
          <w:b/>
        </w:rPr>
      </w:pPr>
      <w:r w:rsidRPr="00B15F1D">
        <w:rPr>
          <w:b/>
        </w:rPr>
        <w:t>Wykonawca:</w:t>
      </w:r>
    </w:p>
    <w:p w:rsidR="00B35386" w:rsidRPr="00B15F1D" w:rsidRDefault="00B35386" w:rsidP="00B35386">
      <w:pPr>
        <w:ind w:right="5954"/>
      </w:pPr>
      <w:r w:rsidRPr="00B15F1D">
        <w:t>…………………………………………………………………………</w:t>
      </w:r>
      <w:r>
        <w:t>……</w:t>
      </w:r>
    </w:p>
    <w:p w:rsidR="00B35386" w:rsidRPr="00C3387A" w:rsidRDefault="00B35386" w:rsidP="00B35386">
      <w:pPr>
        <w:ind w:right="5953"/>
        <w:rPr>
          <w:i/>
          <w:sz w:val="16"/>
          <w:szCs w:val="16"/>
        </w:rPr>
      </w:pPr>
      <w:r w:rsidRPr="00C3387A">
        <w:rPr>
          <w:i/>
          <w:sz w:val="16"/>
          <w:szCs w:val="16"/>
        </w:rPr>
        <w:t>(pełna naz</w:t>
      </w:r>
      <w:r>
        <w:rPr>
          <w:i/>
          <w:sz w:val="16"/>
          <w:szCs w:val="16"/>
        </w:rPr>
        <w:t>wa/firma, adres)</w:t>
      </w:r>
    </w:p>
    <w:p w:rsidR="00B35386" w:rsidRPr="00B15F1D" w:rsidRDefault="00B35386" w:rsidP="00B35386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B35386" w:rsidRDefault="00B35386" w:rsidP="00B35386">
      <w:pPr>
        <w:jc w:val="both"/>
      </w:pPr>
    </w:p>
    <w:p w:rsidR="00B35386" w:rsidRDefault="00B35386" w:rsidP="00B35386">
      <w:pPr>
        <w:tabs>
          <w:tab w:val="left" w:pos="6521"/>
        </w:tabs>
        <w:ind w:firstLine="142"/>
      </w:pPr>
      <w:r w:rsidRPr="00B15F1D">
        <w:t>Na potrzeby postępowania o udzielenie zamówienia publicznego</w:t>
      </w:r>
      <w:r>
        <w:t>:</w:t>
      </w:r>
    </w:p>
    <w:p w:rsidR="00FD22FF" w:rsidRDefault="00FD22FF" w:rsidP="00B35386">
      <w:pPr>
        <w:tabs>
          <w:tab w:val="left" w:pos="6521"/>
        </w:tabs>
        <w:ind w:firstLine="142"/>
      </w:pPr>
    </w:p>
    <w:p w:rsidR="003974DD" w:rsidRPr="004901B3" w:rsidRDefault="003974DD" w:rsidP="003974DD">
      <w:pPr>
        <w:spacing w:line="288" w:lineRule="auto"/>
        <w:jc w:val="center"/>
        <w:rPr>
          <w:rFonts w:asciiTheme="majorHAnsi" w:hAnsiTheme="majorHAnsi"/>
          <w:b/>
          <w:i/>
          <w:sz w:val="22"/>
          <w:szCs w:val="22"/>
        </w:rPr>
      </w:pPr>
      <w:bookmarkStart w:id="0" w:name="_Hlk66627333"/>
      <w:r>
        <w:rPr>
          <w:rFonts w:asciiTheme="majorHAnsi" w:hAnsiTheme="majorHAnsi"/>
          <w:b/>
          <w:i/>
          <w:sz w:val="22"/>
          <w:szCs w:val="22"/>
        </w:rPr>
        <w:t>Usługa</w:t>
      </w:r>
      <w:r w:rsidRPr="004901B3">
        <w:rPr>
          <w:rFonts w:asciiTheme="majorHAnsi" w:hAnsiTheme="majorHAnsi"/>
          <w:b/>
          <w:i/>
          <w:sz w:val="22"/>
          <w:szCs w:val="22"/>
        </w:rPr>
        <w:t xml:space="preserve"> przewozu uczniów lub innych osób z terenu Gminy Gruta</w:t>
      </w:r>
    </w:p>
    <w:bookmarkEnd w:id="0"/>
    <w:p w:rsidR="00B35386" w:rsidRPr="00B15F1D" w:rsidRDefault="00B35386" w:rsidP="00AF44E9">
      <w:pPr>
        <w:tabs>
          <w:tab w:val="left" w:pos="6521"/>
        </w:tabs>
        <w:ind w:firstLine="284"/>
      </w:pPr>
      <w:r w:rsidRPr="00B15F1D">
        <w:t>prowadzonego przez Gminę Gruta</w:t>
      </w:r>
      <w:r>
        <w:t>, składam</w:t>
      </w:r>
      <w:r w:rsidRPr="00B15F1D">
        <w:t>:</w:t>
      </w:r>
    </w:p>
    <w:p w:rsidR="00B35386" w:rsidRPr="00B15F1D" w:rsidRDefault="00B35386" w:rsidP="00B35386">
      <w:pPr>
        <w:widowControl w:val="0"/>
        <w:suppressAutoHyphens/>
        <w:jc w:val="right"/>
        <w:rPr>
          <w:iCs/>
          <w:lang w:eastAsia="en-US"/>
        </w:rPr>
      </w:pPr>
    </w:p>
    <w:p w:rsidR="00FD22FF" w:rsidRPr="00B15F1D" w:rsidRDefault="00FD22FF" w:rsidP="00FD22FF">
      <w:pPr>
        <w:jc w:val="center"/>
        <w:rPr>
          <w:b/>
        </w:rPr>
      </w:pPr>
      <w:r w:rsidRPr="00B15F1D">
        <w:rPr>
          <w:b/>
        </w:rPr>
        <w:t>WYKAZ osób (</w:t>
      </w:r>
      <w:r>
        <w:rPr>
          <w:b/>
        </w:rPr>
        <w:t>kierowców</w:t>
      </w:r>
      <w:r w:rsidRPr="00B15F1D">
        <w:rPr>
          <w:b/>
        </w:rPr>
        <w:t>),</w:t>
      </w:r>
      <w:r w:rsidRPr="00B15F1D">
        <w:t xml:space="preserve"> </w:t>
      </w:r>
      <w:r w:rsidRPr="00B15F1D">
        <w:rPr>
          <w:b/>
        </w:rPr>
        <w:t>któr</w:t>
      </w:r>
      <w:r>
        <w:rPr>
          <w:b/>
        </w:rPr>
        <w:t>zy</w:t>
      </w:r>
      <w:r w:rsidRPr="00B15F1D">
        <w:rPr>
          <w:b/>
        </w:rPr>
        <w:t xml:space="preserve"> będą uczestniczyć w wykonywaniu zamówienia</w:t>
      </w:r>
    </w:p>
    <w:p w:rsidR="00FD22FF" w:rsidRPr="00B15F1D" w:rsidRDefault="00FD22FF" w:rsidP="00FD22FF">
      <w:pPr>
        <w:jc w:val="both"/>
        <w:rPr>
          <w:b/>
        </w:rPr>
      </w:pPr>
    </w:p>
    <w:tbl>
      <w:tblPr>
        <w:tblW w:w="942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33"/>
        <w:gridCol w:w="4045"/>
        <w:gridCol w:w="2947"/>
        <w:gridCol w:w="1701"/>
      </w:tblGrid>
      <w:tr w:rsidR="00FD22FF" w:rsidRPr="00B57CB1" w:rsidTr="008B739E"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22FF" w:rsidRPr="00B57CB1" w:rsidRDefault="00FD22FF" w:rsidP="008B739E">
            <w:pPr>
              <w:jc w:val="center"/>
              <w:rPr>
                <w:sz w:val="16"/>
                <w:szCs w:val="16"/>
              </w:rPr>
            </w:pPr>
          </w:p>
          <w:p w:rsidR="00FD22FF" w:rsidRPr="00B57CB1" w:rsidRDefault="00FD22FF" w:rsidP="008B739E">
            <w:pPr>
              <w:jc w:val="center"/>
              <w:rPr>
                <w:sz w:val="16"/>
                <w:szCs w:val="16"/>
              </w:rPr>
            </w:pPr>
            <w:r w:rsidRPr="00B57CB1">
              <w:rPr>
                <w:sz w:val="16"/>
                <w:szCs w:val="16"/>
              </w:rPr>
              <w:t>Lp.</w:t>
            </w:r>
          </w:p>
        </w:tc>
        <w:tc>
          <w:tcPr>
            <w:tcW w:w="4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22FF" w:rsidRPr="00B57CB1" w:rsidRDefault="00FD22FF" w:rsidP="008B739E">
            <w:pPr>
              <w:jc w:val="center"/>
              <w:rPr>
                <w:sz w:val="16"/>
                <w:szCs w:val="16"/>
              </w:rPr>
            </w:pPr>
          </w:p>
          <w:p w:rsidR="00FD22FF" w:rsidRPr="00B57CB1" w:rsidRDefault="00FD22FF" w:rsidP="008B739E">
            <w:pPr>
              <w:jc w:val="center"/>
              <w:rPr>
                <w:sz w:val="16"/>
                <w:szCs w:val="16"/>
              </w:rPr>
            </w:pPr>
            <w:r w:rsidRPr="00B57CB1">
              <w:rPr>
                <w:sz w:val="16"/>
                <w:szCs w:val="16"/>
              </w:rPr>
              <w:t>Imię i nazwisko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22FF" w:rsidRPr="00B57CB1" w:rsidRDefault="00FD22FF" w:rsidP="008B739E">
            <w:pPr>
              <w:jc w:val="center"/>
              <w:rPr>
                <w:sz w:val="16"/>
                <w:szCs w:val="16"/>
              </w:rPr>
            </w:pPr>
            <w:r w:rsidRPr="00B57CB1">
              <w:rPr>
                <w:sz w:val="16"/>
                <w:szCs w:val="16"/>
              </w:rPr>
              <w:t xml:space="preserve">Informacja na temat kwalifikacji zawodowych, uprawnień, doświadczenia i wykształcenia  niezbędnego do wykonania zamówienia publicznego,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22FF" w:rsidRPr="00B57CB1" w:rsidRDefault="00FD22FF" w:rsidP="008B739E">
            <w:pPr>
              <w:jc w:val="center"/>
              <w:rPr>
                <w:sz w:val="16"/>
                <w:szCs w:val="16"/>
              </w:rPr>
            </w:pPr>
          </w:p>
          <w:p w:rsidR="00FD22FF" w:rsidRPr="00B57CB1" w:rsidRDefault="00FD22FF" w:rsidP="008B739E">
            <w:pPr>
              <w:jc w:val="center"/>
              <w:rPr>
                <w:sz w:val="16"/>
                <w:szCs w:val="16"/>
              </w:rPr>
            </w:pPr>
            <w:r w:rsidRPr="00B57CB1">
              <w:rPr>
                <w:sz w:val="16"/>
                <w:szCs w:val="16"/>
              </w:rPr>
              <w:t>Informacja o podstawie do dysponowania osobą*</w:t>
            </w:r>
          </w:p>
        </w:tc>
      </w:tr>
      <w:tr w:rsidR="00FD22FF" w:rsidRPr="00B57CB1" w:rsidTr="00FD22FF">
        <w:trPr>
          <w:trHeight w:val="1032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2FF" w:rsidRPr="00B57CB1" w:rsidRDefault="00FD22FF" w:rsidP="008B739E">
            <w:pPr>
              <w:rPr>
                <w:sz w:val="16"/>
                <w:szCs w:val="16"/>
              </w:rPr>
            </w:pPr>
          </w:p>
          <w:p w:rsidR="00FD22FF" w:rsidRPr="00B57CB1" w:rsidRDefault="00FD22FF" w:rsidP="008B739E">
            <w:pPr>
              <w:rPr>
                <w:sz w:val="16"/>
                <w:szCs w:val="16"/>
              </w:rPr>
            </w:pPr>
            <w:r w:rsidRPr="00B57CB1">
              <w:rPr>
                <w:sz w:val="16"/>
                <w:szCs w:val="16"/>
              </w:rPr>
              <w:t>1</w:t>
            </w:r>
          </w:p>
        </w:tc>
        <w:tc>
          <w:tcPr>
            <w:tcW w:w="4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2FF" w:rsidRPr="00B57CB1" w:rsidRDefault="00FD22FF" w:rsidP="008B739E">
            <w:pPr>
              <w:rPr>
                <w:sz w:val="16"/>
                <w:szCs w:val="16"/>
              </w:rPr>
            </w:pP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2FF" w:rsidRPr="00B57CB1" w:rsidRDefault="00FD22FF" w:rsidP="008B739E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2FF" w:rsidRPr="00B57CB1" w:rsidRDefault="00FD22FF" w:rsidP="008B739E">
            <w:pPr>
              <w:rPr>
                <w:sz w:val="16"/>
                <w:szCs w:val="16"/>
              </w:rPr>
            </w:pPr>
          </w:p>
          <w:p w:rsidR="00FD22FF" w:rsidRPr="00B57CB1" w:rsidRDefault="00FD22FF" w:rsidP="008B739E">
            <w:pPr>
              <w:rPr>
                <w:sz w:val="16"/>
                <w:szCs w:val="16"/>
              </w:rPr>
            </w:pPr>
          </w:p>
        </w:tc>
      </w:tr>
      <w:tr w:rsidR="00FD22FF" w:rsidRPr="00B57CB1" w:rsidTr="005C2A2D">
        <w:trPr>
          <w:trHeight w:val="901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2FF" w:rsidRPr="00B57CB1" w:rsidRDefault="00FD22FF" w:rsidP="008B73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</w:p>
        </w:tc>
        <w:tc>
          <w:tcPr>
            <w:tcW w:w="4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2FF" w:rsidRPr="00B57CB1" w:rsidRDefault="00FD22FF" w:rsidP="008B739E">
            <w:pPr>
              <w:rPr>
                <w:sz w:val="16"/>
                <w:szCs w:val="16"/>
              </w:rPr>
            </w:pP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2FF" w:rsidRPr="00B57CB1" w:rsidRDefault="00FD22FF" w:rsidP="008B739E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2FF" w:rsidRPr="00B57CB1" w:rsidRDefault="00FD22FF" w:rsidP="008B739E">
            <w:pPr>
              <w:rPr>
                <w:sz w:val="16"/>
                <w:szCs w:val="16"/>
              </w:rPr>
            </w:pPr>
          </w:p>
        </w:tc>
      </w:tr>
      <w:tr w:rsidR="00FD22FF" w:rsidRPr="00B57CB1" w:rsidTr="0073387E">
        <w:trPr>
          <w:trHeight w:val="901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2FF" w:rsidRDefault="00FD22FF" w:rsidP="008B739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4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2FF" w:rsidRPr="00B57CB1" w:rsidRDefault="00FD22FF" w:rsidP="008B739E">
            <w:pPr>
              <w:rPr>
                <w:sz w:val="16"/>
                <w:szCs w:val="16"/>
              </w:rPr>
            </w:pP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2FF" w:rsidRPr="00B57CB1" w:rsidRDefault="00FD22FF" w:rsidP="008B739E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2FF" w:rsidRPr="00B57CB1" w:rsidRDefault="00FD22FF" w:rsidP="008B739E">
            <w:pPr>
              <w:rPr>
                <w:sz w:val="16"/>
                <w:szCs w:val="16"/>
              </w:rPr>
            </w:pPr>
          </w:p>
        </w:tc>
      </w:tr>
    </w:tbl>
    <w:p w:rsidR="00FD22FF" w:rsidRDefault="00FD22FF" w:rsidP="00FD22FF">
      <w:pPr>
        <w:jc w:val="both"/>
      </w:pPr>
    </w:p>
    <w:p w:rsidR="00FD22FF" w:rsidRDefault="00FD22FF" w:rsidP="00FD22FF">
      <w:pPr>
        <w:jc w:val="both"/>
      </w:pPr>
    </w:p>
    <w:p w:rsidR="00FD22FF" w:rsidRPr="0030361C" w:rsidRDefault="00FD22FF" w:rsidP="00FD22FF">
      <w:pPr>
        <w:spacing w:after="120"/>
        <w:jc w:val="both"/>
        <w:rPr>
          <w:sz w:val="18"/>
          <w:szCs w:val="18"/>
        </w:rPr>
      </w:pPr>
      <w:r w:rsidRPr="0030361C">
        <w:rPr>
          <w:sz w:val="18"/>
          <w:szCs w:val="18"/>
        </w:rPr>
        <w:t xml:space="preserve">* W przypadku wskazania przez Wykonawcę osobę, którą będzie dysponował do oferty należy załączyć pisemne zobowiązanie innych podmiotów do udostępnienia osoby zdolnej do wykonania zamówienia. W przypadku prowadzenia przez tą osobę samodzielnej działalności należy do oferty dołączyć pisemne zobowiązanie tej osoby do podjęcia się pełnienia określonej funkcji. </w:t>
      </w:r>
    </w:p>
    <w:p w:rsidR="00FD22FF" w:rsidRDefault="00FD22FF" w:rsidP="00FD22FF">
      <w:pPr>
        <w:jc w:val="center"/>
        <w:rPr>
          <w:b/>
        </w:rPr>
      </w:pPr>
    </w:p>
    <w:p w:rsidR="00FD22FF" w:rsidRPr="00B15F1D" w:rsidRDefault="00FD22FF" w:rsidP="00FD22FF">
      <w:pPr>
        <w:jc w:val="center"/>
        <w:rPr>
          <w:b/>
        </w:rPr>
      </w:pPr>
      <w:r w:rsidRPr="00B15F1D">
        <w:rPr>
          <w:b/>
        </w:rPr>
        <w:t>OŚWIADCZENIE</w:t>
      </w:r>
    </w:p>
    <w:p w:rsidR="00FD22FF" w:rsidRPr="00B15F1D" w:rsidRDefault="00FD22FF" w:rsidP="00FD22FF">
      <w:r w:rsidRPr="00B15F1D">
        <w:t>Oświadczam, że osoby, które będą uczestniczyć w wykonywaniu zamówienia,  posiadają wszelkie wymagane ustawowo uprawnienia niezbędne do wykonania przedmiotu niniejszego zamówienia.</w:t>
      </w:r>
    </w:p>
    <w:p w:rsidR="00FD22FF" w:rsidRPr="00B15F1D" w:rsidRDefault="00FD22FF" w:rsidP="00FD22FF"/>
    <w:p w:rsidR="00FD22FF" w:rsidRDefault="00FD22FF" w:rsidP="00FD22FF">
      <w:pPr>
        <w:jc w:val="right"/>
      </w:pPr>
    </w:p>
    <w:p w:rsidR="00FD22FF" w:rsidRDefault="00FD22FF" w:rsidP="00FD22FF">
      <w:pPr>
        <w:jc w:val="right"/>
      </w:pPr>
    </w:p>
    <w:p w:rsidR="00FD22FF" w:rsidRPr="00B15F1D" w:rsidRDefault="00FD22FF" w:rsidP="00FD22FF">
      <w:pPr>
        <w:jc w:val="right"/>
      </w:pPr>
      <w:r w:rsidRPr="00B15F1D">
        <w:t>.................................................................................</w:t>
      </w:r>
    </w:p>
    <w:p w:rsidR="00FD22FF" w:rsidRPr="005E029E" w:rsidRDefault="00FD22FF" w:rsidP="00FD22FF">
      <w:pPr>
        <w:ind w:left="5400" w:right="70"/>
        <w:jc w:val="center"/>
        <w:rPr>
          <w:i/>
          <w:iCs/>
          <w:sz w:val="16"/>
          <w:szCs w:val="16"/>
        </w:rPr>
      </w:pPr>
      <w:r w:rsidRPr="005E029E">
        <w:rPr>
          <w:i/>
          <w:iCs/>
          <w:sz w:val="16"/>
          <w:szCs w:val="16"/>
        </w:rPr>
        <w:t>Podpis osób uprawnionych do składania świadczeń woli w imieniu Wykonawcy oraz pieczątka / pieczątki</w:t>
      </w:r>
    </w:p>
    <w:p w:rsidR="00B35386" w:rsidRDefault="00B35386" w:rsidP="00B35386">
      <w:pPr>
        <w:pStyle w:val="Standard"/>
        <w:tabs>
          <w:tab w:val="left" w:pos="227"/>
        </w:tabs>
        <w:jc w:val="both"/>
        <w:rPr>
          <w:rFonts w:cs="Times New Roman" w:hint="eastAsia"/>
          <w:sz w:val="20"/>
          <w:szCs w:val="20"/>
        </w:rPr>
      </w:pPr>
    </w:p>
    <w:p w:rsidR="006D0A1A" w:rsidRDefault="00B35386" w:rsidP="006D0A1A">
      <w:pPr>
        <w:pStyle w:val="Standard"/>
        <w:tabs>
          <w:tab w:val="left" w:pos="227"/>
        </w:tabs>
        <w:rPr>
          <w:rFonts w:cs="Times New Roman" w:hint="eastAsia"/>
          <w:sz w:val="20"/>
          <w:szCs w:val="20"/>
        </w:rPr>
      </w:pPr>
      <w:r w:rsidRPr="00B15F1D">
        <w:rPr>
          <w:rFonts w:cs="Times New Roman"/>
          <w:sz w:val="20"/>
          <w:szCs w:val="20"/>
        </w:rPr>
        <w:t>Mie</w:t>
      </w:r>
      <w:r>
        <w:rPr>
          <w:rFonts w:cs="Times New Roman"/>
          <w:sz w:val="20"/>
          <w:szCs w:val="20"/>
        </w:rPr>
        <w:t>jscowość……….……. data …..…2020</w:t>
      </w:r>
      <w:r w:rsidRPr="00B15F1D">
        <w:rPr>
          <w:rFonts w:cs="Times New Roman"/>
          <w:sz w:val="20"/>
          <w:szCs w:val="20"/>
        </w:rPr>
        <w:t xml:space="preserve"> r</w:t>
      </w:r>
      <w:r>
        <w:rPr>
          <w:rFonts w:cs="Times New Roman"/>
          <w:sz w:val="20"/>
          <w:szCs w:val="20"/>
        </w:rPr>
        <w:t>.</w:t>
      </w:r>
      <w:r w:rsidRPr="00B15F1D">
        <w:rPr>
          <w:rFonts w:cs="Times New Roman"/>
          <w:sz w:val="20"/>
          <w:szCs w:val="20"/>
        </w:rPr>
        <w:t xml:space="preserve">              </w:t>
      </w:r>
      <w:r>
        <w:rPr>
          <w:rFonts w:cs="Times New Roman"/>
          <w:sz w:val="20"/>
          <w:szCs w:val="20"/>
        </w:rPr>
        <w:t xml:space="preserve">                                     </w:t>
      </w:r>
    </w:p>
    <w:sectPr w:rsidR="006D0A1A" w:rsidSect="00FD22FF">
      <w:headerReference w:type="default" r:id="rId7"/>
      <w:footerReference w:type="default" r:id="rId8"/>
      <w:pgSz w:w="11906" w:h="16838"/>
      <w:pgMar w:top="1417" w:right="1417" w:bottom="1417" w:left="1417" w:header="426" w:footer="43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A5E" w:rsidRDefault="00732A5E" w:rsidP="004A7A45">
      <w:r>
        <w:separator/>
      </w:r>
    </w:p>
  </w:endnote>
  <w:endnote w:type="continuationSeparator" w:id="0">
    <w:p w:rsidR="00732A5E" w:rsidRDefault="00732A5E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F3259D" w:rsidP="00FD22FF">
    <w:pPr>
      <w:pStyle w:val="Stopka"/>
      <w:tabs>
        <w:tab w:val="left" w:pos="231"/>
      </w:tabs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  <w:r w:rsidR="004A7A45" w:rsidRPr="00F35A28">
      <w:rPr>
        <w:rFonts w:ascii="Garamond" w:hAnsi="Garamond"/>
        <w:spacing w:val="20"/>
        <w:sz w:val="16"/>
        <w:szCs w:val="16"/>
      </w:rPr>
      <w:t>Gruta 244, 86-330 Mełno</w:t>
    </w:r>
    <w:r w:rsidR="004A7A45">
      <w:rPr>
        <w:rFonts w:ascii="Garamond" w:hAnsi="Garamond"/>
        <w:spacing w:val="20"/>
        <w:sz w:val="16"/>
        <w:szCs w:val="16"/>
      </w:rPr>
      <w:t>,</w:t>
    </w:r>
    <w:r w:rsidR="004A7A45" w:rsidRPr="00F35A28">
      <w:rPr>
        <w:rFonts w:ascii="Garamond" w:hAnsi="Garamond"/>
        <w:spacing w:val="20"/>
        <w:sz w:val="16"/>
        <w:szCs w:val="16"/>
      </w:rPr>
      <w:t xml:space="preserve"> </w:t>
    </w:r>
    <w:r w:rsidR="004A7A45"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="004A7A45"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="004A7A45" w:rsidRPr="00FB6E3C">
      <w:rPr>
        <w:rFonts w:ascii="Garamond" w:hAnsi="Garamond"/>
        <w:spacing w:val="20"/>
        <w:sz w:val="16"/>
        <w:szCs w:val="16"/>
      </w:rPr>
      <w:t>46 83 188 Konto Bankowe:</w:t>
    </w:r>
    <w:r w:rsidR="004A7A45"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="004A7A45"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F3259D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A5E" w:rsidRDefault="00732A5E" w:rsidP="004A7A45">
      <w:r>
        <w:separator/>
      </w:r>
    </w:p>
  </w:footnote>
  <w:footnote w:type="continuationSeparator" w:id="0">
    <w:p w:rsidR="00732A5E" w:rsidRDefault="00732A5E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F3259D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130A87"/>
    <w:multiLevelType w:val="hybridMultilevel"/>
    <w:tmpl w:val="2F08A486"/>
    <w:lvl w:ilvl="0" w:tplc="F8A8E26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320857"/>
    <w:multiLevelType w:val="hybridMultilevel"/>
    <w:tmpl w:val="24F66AE4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9"/>
  </w:num>
  <w:num w:numId="7">
    <w:abstractNumId w:val="14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"/>
  </w:num>
  <w:num w:numId="12">
    <w:abstractNumId w:val="7"/>
  </w:num>
  <w:num w:numId="13">
    <w:abstractNumId w:val="12"/>
  </w:num>
  <w:num w:numId="14">
    <w:abstractNumId w:val="0"/>
  </w:num>
  <w:num w:numId="15">
    <w:abstractNumId w:val="1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ttachedTemplate r:id="rId1"/>
  <w:defaultTabStop w:val="708"/>
  <w:hyphenationZone w:val="425"/>
  <w:characterSpacingControl w:val="doNotCompress"/>
  <w:hdrShapeDefaults>
    <o:shapedefaults v:ext="edit" spidmax="665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717D9"/>
    <w:rsid w:val="000731A1"/>
    <w:rsid w:val="000B2D95"/>
    <w:rsid w:val="000B48E4"/>
    <w:rsid w:val="000C6462"/>
    <w:rsid w:val="000E4128"/>
    <w:rsid w:val="001321BE"/>
    <w:rsid w:val="00174883"/>
    <w:rsid w:val="00190F50"/>
    <w:rsid w:val="001A6BD6"/>
    <w:rsid w:val="001C35CE"/>
    <w:rsid w:val="001D524E"/>
    <w:rsid w:val="001F504B"/>
    <w:rsid w:val="00213BA0"/>
    <w:rsid w:val="00256FA0"/>
    <w:rsid w:val="00263333"/>
    <w:rsid w:val="00266292"/>
    <w:rsid w:val="00293143"/>
    <w:rsid w:val="002A09EE"/>
    <w:rsid w:val="002A6D7C"/>
    <w:rsid w:val="002D096E"/>
    <w:rsid w:val="002D49A7"/>
    <w:rsid w:val="002E729C"/>
    <w:rsid w:val="002E7835"/>
    <w:rsid w:val="00304A0A"/>
    <w:rsid w:val="003225C4"/>
    <w:rsid w:val="003531F1"/>
    <w:rsid w:val="00356861"/>
    <w:rsid w:val="00371CB1"/>
    <w:rsid w:val="00380FBC"/>
    <w:rsid w:val="003974DD"/>
    <w:rsid w:val="003A2483"/>
    <w:rsid w:val="003A62EE"/>
    <w:rsid w:val="003C1CE0"/>
    <w:rsid w:val="003C4481"/>
    <w:rsid w:val="003D6859"/>
    <w:rsid w:val="003F04D8"/>
    <w:rsid w:val="00411D40"/>
    <w:rsid w:val="00444D99"/>
    <w:rsid w:val="0047069F"/>
    <w:rsid w:val="0048040B"/>
    <w:rsid w:val="004825B6"/>
    <w:rsid w:val="004A7A45"/>
    <w:rsid w:val="004C1F50"/>
    <w:rsid w:val="004D7260"/>
    <w:rsid w:val="004E0B2A"/>
    <w:rsid w:val="004F2F82"/>
    <w:rsid w:val="004F527A"/>
    <w:rsid w:val="00520CA4"/>
    <w:rsid w:val="00530C33"/>
    <w:rsid w:val="00560247"/>
    <w:rsid w:val="00567AC8"/>
    <w:rsid w:val="005A216C"/>
    <w:rsid w:val="005C6B2B"/>
    <w:rsid w:val="005D6F13"/>
    <w:rsid w:val="005F5805"/>
    <w:rsid w:val="006030D8"/>
    <w:rsid w:val="00654636"/>
    <w:rsid w:val="00682D45"/>
    <w:rsid w:val="00683821"/>
    <w:rsid w:val="00695328"/>
    <w:rsid w:val="006A442C"/>
    <w:rsid w:val="006D0A1A"/>
    <w:rsid w:val="006D54F2"/>
    <w:rsid w:val="006D770A"/>
    <w:rsid w:val="006F59A2"/>
    <w:rsid w:val="00706AA5"/>
    <w:rsid w:val="00732A5E"/>
    <w:rsid w:val="00736874"/>
    <w:rsid w:val="0074401D"/>
    <w:rsid w:val="00766ED9"/>
    <w:rsid w:val="0077214C"/>
    <w:rsid w:val="007762E2"/>
    <w:rsid w:val="00791BBF"/>
    <w:rsid w:val="00794FA8"/>
    <w:rsid w:val="007A4F29"/>
    <w:rsid w:val="007E33EB"/>
    <w:rsid w:val="00802FFC"/>
    <w:rsid w:val="008101DA"/>
    <w:rsid w:val="0082404A"/>
    <w:rsid w:val="00836333"/>
    <w:rsid w:val="0085267B"/>
    <w:rsid w:val="00880120"/>
    <w:rsid w:val="00886DE7"/>
    <w:rsid w:val="00894336"/>
    <w:rsid w:val="008A01C3"/>
    <w:rsid w:val="008A044B"/>
    <w:rsid w:val="008A7D18"/>
    <w:rsid w:val="008B6D51"/>
    <w:rsid w:val="00914420"/>
    <w:rsid w:val="00962EFF"/>
    <w:rsid w:val="00994610"/>
    <w:rsid w:val="009C789A"/>
    <w:rsid w:val="009D2BF6"/>
    <w:rsid w:val="009E581D"/>
    <w:rsid w:val="009F4D9B"/>
    <w:rsid w:val="00A07841"/>
    <w:rsid w:val="00A20883"/>
    <w:rsid w:val="00A34763"/>
    <w:rsid w:val="00A56228"/>
    <w:rsid w:val="00A56E69"/>
    <w:rsid w:val="00A86635"/>
    <w:rsid w:val="00AA2BAD"/>
    <w:rsid w:val="00AC0C8F"/>
    <w:rsid w:val="00AC58F9"/>
    <w:rsid w:val="00AF44E9"/>
    <w:rsid w:val="00B35386"/>
    <w:rsid w:val="00B81C77"/>
    <w:rsid w:val="00B9112F"/>
    <w:rsid w:val="00B91552"/>
    <w:rsid w:val="00BE741F"/>
    <w:rsid w:val="00BF755F"/>
    <w:rsid w:val="00C07F34"/>
    <w:rsid w:val="00C1157B"/>
    <w:rsid w:val="00C36B30"/>
    <w:rsid w:val="00C7503F"/>
    <w:rsid w:val="00CD3407"/>
    <w:rsid w:val="00D34769"/>
    <w:rsid w:val="00D429F0"/>
    <w:rsid w:val="00D750D8"/>
    <w:rsid w:val="00D868E0"/>
    <w:rsid w:val="00DC6750"/>
    <w:rsid w:val="00DD7145"/>
    <w:rsid w:val="00DE4C96"/>
    <w:rsid w:val="00DF445E"/>
    <w:rsid w:val="00E16D65"/>
    <w:rsid w:val="00E24CEF"/>
    <w:rsid w:val="00E27F5A"/>
    <w:rsid w:val="00E330B0"/>
    <w:rsid w:val="00E60E85"/>
    <w:rsid w:val="00E6611D"/>
    <w:rsid w:val="00E82AA6"/>
    <w:rsid w:val="00E8478B"/>
    <w:rsid w:val="00E86BD2"/>
    <w:rsid w:val="00EC7B7C"/>
    <w:rsid w:val="00EF0B98"/>
    <w:rsid w:val="00F3259D"/>
    <w:rsid w:val="00F35181"/>
    <w:rsid w:val="00F414FD"/>
    <w:rsid w:val="00F43181"/>
    <w:rsid w:val="00F71621"/>
    <w:rsid w:val="00F95958"/>
    <w:rsid w:val="00FC0432"/>
    <w:rsid w:val="00FD004C"/>
    <w:rsid w:val="00FD22FF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rsid w:val="009C789A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1</Pages>
  <Words>211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2020-07-10T07:01:00Z</cp:lastPrinted>
  <dcterms:created xsi:type="dcterms:W3CDTF">2021-09-03T08:03:00Z</dcterms:created>
  <dcterms:modified xsi:type="dcterms:W3CDTF">2021-09-03T08:03:00Z</dcterms:modified>
</cp:coreProperties>
</file>