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BB54C0" w:rsidP="00BB54C0">
      <w:pPr>
        <w:pageBreakBefore/>
        <w:shd w:val="clear" w:color="auto" w:fill="FFFFFF"/>
        <w:spacing w:before="120"/>
        <w:jc w:val="right"/>
      </w:pPr>
      <w:r>
        <w:t xml:space="preserve">Załącznik nr </w:t>
      </w:r>
      <w:r w:rsidR="00D41EC0">
        <w:t>5</w:t>
      </w:r>
      <w:r w:rsidRPr="000B3196">
        <w:t xml:space="preserve"> do SWZ</w:t>
      </w:r>
    </w:p>
    <w:p w:rsidR="00BB54C0" w:rsidRPr="000B3196" w:rsidRDefault="00BB54C0" w:rsidP="00BB54C0">
      <w:pPr>
        <w:shd w:val="clear" w:color="auto" w:fill="FFFFFF"/>
        <w:jc w:val="right"/>
        <w:rPr>
          <w:i/>
          <w:sz w:val="18"/>
          <w:szCs w:val="18"/>
        </w:rPr>
      </w:pPr>
    </w:p>
    <w:p w:rsidR="00D41EC0" w:rsidRPr="00D152C6" w:rsidRDefault="00B82295" w:rsidP="00D41EC0">
      <w:pPr>
        <w:shd w:val="clear" w:color="auto" w:fill="FFFFFF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RIR.271.3</w:t>
      </w:r>
      <w:r w:rsidR="00F870D8">
        <w:rPr>
          <w:sz w:val="18"/>
          <w:szCs w:val="18"/>
        </w:rPr>
        <w:t>6</w:t>
      </w:r>
      <w:r w:rsidR="00D41EC0">
        <w:rPr>
          <w:sz w:val="18"/>
          <w:szCs w:val="18"/>
        </w:rPr>
        <w:t>.2021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BB54C0" w:rsidRPr="000B3196" w:rsidRDefault="00BB54C0" w:rsidP="00BB54C0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 xml:space="preserve">OŚWIADCZENIE 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>o przynależności lub braku przynależności do tej samej grupy kapitałowej w rozumieniu ustawy z dnia 16 lutego 2007 r. o ochronie konkurencji i konsumentów (Dz. U. z 2020</w:t>
      </w:r>
      <w:r>
        <w:rPr>
          <w:b/>
          <w:sz w:val="18"/>
          <w:szCs w:val="18"/>
        </w:rPr>
        <w:t xml:space="preserve"> </w:t>
      </w:r>
      <w:r w:rsidRPr="000B3196">
        <w:rPr>
          <w:b/>
          <w:sz w:val="18"/>
          <w:szCs w:val="18"/>
        </w:rPr>
        <w:t>r. poz. 1076)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Default="00BB54C0" w:rsidP="00BB54C0">
      <w:pPr>
        <w:jc w:val="center"/>
        <w:rPr>
          <w:sz w:val="18"/>
          <w:szCs w:val="18"/>
        </w:rPr>
      </w:pPr>
      <w:r w:rsidRPr="000B3196">
        <w:rPr>
          <w:sz w:val="18"/>
          <w:szCs w:val="18"/>
        </w:rPr>
        <w:t xml:space="preserve">Dotyczy postępowania o udzielenie zamówienia publicznego na: </w:t>
      </w:r>
    </w:p>
    <w:p w:rsidR="00103FB7" w:rsidRPr="000B3196" w:rsidRDefault="00103FB7" w:rsidP="00BB54C0">
      <w:pPr>
        <w:jc w:val="center"/>
      </w:pPr>
    </w:p>
    <w:p w:rsidR="00103FB7" w:rsidRPr="00DA4D11" w:rsidRDefault="00103FB7" w:rsidP="00103FB7">
      <w:pPr>
        <w:jc w:val="both"/>
        <w:rPr>
          <w:b/>
          <w:color w:val="000000"/>
          <w:sz w:val="22"/>
          <w:szCs w:val="22"/>
        </w:rPr>
      </w:pPr>
      <w:r w:rsidRPr="00B54E66">
        <w:rPr>
          <w:b/>
          <w:i/>
          <w:sz w:val="24"/>
          <w:szCs w:val="24"/>
        </w:rPr>
        <w:t xml:space="preserve">Modernizacja i rozbudowa stacji uzdatniania wody </w:t>
      </w:r>
      <w:r w:rsidR="00187183">
        <w:rPr>
          <w:b/>
          <w:i/>
          <w:sz w:val="24"/>
          <w:szCs w:val="24"/>
        </w:rPr>
        <w:t>oraz gminnej sieci wodociągowej w gminie Gruta.</w:t>
      </w:r>
    </w:p>
    <w:p w:rsidR="00B82295" w:rsidRPr="004E10F5" w:rsidRDefault="00B82295" w:rsidP="00B82295">
      <w:pPr>
        <w:shd w:val="clear" w:color="auto" w:fill="FFFFFF"/>
        <w:spacing w:line="276" w:lineRule="auto"/>
        <w:jc w:val="both"/>
        <w:rPr>
          <w:rFonts w:asciiTheme="majorHAnsi" w:hAnsiTheme="majorHAnsi"/>
          <w:b/>
          <w:i/>
          <w:sz w:val="22"/>
          <w:szCs w:val="22"/>
        </w:rPr>
      </w:pPr>
    </w:p>
    <w:p w:rsidR="00B82295" w:rsidRPr="004E10F5" w:rsidRDefault="00B82295" w:rsidP="00B82295">
      <w:pPr>
        <w:shd w:val="clear" w:color="auto" w:fill="FFFFFF"/>
        <w:spacing w:line="276" w:lineRule="auto"/>
        <w:jc w:val="both"/>
        <w:rPr>
          <w:rFonts w:asciiTheme="majorHAnsi" w:hAnsiTheme="majorHAnsi"/>
          <w:b/>
          <w:i/>
          <w:sz w:val="22"/>
          <w:szCs w:val="22"/>
        </w:rPr>
      </w:pPr>
      <w:r w:rsidRPr="004E10F5">
        <w:rPr>
          <w:rFonts w:asciiTheme="majorHAnsi" w:hAnsiTheme="majorHAnsi"/>
          <w:b/>
          <w:i/>
          <w:sz w:val="22"/>
          <w:szCs w:val="22"/>
        </w:rPr>
        <w:t>Część 1 – Przebudowa i rozbudowa gminnych stacji wodociągow</w:t>
      </w:r>
      <w:r>
        <w:rPr>
          <w:rFonts w:asciiTheme="majorHAnsi" w:hAnsiTheme="majorHAnsi"/>
          <w:b/>
          <w:i/>
          <w:sz w:val="22"/>
          <w:szCs w:val="22"/>
        </w:rPr>
        <w:t>ych w Plemiętach, Grucie i </w:t>
      </w:r>
      <w:r w:rsidRPr="004E10F5">
        <w:rPr>
          <w:rFonts w:asciiTheme="majorHAnsi" w:hAnsiTheme="majorHAnsi"/>
          <w:b/>
          <w:i/>
          <w:sz w:val="22"/>
          <w:szCs w:val="22"/>
        </w:rPr>
        <w:t>Mełnie.</w:t>
      </w:r>
    </w:p>
    <w:p w:rsidR="00B82295" w:rsidRPr="004E10F5" w:rsidRDefault="00B82295" w:rsidP="00B82295">
      <w:pPr>
        <w:shd w:val="clear" w:color="auto" w:fill="FFFFFF"/>
        <w:spacing w:line="276" w:lineRule="auto"/>
        <w:jc w:val="both"/>
        <w:rPr>
          <w:rFonts w:asciiTheme="majorHAnsi" w:hAnsiTheme="majorHAnsi"/>
          <w:b/>
          <w:i/>
          <w:sz w:val="22"/>
          <w:szCs w:val="22"/>
        </w:rPr>
      </w:pPr>
    </w:p>
    <w:p w:rsidR="00B82295" w:rsidRDefault="00E92BD3" w:rsidP="00B82295">
      <w:pPr>
        <w:shd w:val="clear" w:color="auto" w:fill="FFFFFF"/>
        <w:spacing w:line="276" w:lineRule="auto"/>
        <w:jc w:val="both"/>
        <w:rPr>
          <w:rFonts w:asciiTheme="majorHAnsi" w:hAnsiTheme="majorHAnsi"/>
          <w:b/>
          <w:i/>
          <w:sz w:val="22"/>
          <w:szCs w:val="22"/>
        </w:rPr>
      </w:pPr>
      <w:r>
        <w:rPr>
          <w:rFonts w:asciiTheme="majorHAnsi" w:hAnsiTheme="majorHAnsi"/>
          <w:b/>
          <w:i/>
          <w:sz w:val="22"/>
          <w:szCs w:val="22"/>
        </w:rPr>
        <w:t>Część 2 - Rozbudowa</w:t>
      </w:r>
      <w:r w:rsidR="00B82295" w:rsidRPr="004E10F5">
        <w:rPr>
          <w:rFonts w:asciiTheme="majorHAnsi" w:hAnsiTheme="majorHAnsi"/>
          <w:b/>
          <w:i/>
          <w:sz w:val="22"/>
          <w:szCs w:val="22"/>
        </w:rPr>
        <w:t xml:space="preserve"> sieci wodociągowej w gminie Gruta.</w:t>
      </w:r>
    </w:p>
    <w:p w:rsidR="00BB54C0" w:rsidRPr="000B3196" w:rsidRDefault="00BB54C0" w:rsidP="00BB54C0">
      <w:pPr>
        <w:shd w:val="clear" w:color="auto" w:fill="FFFFFF"/>
        <w:jc w:val="center"/>
        <w:rPr>
          <w:b/>
          <w:bCs/>
          <w:i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 xml:space="preserve">Niniejszym oświadczam, </w:t>
      </w:r>
      <w:r w:rsidRPr="000B3196">
        <w:rPr>
          <w:b/>
          <w:sz w:val="18"/>
          <w:szCs w:val="18"/>
        </w:rPr>
        <w:t>że należę / nie należę</w:t>
      </w:r>
      <w:r w:rsidRPr="000B3196">
        <w:rPr>
          <w:sz w:val="18"/>
          <w:szCs w:val="18"/>
        </w:rPr>
        <w:t xml:space="preserve"> </w:t>
      </w:r>
      <w:r w:rsidRPr="000B3196">
        <w:rPr>
          <w:i/>
          <w:sz w:val="18"/>
          <w:szCs w:val="18"/>
        </w:rPr>
        <w:t>(niepotrzebne skreślić)</w:t>
      </w:r>
      <w:r w:rsidRPr="000B3196">
        <w:rPr>
          <w:sz w:val="18"/>
          <w:szCs w:val="18"/>
        </w:rPr>
        <w:t xml:space="preserve"> do tej samej grupy kapitałowej z innymi Wykonawcami, którzy złożyli odrębne oferty, oferty częściowe lub wnioski o dopuszczenie do udziału w niniejszym postępowaniu.</w:t>
      </w: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sz w:val="18"/>
          <w:szCs w:val="18"/>
        </w:rPr>
        <w:t>Wykaz wykonawców należących do tej samej grupy kapitałowej, którzy złożyli oferty</w:t>
      </w:r>
    </w:p>
    <w:p w:rsidR="00BB54C0" w:rsidRPr="000B3196" w:rsidRDefault="00BB54C0" w:rsidP="00BB54C0">
      <w:pPr>
        <w:shd w:val="clear" w:color="auto" w:fill="FFFFFF"/>
        <w:jc w:val="center"/>
        <w:rPr>
          <w:sz w:val="18"/>
          <w:szCs w:val="18"/>
          <w:vertAlign w:val="superscript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817"/>
        <w:gridCol w:w="8415"/>
      </w:tblGrid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>Lp.</w:t>
            </w: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 xml:space="preserve">Wskazanie wykonawcy </w:t>
            </w: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</w:tbl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załączeniu dowody wskazujące, że istniejące między wykonawcami należącymi do tej samej grupy kapitałowej, powiązania nie prowadzą do zachwiania uczciwej konkurencji w postępowaniu o udzielenie zamówienia.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Default="00BB54C0" w:rsidP="00BB54C0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b/>
          <w:sz w:val="18"/>
          <w:szCs w:val="18"/>
        </w:rPr>
        <w:t>Uwaga!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należy złożyć na wezwanie Zamawiającego.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przypadku gdy w postępowaniu o udzielenie zamówienia publicznego złożono tylko jedną ofertę (lub w ramach tej samej części zamówienia złożono tylko jedną ofertę częściową to oświadczenie</w:t>
      </w:r>
      <w:r>
        <w:rPr>
          <w:sz w:val="18"/>
          <w:szCs w:val="18"/>
        </w:rPr>
        <w:t xml:space="preserve"> </w:t>
      </w:r>
      <w:r w:rsidRPr="000B3196">
        <w:rPr>
          <w:sz w:val="18"/>
          <w:szCs w:val="18"/>
        </w:rPr>
        <w:t>o przynależności do grupy kapitałowej nie jest dokumentem niezbędnym do przeprowadzenia postępowania) - brak obowiązku składania w/w oświadczenia Zamawiającemu.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dotyczące grupy kapitałowej składane jest po złożeniu oferty i dotyczy jedynie powiązań z innymi Wykonawcami, którzy złożyli oferty w tym postępowaniu.</w:t>
      </w:r>
    </w:p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0D6" w:rsidRDefault="003170D6" w:rsidP="004A7A45">
      <w:r>
        <w:separator/>
      </w:r>
    </w:p>
  </w:endnote>
  <w:endnote w:type="continuationSeparator" w:id="0">
    <w:p w:rsidR="003170D6" w:rsidRDefault="003170D6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440FA9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440FA9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0D6" w:rsidRDefault="003170D6" w:rsidP="004A7A45">
      <w:r>
        <w:separator/>
      </w:r>
    </w:p>
  </w:footnote>
  <w:footnote w:type="continuationSeparator" w:id="0">
    <w:p w:rsidR="003170D6" w:rsidRDefault="003170D6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440FA9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317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4128"/>
    <w:rsid w:val="00103FB7"/>
    <w:rsid w:val="001839AA"/>
    <w:rsid w:val="00187183"/>
    <w:rsid w:val="001A6BD6"/>
    <w:rsid w:val="001B2569"/>
    <w:rsid w:val="001C35CE"/>
    <w:rsid w:val="001D524E"/>
    <w:rsid w:val="002555EA"/>
    <w:rsid w:val="002D096E"/>
    <w:rsid w:val="00304A0A"/>
    <w:rsid w:val="003170D6"/>
    <w:rsid w:val="00356861"/>
    <w:rsid w:val="00371CB1"/>
    <w:rsid w:val="00380FBC"/>
    <w:rsid w:val="003A2483"/>
    <w:rsid w:val="003E2B82"/>
    <w:rsid w:val="00440FA9"/>
    <w:rsid w:val="00444D99"/>
    <w:rsid w:val="004825B6"/>
    <w:rsid w:val="004A7A45"/>
    <w:rsid w:val="004E2645"/>
    <w:rsid w:val="004F2F82"/>
    <w:rsid w:val="00530C33"/>
    <w:rsid w:val="00530CB4"/>
    <w:rsid w:val="0056710E"/>
    <w:rsid w:val="00574B4B"/>
    <w:rsid w:val="005C3EE2"/>
    <w:rsid w:val="005D6F13"/>
    <w:rsid w:val="00682D45"/>
    <w:rsid w:val="006A442C"/>
    <w:rsid w:val="006B4E0F"/>
    <w:rsid w:val="006E33DB"/>
    <w:rsid w:val="006E3767"/>
    <w:rsid w:val="00736874"/>
    <w:rsid w:val="0074401D"/>
    <w:rsid w:val="007E3EF8"/>
    <w:rsid w:val="008017AA"/>
    <w:rsid w:val="00802FFC"/>
    <w:rsid w:val="00826C2A"/>
    <w:rsid w:val="00852F34"/>
    <w:rsid w:val="00886DE7"/>
    <w:rsid w:val="008A044B"/>
    <w:rsid w:val="008A6F6C"/>
    <w:rsid w:val="008A7D18"/>
    <w:rsid w:val="008B6D51"/>
    <w:rsid w:val="008F6F8F"/>
    <w:rsid w:val="00962EFF"/>
    <w:rsid w:val="00994610"/>
    <w:rsid w:val="009E581D"/>
    <w:rsid w:val="00A15384"/>
    <w:rsid w:val="00A20883"/>
    <w:rsid w:val="00A34763"/>
    <w:rsid w:val="00A35EAF"/>
    <w:rsid w:val="00A51263"/>
    <w:rsid w:val="00A56228"/>
    <w:rsid w:val="00A77DA8"/>
    <w:rsid w:val="00A86635"/>
    <w:rsid w:val="00AA2BAD"/>
    <w:rsid w:val="00AC58F9"/>
    <w:rsid w:val="00B81C77"/>
    <w:rsid w:val="00B82295"/>
    <w:rsid w:val="00BB54C0"/>
    <w:rsid w:val="00BE741F"/>
    <w:rsid w:val="00C07F34"/>
    <w:rsid w:val="00C36B30"/>
    <w:rsid w:val="00CB14C7"/>
    <w:rsid w:val="00CD3407"/>
    <w:rsid w:val="00D06AAF"/>
    <w:rsid w:val="00D34769"/>
    <w:rsid w:val="00D41EC0"/>
    <w:rsid w:val="00D429F0"/>
    <w:rsid w:val="00D868E0"/>
    <w:rsid w:val="00DD7145"/>
    <w:rsid w:val="00E0768B"/>
    <w:rsid w:val="00E24CEF"/>
    <w:rsid w:val="00E27F5A"/>
    <w:rsid w:val="00E54A6A"/>
    <w:rsid w:val="00E851B5"/>
    <w:rsid w:val="00E92BD3"/>
    <w:rsid w:val="00EF0B98"/>
    <w:rsid w:val="00F43181"/>
    <w:rsid w:val="00F870D8"/>
    <w:rsid w:val="00FC0432"/>
    <w:rsid w:val="00FE25F1"/>
    <w:rsid w:val="00FF00B2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1</Pages>
  <Words>260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2021-09-07T11:49:00Z</cp:lastPrinted>
  <dcterms:created xsi:type="dcterms:W3CDTF">2021-09-15T12:31:00Z</dcterms:created>
  <dcterms:modified xsi:type="dcterms:W3CDTF">2021-09-15T12:31:00Z</dcterms:modified>
</cp:coreProperties>
</file>