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C42F6C" w:rsidP="00BB54C0">
      <w:pPr>
        <w:pageBreakBefore/>
        <w:shd w:val="clear" w:color="auto" w:fill="FFFFFF"/>
        <w:spacing w:before="120"/>
        <w:jc w:val="right"/>
      </w:pPr>
      <w:r>
        <w:t>Załącznik nr 4</w:t>
      </w:r>
      <w:r w:rsidR="00BB54C0"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914935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RIR.271.37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DOŚWIADCZENIE ZAWODOWE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WYKAZ WYKONANYCH W CIĄGU OSTATNICH 5 LAT ROBÓT BUDOWLANYCH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7A1E81" w:rsidRPr="00460786" w:rsidRDefault="007A1E81" w:rsidP="007A1E81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C42F6C" w:rsidRPr="00016749" w:rsidRDefault="00C42F6C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 xml:space="preserve">przedkładamy wykaz robót budowlanych </w:t>
      </w:r>
      <w:r w:rsidRPr="00016749">
        <w:rPr>
          <w:bCs/>
          <w:sz w:val="18"/>
          <w:szCs w:val="18"/>
        </w:rPr>
        <w:t>w zakresie niezbędnym do wykazania spełnienia opisanego przez Zamawiającego warunku posiadania doświadczenia:</w:t>
      </w:r>
    </w:p>
    <w:p w:rsidR="00C42F6C" w:rsidRPr="00016749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0" w:type="auto"/>
        <w:tblInd w:w="-44" w:type="dxa"/>
        <w:tblLayout w:type="fixed"/>
        <w:tblLook w:val="0000"/>
      </w:tblPr>
      <w:tblGrid>
        <w:gridCol w:w="709"/>
        <w:gridCol w:w="1843"/>
        <w:gridCol w:w="1701"/>
        <w:gridCol w:w="2189"/>
        <w:gridCol w:w="1497"/>
        <w:gridCol w:w="1134"/>
        <w:gridCol w:w="1012"/>
      </w:tblGrid>
      <w:tr w:rsidR="00C42F6C" w:rsidRPr="00016749" w:rsidTr="004C525F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Poz.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i adres Zamawiającego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/Zlecającego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Rodzaj, miejsce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i zakres zamówienia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Wartość robót/zadania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PLN brutto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Czas realizacji/daty wykonania</w:t>
            </w:r>
          </w:p>
        </w:tc>
      </w:tr>
      <w:tr w:rsidR="00C42F6C" w:rsidRPr="00016749" w:rsidTr="004C525F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Początek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koniec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7</w:t>
            </w: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C42F6C" w:rsidRPr="00016749" w:rsidRDefault="00C42F6C" w:rsidP="00C42F6C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C42F6C" w:rsidRPr="00016749" w:rsidRDefault="00C42F6C" w:rsidP="00C42F6C">
      <w:pPr>
        <w:shd w:val="clear" w:color="auto" w:fill="FFFFFF"/>
        <w:spacing w:before="280" w:after="120" w:line="276" w:lineRule="auto"/>
        <w:jc w:val="both"/>
      </w:pPr>
      <w:r w:rsidRPr="00016749">
        <w:rPr>
          <w:sz w:val="18"/>
          <w:szCs w:val="18"/>
        </w:rPr>
        <w:t>Załączamy dowody określające, że roboty te zostały wykonane w sposób należyty, zgodnie z zasadami sztuki budow</w:t>
      </w:r>
      <w:r>
        <w:rPr>
          <w:sz w:val="18"/>
          <w:szCs w:val="18"/>
        </w:rPr>
        <w:t>lanej i </w:t>
      </w:r>
      <w:r w:rsidRPr="00016749">
        <w:rPr>
          <w:sz w:val="18"/>
          <w:szCs w:val="18"/>
        </w:rPr>
        <w:t>prawidłowo ukończone.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Default="00C42F6C" w:rsidP="00C42F6C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</w:pPr>
    </w:p>
    <w:p w:rsidR="00530C33" w:rsidRPr="00530C33" w:rsidRDefault="00530C33" w:rsidP="00C42F6C">
      <w:pPr>
        <w:shd w:val="clear" w:color="auto" w:fill="FFFFFF"/>
        <w:jc w:val="center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03B" w:rsidRDefault="003C003B" w:rsidP="004A7A45">
      <w:r>
        <w:separator/>
      </w:r>
    </w:p>
  </w:endnote>
  <w:endnote w:type="continuationSeparator" w:id="0">
    <w:p w:rsidR="003C003B" w:rsidRDefault="003C003B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A87D8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A87D8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03B" w:rsidRDefault="003C003B" w:rsidP="004A7A45">
      <w:r>
        <w:separator/>
      </w:r>
    </w:p>
  </w:footnote>
  <w:footnote w:type="continuationSeparator" w:id="0">
    <w:p w:rsidR="003C003B" w:rsidRDefault="003C003B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A87D8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4738"/>
    <w:rsid w:val="000B0E18"/>
    <w:rsid w:val="000B2D95"/>
    <w:rsid w:val="000E4128"/>
    <w:rsid w:val="001839AA"/>
    <w:rsid w:val="001A6BD6"/>
    <w:rsid w:val="001B00B6"/>
    <w:rsid w:val="001C35CE"/>
    <w:rsid w:val="001D524E"/>
    <w:rsid w:val="002D096E"/>
    <w:rsid w:val="00304A0A"/>
    <w:rsid w:val="00356861"/>
    <w:rsid w:val="00371CB1"/>
    <w:rsid w:val="00380FBC"/>
    <w:rsid w:val="003A2483"/>
    <w:rsid w:val="003C003B"/>
    <w:rsid w:val="003E2B82"/>
    <w:rsid w:val="003F4C6B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6E3767"/>
    <w:rsid w:val="00736874"/>
    <w:rsid w:val="0074401D"/>
    <w:rsid w:val="007A1E81"/>
    <w:rsid w:val="00802FFC"/>
    <w:rsid w:val="00852F34"/>
    <w:rsid w:val="008624C8"/>
    <w:rsid w:val="00886DE7"/>
    <w:rsid w:val="008A044B"/>
    <w:rsid w:val="008A7D18"/>
    <w:rsid w:val="008B6D51"/>
    <w:rsid w:val="00914935"/>
    <w:rsid w:val="00962EFF"/>
    <w:rsid w:val="00994610"/>
    <w:rsid w:val="009E581D"/>
    <w:rsid w:val="00A15384"/>
    <w:rsid w:val="00A20883"/>
    <w:rsid w:val="00A34763"/>
    <w:rsid w:val="00A56228"/>
    <w:rsid w:val="00A86635"/>
    <w:rsid w:val="00A87D8B"/>
    <w:rsid w:val="00AA2BAD"/>
    <w:rsid w:val="00AC58F9"/>
    <w:rsid w:val="00B81C77"/>
    <w:rsid w:val="00BB1629"/>
    <w:rsid w:val="00BB54C0"/>
    <w:rsid w:val="00BE741F"/>
    <w:rsid w:val="00C07F34"/>
    <w:rsid w:val="00C36B30"/>
    <w:rsid w:val="00C42F6C"/>
    <w:rsid w:val="00CB14C7"/>
    <w:rsid w:val="00CD3407"/>
    <w:rsid w:val="00CE458A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2021-05-17T17:50:00Z</cp:lastPrinted>
  <dcterms:created xsi:type="dcterms:W3CDTF">2021-09-29T13:27:00Z</dcterms:created>
  <dcterms:modified xsi:type="dcterms:W3CDTF">2021-09-29T13:27:00Z</dcterms:modified>
</cp:coreProperties>
</file>