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EE29A4">
        <w:t>4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395B0A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RIR.271.</w:t>
      </w:r>
      <w:r w:rsidR="007138AB">
        <w:rPr>
          <w:sz w:val="18"/>
          <w:szCs w:val="18"/>
        </w:rPr>
        <w:t>41</w:t>
      </w:r>
      <w:r w:rsidR="00BB54C0">
        <w:rPr>
          <w:sz w:val="18"/>
          <w:szCs w:val="18"/>
        </w:rPr>
        <w:t>.2021.</w:t>
      </w:r>
      <w:r w:rsidR="00EE29A4">
        <w:rPr>
          <w:sz w:val="18"/>
          <w:szCs w:val="18"/>
        </w:rPr>
        <w:t>MS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891B4D" w:rsidRDefault="00891B4D" w:rsidP="00891B4D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Dostawa opału stałego, oleju opałowego oraz paliwa do silników spalinowych </w:t>
      </w:r>
    </w:p>
    <w:p w:rsidR="00891B4D" w:rsidRDefault="00891B4D" w:rsidP="00891B4D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dla Gminy Gruta i jej jednostek organizacyjnych w 2022 r.</w:t>
      </w:r>
    </w:p>
    <w:p w:rsidR="00EE29A4" w:rsidRDefault="00EE29A4" w:rsidP="00BB54C0">
      <w:pPr>
        <w:shd w:val="clear" w:color="auto" w:fill="FFFFFF"/>
        <w:jc w:val="center"/>
        <w:rPr>
          <w:b/>
          <w:bCs/>
          <w:i/>
        </w:rPr>
      </w:pPr>
    </w:p>
    <w:p w:rsidR="00395B0A" w:rsidRPr="000B3196" w:rsidRDefault="00395B0A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F11" w:rsidRDefault="00510F11" w:rsidP="004A7A45">
      <w:r>
        <w:separator/>
      </w:r>
    </w:p>
  </w:endnote>
  <w:endnote w:type="continuationSeparator" w:id="0">
    <w:p w:rsidR="00510F11" w:rsidRDefault="00510F1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F675A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F675A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F11" w:rsidRDefault="00510F11" w:rsidP="004A7A45">
      <w:r>
        <w:separator/>
      </w:r>
    </w:p>
  </w:footnote>
  <w:footnote w:type="continuationSeparator" w:id="0">
    <w:p w:rsidR="00510F11" w:rsidRDefault="00510F1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675A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839AA"/>
    <w:rsid w:val="001A6BD6"/>
    <w:rsid w:val="001B2569"/>
    <w:rsid w:val="001C35CE"/>
    <w:rsid w:val="001D524E"/>
    <w:rsid w:val="0028697F"/>
    <w:rsid w:val="002D096E"/>
    <w:rsid w:val="00304A0A"/>
    <w:rsid w:val="00356861"/>
    <w:rsid w:val="00371CB1"/>
    <w:rsid w:val="00380FBC"/>
    <w:rsid w:val="00395B0A"/>
    <w:rsid w:val="003A2483"/>
    <w:rsid w:val="003E2B82"/>
    <w:rsid w:val="00444D99"/>
    <w:rsid w:val="004825B6"/>
    <w:rsid w:val="004A7A45"/>
    <w:rsid w:val="004E2645"/>
    <w:rsid w:val="004F2F82"/>
    <w:rsid w:val="00510F11"/>
    <w:rsid w:val="00530C33"/>
    <w:rsid w:val="0056710E"/>
    <w:rsid w:val="005D6CDE"/>
    <w:rsid w:val="005D6F13"/>
    <w:rsid w:val="00682D45"/>
    <w:rsid w:val="006A442C"/>
    <w:rsid w:val="006E3767"/>
    <w:rsid w:val="007138AB"/>
    <w:rsid w:val="00736874"/>
    <w:rsid w:val="0074401D"/>
    <w:rsid w:val="007D22B2"/>
    <w:rsid w:val="007E3EF8"/>
    <w:rsid w:val="00802FFC"/>
    <w:rsid w:val="00852F34"/>
    <w:rsid w:val="00886DE7"/>
    <w:rsid w:val="00891B4D"/>
    <w:rsid w:val="008A044B"/>
    <w:rsid w:val="008A7D18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86635"/>
    <w:rsid w:val="00AA2BAD"/>
    <w:rsid w:val="00AC58F9"/>
    <w:rsid w:val="00B81C77"/>
    <w:rsid w:val="00BB54C0"/>
    <w:rsid w:val="00BC55E1"/>
    <w:rsid w:val="00BE741F"/>
    <w:rsid w:val="00C07F34"/>
    <w:rsid w:val="00C36B30"/>
    <w:rsid w:val="00CB14C7"/>
    <w:rsid w:val="00CD3407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E29A4"/>
    <w:rsid w:val="00EF0B98"/>
    <w:rsid w:val="00F43181"/>
    <w:rsid w:val="00F675AB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5</TotalTime>
  <Pages>1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4</cp:revision>
  <cp:lastPrinted>2021-05-24T10:34:00Z</cp:lastPrinted>
  <dcterms:created xsi:type="dcterms:W3CDTF">2021-10-06T09:52:00Z</dcterms:created>
  <dcterms:modified xsi:type="dcterms:W3CDTF">2021-10-15T06:52:00Z</dcterms:modified>
</cp:coreProperties>
</file>