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F14" w:rsidRPr="00A8747F" w:rsidRDefault="00D75F14" w:rsidP="00D75F14">
      <w:pPr>
        <w:jc w:val="right"/>
      </w:pPr>
      <w:r w:rsidRPr="00A8747F">
        <w:t>RIR.271.49.2021.MS</w:t>
      </w:r>
    </w:p>
    <w:p w:rsidR="00D75F14" w:rsidRPr="00A8747F" w:rsidRDefault="00D75F14" w:rsidP="00D75F14">
      <w:pPr>
        <w:jc w:val="right"/>
      </w:pPr>
      <w:r w:rsidRPr="00A8747F">
        <w:t>Załącznik nr 10</w:t>
      </w:r>
    </w:p>
    <w:p w:rsidR="00D75F14" w:rsidRDefault="00D75F14" w:rsidP="0031249D">
      <w:pPr>
        <w:jc w:val="center"/>
        <w:rPr>
          <w:b/>
        </w:rPr>
      </w:pPr>
    </w:p>
    <w:p w:rsidR="00D75F14" w:rsidRDefault="00D75F14" w:rsidP="0031249D">
      <w:pPr>
        <w:jc w:val="center"/>
        <w:rPr>
          <w:b/>
        </w:rPr>
      </w:pPr>
    </w:p>
    <w:p w:rsidR="00FF5DCB" w:rsidRDefault="0031249D" w:rsidP="0031249D">
      <w:pPr>
        <w:jc w:val="center"/>
        <w:rPr>
          <w:b/>
        </w:rPr>
      </w:pPr>
      <w:r w:rsidRPr="0031249D">
        <w:rPr>
          <w:b/>
        </w:rPr>
        <w:t>Harmonogram rzeczowo-finans</w:t>
      </w:r>
      <w:r>
        <w:rPr>
          <w:b/>
        </w:rPr>
        <w:t>o</w:t>
      </w:r>
      <w:r w:rsidRPr="0031249D">
        <w:rPr>
          <w:b/>
        </w:rPr>
        <w:t>wy</w:t>
      </w:r>
    </w:p>
    <w:p w:rsidR="0031249D" w:rsidRPr="0031249D" w:rsidRDefault="0031249D" w:rsidP="0031249D">
      <w:pPr>
        <w:jc w:val="center"/>
        <w:rPr>
          <w:b/>
        </w:rPr>
      </w:pPr>
    </w:p>
    <w:p w:rsidR="00FF5DCB" w:rsidRDefault="00FF5DCB" w:rsidP="00FF5DCB">
      <w:pPr>
        <w:jc w:val="center"/>
        <w:rPr>
          <w:b/>
        </w:rPr>
      </w:pPr>
      <w:r>
        <w:t xml:space="preserve">zadania: </w:t>
      </w:r>
      <w:r w:rsidRPr="00FF5DCB">
        <w:rPr>
          <w:b/>
        </w:rPr>
        <w:t>Rewitalizacja plaży nad jeziorem Dużym w Grucie</w:t>
      </w:r>
    </w:p>
    <w:p w:rsidR="00FF5DCB" w:rsidRPr="00FF5DCB" w:rsidRDefault="00FF5DCB" w:rsidP="00FF5DCB">
      <w:pPr>
        <w:jc w:val="center"/>
      </w:pPr>
    </w:p>
    <w:p w:rsidR="00BF20B1" w:rsidRDefault="00BF20B1" w:rsidP="00BF20B1"/>
    <w:tbl>
      <w:tblPr>
        <w:tblStyle w:val="Tabela-Siatka"/>
        <w:tblW w:w="10490" w:type="dxa"/>
        <w:tblInd w:w="-459" w:type="dxa"/>
        <w:tblLayout w:type="fixed"/>
        <w:tblLook w:val="04A0"/>
      </w:tblPr>
      <w:tblGrid>
        <w:gridCol w:w="567"/>
        <w:gridCol w:w="2835"/>
        <w:gridCol w:w="1134"/>
        <w:gridCol w:w="851"/>
        <w:gridCol w:w="1134"/>
        <w:gridCol w:w="1134"/>
        <w:gridCol w:w="1134"/>
        <w:gridCol w:w="1701"/>
      </w:tblGrid>
      <w:tr w:rsidR="0031249D" w:rsidTr="0031249D">
        <w:tc>
          <w:tcPr>
            <w:tcW w:w="567" w:type="dxa"/>
          </w:tcPr>
          <w:p w:rsidR="0031249D" w:rsidRPr="00FF5DCB" w:rsidRDefault="0031249D" w:rsidP="00BF20B1">
            <w:pPr>
              <w:rPr>
                <w:b/>
              </w:rPr>
            </w:pPr>
            <w:r w:rsidRPr="00FF5DCB">
              <w:rPr>
                <w:b/>
              </w:rPr>
              <w:t>Lp.</w:t>
            </w:r>
          </w:p>
        </w:tc>
        <w:tc>
          <w:tcPr>
            <w:tcW w:w="2835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 w:rsidRPr="00FF5DCB">
              <w:rPr>
                <w:b/>
              </w:rPr>
              <w:t>Nazwa zadania</w:t>
            </w:r>
          </w:p>
        </w:tc>
        <w:tc>
          <w:tcPr>
            <w:tcW w:w="1134" w:type="dxa"/>
          </w:tcPr>
          <w:p w:rsidR="0031249D" w:rsidRPr="00FF5DCB" w:rsidRDefault="0031249D" w:rsidP="00FF5DCB">
            <w:pPr>
              <w:jc w:val="center"/>
              <w:rPr>
                <w:b/>
                <w:sz w:val="18"/>
                <w:szCs w:val="18"/>
              </w:rPr>
            </w:pPr>
            <w:r w:rsidRPr="00FF5DCB">
              <w:rPr>
                <w:b/>
                <w:sz w:val="18"/>
                <w:szCs w:val="18"/>
              </w:rPr>
              <w:t>Jednostka miary</w:t>
            </w:r>
          </w:p>
        </w:tc>
        <w:tc>
          <w:tcPr>
            <w:tcW w:w="851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Ilość (liczba)</w:t>
            </w:r>
          </w:p>
        </w:tc>
        <w:tc>
          <w:tcPr>
            <w:tcW w:w="1134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Wartość netto</w:t>
            </w:r>
          </w:p>
        </w:tc>
        <w:tc>
          <w:tcPr>
            <w:tcW w:w="1134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Podatek VAT (wartość)</w:t>
            </w:r>
          </w:p>
        </w:tc>
        <w:tc>
          <w:tcPr>
            <w:tcW w:w="1134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</w:tc>
        <w:tc>
          <w:tcPr>
            <w:tcW w:w="1701" w:type="dxa"/>
          </w:tcPr>
          <w:p w:rsidR="0031249D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Termin realizacji zadania</w:t>
            </w: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1.</w:t>
            </w:r>
          </w:p>
        </w:tc>
        <w:tc>
          <w:tcPr>
            <w:tcW w:w="2835" w:type="dxa"/>
          </w:tcPr>
          <w:p w:rsidR="0031249D" w:rsidRDefault="0031249D" w:rsidP="00BF20B1">
            <w:r>
              <w:t>Podesty z desek</w:t>
            </w:r>
          </w:p>
        </w:tc>
        <w:tc>
          <w:tcPr>
            <w:tcW w:w="1134" w:type="dxa"/>
          </w:tcPr>
          <w:p w:rsidR="0031249D" w:rsidRDefault="0031249D" w:rsidP="00BF20B1">
            <w:r>
              <w:t>komplet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2.</w:t>
            </w:r>
          </w:p>
        </w:tc>
        <w:tc>
          <w:tcPr>
            <w:tcW w:w="2835" w:type="dxa"/>
          </w:tcPr>
          <w:p w:rsidR="0031249D" w:rsidRDefault="0031249D" w:rsidP="00BF20B1">
            <w:r>
              <w:t>Leżaki, kosze</w:t>
            </w:r>
          </w:p>
        </w:tc>
        <w:tc>
          <w:tcPr>
            <w:tcW w:w="1134" w:type="dxa"/>
          </w:tcPr>
          <w:p w:rsidR="0031249D" w:rsidRDefault="0031249D" w:rsidP="00BF20B1">
            <w:r>
              <w:t>komplet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3.</w:t>
            </w:r>
          </w:p>
        </w:tc>
        <w:tc>
          <w:tcPr>
            <w:tcW w:w="2835" w:type="dxa"/>
          </w:tcPr>
          <w:p w:rsidR="0031249D" w:rsidRDefault="0031249D" w:rsidP="0003036E">
            <w:r>
              <w:t xml:space="preserve">Wyposażenie placu piknikowego, </w:t>
            </w:r>
            <w:proofErr w:type="spellStart"/>
            <w:r>
              <w:t>ławostoły</w:t>
            </w:r>
            <w:proofErr w:type="spellEnd"/>
            <w:r>
              <w:t>, ognisko</w:t>
            </w:r>
          </w:p>
        </w:tc>
        <w:tc>
          <w:tcPr>
            <w:tcW w:w="1134" w:type="dxa"/>
          </w:tcPr>
          <w:p w:rsidR="0031249D" w:rsidRDefault="0031249D" w:rsidP="00BF20B1">
            <w:r>
              <w:t>komplet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4.</w:t>
            </w:r>
          </w:p>
        </w:tc>
        <w:tc>
          <w:tcPr>
            <w:tcW w:w="2835" w:type="dxa"/>
          </w:tcPr>
          <w:p w:rsidR="0031249D" w:rsidRDefault="0031249D" w:rsidP="00BF20B1">
            <w:r>
              <w:t>Tablica informacyjna T3</w:t>
            </w:r>
          </w:p>
        </w:tc>
        <w:tc>
          <w:tcPr>
            <w:tcW w:w="1134" w:type="dxa"/>
          </w:tcPr>
          <w:p w:rsidR="0031249D" w:rsidRDefault="0031249D" w:rsidP="0003036E">
            <w:r>
              <w:t>sztuka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5.</w:t>
            </w:r>
          </w:p>
        </w:tc>
        <w:tc>
          <w:tcPr>
            <w:tcW w:w="2835" w:type="dxa"/>
          </w:tcPr>
          <w:p w:rsidR="0031249D" w:rsidRDefault="0031249D" w:rsidP="00BF20B1">
            <w:r>
              <w:t>Przyłącze energetyczne</w:t>
            </w:r>
          </w:p>
        </w:tc>
        <w:tc>
          <w:tcPr>
            <w:tcW w:w="1134" w:type="dxa"/>
          </w:tcPr>
          <w:p w:rsidR="0031249D" w:rsidRDefault="0031249D" w:rsidP="00BF20B1">
            <w:r>
              <w:t>sztuka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6.</w:t>
            </w:r>
          </w:p>
        </w:tc>
        <w:tc>
          <w:tcPr>
            <w:tcW w:w="2835" w:type="dxa"/>
          </w:tcPr>
          <w:p w:rsidR="0031249D" w:rsidRDefault="0031249D" w:rsidP="00BF20B1">
            <w:r>
              <w:t>Lampy</w:t>
            </w:r>
          </w:p>
        </w:tc>
        <w:tc>
          <w:tcPr>
            <w:tcW w:w="1134" w:type="dxa"/>
          </w:tcPr>
          <w:p w:rsidR="0031249D" w:rsidRDefault="0031249D" w:rsidP="00BF20B1">
            <w:r>
              <w:t>komplet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7.</w:t>
            </w:r>
          </w:p>
        </w:tc>
        <w:tc>
          <w:tcPr>
            <w:tcW w:w="2835" w:type="dxa"/>
          </w:tcPr>
          <w:p w:rsidR="0031249D" w:rsidRDefault="0031249D" w:rsidP="00BF20B1">
            <w:r>
              <w:t>Nawierzchnia sypka plaża</w:t>
            </w:r>
          </w:p>
        </w:tc>
        <w:tc>
          <w:tcPr>
            <w:tcW w:w="1134" w:type="dxa"/>
          </w:tcPr>
          <w:p w:rsidR="0031249D" w:rsidRDefault="0031249D" w:rsidP="00BF20B1">
            <w:r>
              <w:t>sztuka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8.</w:t>
            </w:r>
          </w:p>
        </w:tc>
        <w:tc>
          <w:tcPr>
            <w:tcW w:w="2835" w:type="dxa"/>
          </w:tcPr>
          <w:p w:rsidR="0031249D" w:rsidRDefault="0031249D" w:rsidP="00A8747F">
            <w:r>
              <w:t>Remont pomost</w:t>
            </w:r>
            <w:r w:rsidR="00A8747F">
              <w:t>ów</w:t>
            </w:r>
          </w:p>
        </w:tc>
        <w:tc>
          <w:tcPr>
            <w:tcW w:w="1134" w:type="dxa"/>
          </w:tcPr>
          <w:p w:rsidR="0031249D" w:rsidRDefault="0031249D" w:rsidP="00BF20B1">
            <w:r>
              <w:t>sztuka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/>
        </w:tc>
        <w:tc>
          <w:tcPr>
            <w:tcW w:w="2835" w:type="dxa"/>
          </w:tcPr>
          <w:p w:rsidR="0031249D" w:rsidRPr="0003036E" w:rsidRDefault="0031249D" w:rsidP="0003036E">
            <w:pPr>
              <w:jc w:val="center"/>
              <w:rPr>
                <w:b/>
              </w:rPr>
            </w:pPr>
            <w:r w:rsidRPr="0003036E">
              <w:rPr>
                <w:b/>
              </w:rPr>
              <w:t>RAZEM</w:t>
            </w: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</w:p>
        </w:tc>
        <w:tc>
          <w:tcPr>
            <w:tcW w:w="1134" w:type="dxa"/>
          </w:tcPr>
          <w:p w:rsidR="0031249D" w:rsidRPr="005C6959" w:rsidRDefault="0031249D" w:rsidP="005C6959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31249D" w:rsidRPr="005C6959" w:rsidRDefault="0031249D" w:rsidP="00BF20B1">
            <w:pPr>
              <w:rPr>
                <w:b/>
              </w:rPr>
            </w:pPr>
          </w:p>
        </w:tc>
        <w:tc>
          <w:tcPr>
            <w:tcW w:w="1134" w:type="dxa"/>
          </w:tcPr>
          <w:p w:rsidR="0031249D" w:rsidRPr="005C6959" w:rsidRDefault="0031249D" w:rsidP="005C6959">
            <w:pPr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31249D" w:rsidRPr="005C6959" w:rsidRDefault="0031249D" w:rsidP="005C6959">
            <w:pPr>
              <w:jc w:val="right"/>
              <w:rPr>
                <w:b/>
              </w:rPr>
            </w:pPr>
          </w:p>
        </w:tc>
      </w:tr>
    </w:tbl>
    <w:p w:rsidR="00BF20B1" w:rsidRDefault="00BF20B1" w:rsidP="00BF20B1"/>
    <w:p w:rsidR="00D75F14" w:rsidRDefault="00D75F14" w:rsidP="00BF20B1">
      <w:r w:rsidRPr="00D75F14">
        <w:t xml:space="preserve">Wartość z pozycji </w:t>
      </w:r>
      <w:r w:rsidR="00A8747F" w:rsidRPr="00A8747F">
        <w:rPr>
          <w:b/>
        </w:rPr>
        <w:t>RAZEM</w:t>
      </w:r>
      <w:r w:rsidR="00A8747F">
        <w:t xml:space="preserve"> </w:t>
      </w:r>
      <w:r w:rsidRPr="00D75F14">
        <w:t>(netto, VAT, brutto) należy przenieść do Formularza ofertowego w miejsce przeznaczone do wpisania wartości za wykonanie przedmiotu zamówienia.</w:t>
      </w:r>
    </w:p>
    <w:sectPr w:rsidR="00D75F14" w:rsidSect="003B4B6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4" w:footer="15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3FF" w:rsidRDefault="007653FF" w:rsidP="004A7A45">
      <w:r>
        <w:separator/>
      </w:r>
    </w:p>
  </w:endnote>
  <w:endnote w:type="continuationSeparator" w:id="0">
    <w:p w:rsidR="007653FF" w:rsidRDefault="007653FF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8403360"/>
      <w:docPartObj>
        <w:docPartGallery w:val="Page Numbers (Bottom of Page)"/>
        <w:docPartUnique/>
      </w:docPartObj>
    </w:sdtPr>
    <w:sdtContent>
      <w:p w:rsidR="004946B7" w:rsidRDefault="004D7D7C" w:rsidP="003B3AC1">
        <w:pPr>
          <w:pStyle w:val="Stopka"/>
          <w:pBdr>
            <w:bottom w:val="single" w:sz="4" w:space="1" w:color="auto"/>
          </w:pBdr>
          <w:jc w:val="right"/>
        </w:pPr>
        <w:fldSimple w:instr=" PAGE   \* MERGEFORMAT ">
          <w:r w:rsidR="00786FD2">
            <w:rPr>
              <w:noProof/>
            </w:rPr>
            <w:t>20</w:t>
          </w:r>
        </w:fldSimple>
      </w:p>
      <w:p w:rsidR="004946B7" w:rsidRDefault="004946B7" w:rsidP="003B3AC1">
        <w:pPr>
          <w:pStyle w:val="Stopka"/>
          <w:spacing w:line="360" w:lineRule="auto"/>
          <w:rPr>
            <w:rFonts w:ascii="Garamond" w:hAnsi="Garamond"/>
            <w:spacing w:val="20"/>
            <w:sz w:val="16"/>
            <w:szCs w:val="16"/>
          </w:rPr>
        </w:pPr>
        <w:r>
          <w:rPr>
            <w:rFonts w:ascii="Garamond" w:hAnsi="Garamond"/>
            <w:spacing w:val="20"/>
            <w:sz w:val="16"/>
            <w:szCs w:val="16"/>
          </w:rPr>
          <w:t>RIR.271.38.2021.MS</w:t>
        </w:r>
      </w:p>
      <w:p w:rsidR="004946B7" w:rsidRDefault="004946B7" w:rsidP="003B3AC1">
        <w:pPr>
          <w:pStyle w:val="Stopka"/>
          <w:spacing w:line="360" w:lineRule="auto"/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fax</w:t>
        </w:r>
        <w:proofErr w:type="spellEnd"/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4946B7" w:rsidRDefault="004D7D7C" w:rsidP="003B3AC1">
        <w:pPr>
          <w:pStyle w:val="Stopka"/>
          <w:spacing w:line="360" w:lineRule="auto"/>
          <w:jc w:val="center"/>
        </w:pPr>
        <w:hyperlink r:id="rId1" w:history="1">
          <w:r w:rsidR="004946B7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4946B7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4946B7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4946B7">
          <w:rPr>
            <w:rFonts w:ascii="Garamond" w:hAnsi="Garamond"/>
            <w:spacing w:val="20"/>
            <w:sz w:val="16"/>
            <w:szCs w:val="16"/>
          </w:rPr>
          <w:t xml:space="preserve"> </w:t>
        </w:r>
        <w:proofErr w:type="spellStart"/>
        <w:r w:rsidR="004946B7">
          <w:rPr>
            <w:rFonts w:ascii="Garamond" w:hAnsi="Garamond"/>
            <w:spacing w:val="20"/>
            <w:sz w:val="16"/>
            <w:szCs w:val="16"/>
          </w:rPr>
          <w:t>I</w:t>
        </w:r>
        <w:proofErr w:type="spellEnd"/>
        <w:r w:rsidR="004946B7">
          <w:rPr>
            <w:rFonts w:ascii="Garamond" w:hAnsi="Garamond"/>
            <w:spacing w:val="20"/>
            <w:sz w:val="16"/>
            <w:szCs w:val="16"/>
          </w:rPr>
          <w:t xml:space="preserve"> </w:t>
        </w:r>
        <w:hyperlink r:id="rId3" w:history="1">
          <w:r w:rsidR="004946B7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4946B7" w:rsidRDefault="004D7D7C" w:rsidP="003B3AC1">
        <w:pPr>
          <w:pStyle w:val="Stopka"/>
          <w:jc w:val="right"/>
        </w:pPr>
      </w:p>
    </w:sdtContent>
  </w:sdt>
  <w:p w:rsidR="004946B7" w:rsidRPr="003B3AC1" w:rsidRDefault="004946B7" w:rsidP="003B3AC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7" w:rsidRDefault="004D7D7C" w:rsidP="003B3AC1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105" style="position:absolute;left:0;text-align:left;z-index:251658240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946B7" w:rsidRDefault="004946B7" w:rsidP="003B3AC1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>
      <w:rPr>
        <w:rFonts w:ascii="Garamond" w:hAnsi="Garamond"/>
        <w:spacing w:val="20"/>
        <w:sz w:val="16"/>
        <w:szCs w:val="16"/>
      </w:rPr>
      <w:t>tel</w:t>
    </w:r>
    <w:proofErr w:type="spellEnd"/>
    <w:r>
      <w:rPr>
        <w:rFonts w:ascii="Garamond" w:hAnsi="Garamond"/>
        <w:spacing w:val="20"/>
        <w:sz w:val="16"/>
        <w:szCs w:val="16"/>
      </w:rPr>
      <w:t>/</w:t>
    </w:r>
    <w:proofErr w:type="spellStart"/>
    <w:r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:rsidR="004946B7" w:rsidRDefault="004D7D7C" w:rsidP="003B3AC1">
    <w:pPr>
      <w:pStyle w:val="Stopka"/>
      <w:spacing w:line="360" w:lineRule="auto"/>
      <w:jc w:val="center"/>
    </w:pPr>
    <w:hyperlink r:id="rId1" w:history="1">
      <w:r w:rsidR="004946B7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4946B7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4946B7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4946B7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4946B7">
      <w:rPr>
        <w:rFonts w:ascii="Garamond" w:hAnsi="Garamond"/>
        <w:spacing w:val="20"/>
        <w:sz w:val="16"/>
        <w:szCs w:val="16"/>
      </w:rPr>
      <w:t>I</w:t>
    </w:r>
    <w:proofErr w:type="spellEnd"/>
    <w:r w:rsidR="004946B7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4946B7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  <w:p w:rsidR="004946B7" w:rsidRDefault="004946B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3FF" w:rsidRDefault="007653FF" w:rsidP="004A7A45">
      <w:r>
        <w:separator/>
      </w:r>
    </w:p>
  </w:footnote>
  <w:footnote w:type="continuationSeparator" w:id="0">
    <w:p w:rsidR="007653FF" w:rsidRDefault="007653FF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7" w:rsidRPr="00F35A28" w:rsidRDefault="004946B7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946B7" w:rsidRDefault="004946B7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946B7" w:rsidRPr="00F35A28" w:rsidRDefault="004D7D7C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anchorlock/>
        </v:group>
      </w:pict>
    </w:r>
  </w:p>
  <w:p w:rsidR="004946B7" w:rsidRDefault="004946B7" w:rsidP="00DD7145">
    <w:pPr>
      <w:pStyle w:val="Nagwek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7" w:rsidRPr="00F35A28" w:rsidRDefault="004946B7" w:rsidP="003B3AC1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946B7" w:rsidRDefault="004946B7" w:rsidP="003B3AC1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946B7" w:rsidRPr="00F35A28" w:rsidRDefault="004D7D7C" w:rsidP="003B3AC1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106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7" type="#_x0000_t75" style="position:absolute;width:57150;height:2286;visibility:visible">
            <v:fill o:detectmouseclick="t"/>
            <v:path o:connecttype="none"/>
          </v:shape>
          <v:line id="Line 3" o:spid="_x0000_s4108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946B7" w:rsidRDefault="004946B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2B1791"/>
    <w:multiLevelType w:val="singleLevel"/>
    <w:tmpl w:val="73A2AEFE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451350D"/>
    <w:multiLevelType w:val="hybridMultilevel"/>
    <w:tmpl w:val="7AB6F5B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05A69"/>
    <w:multiLevelType w:val="singleLevel"/>
    <w:tmpl w:val="62A6D4F6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809798C"/>
    <w:multiLevelType w:val="singleLevel"/>
    <w:tmpl w:val="97C4D378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CC1690B"/>
    <w:multiLevelType w:val="singleLevel"/>
    <w:tmpl w:val="47447C24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0F195FF9"/>
    <w:multiLevelType w:val="singleLevel"/>
    <w:tmpl w:val="62A6D4F6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12271B03"/>
    <w:multiLevelType w:val="multilevel"/>
    <w:tmpl w:val="FE88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740511"/>
    <w:multiLevelType w:val="singleLevel"/>
    <w:tmpl w:val="38961CD0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14454DF6"/>
    <w:multiLevelType w:val="hybridMultilevel"/>
    <w:tmpl w:val="C356632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3">
    <w:nsid w:val="14996B65"/>
    <w:multiLevelType w:val="singleLevel"/>
    <w:tmpl w:val="8242A1C2"/>
    <w:lvl w:ilvl="0">
      <w:start w:val="10"/>
      <w:numFmt w:val="decimal"/>
      <w:lvlText w:val="%1."/>
      <w:legacy w:legacy="1" w:legacySpace="0" w:legacyIndent="3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2098152E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219917B9"/>
    <w:multiLevelType w:val="singleLevel"/>
    <w:tmpl w:val="7538864A"/>
    <w:lvl w:ilvl="0">
      <w:start w:val="2"/>
      <w:numFmt w:val="decimal"/>
      <w:lvlText w:val="%1."/>
      <w:legacy w:legacy="1" w:legacySpace="0" w:legacyIndent="3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229556E1"/>
    <w:multiLevelType w:val="singleLevel"/>
    <w:tmpl w:val="683AEF12"/>
    <w:lvl w:ilvl="0">
      <w:start w:val="7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25F73074"/>
    <w:multiLevelType w:val="hybridMultilevel"/>
    <w:tmpl w:val="7CCADF36"/>
    <w:lvl w:ilvl="0" w:tplc="C99E2706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9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661DC3"/>
    <w:multiLevelType w:val="singleLevel"/>
    <w:tmpl w:val="DE6211F8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445E7FDD"/>
    <w:multiLevelType w:val="singleLevel"/>
    <w:tmpl w:val="4DD8A96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44D55FB5"/>
    <w:multiLevelType w:val="singleLevel"/>
    <w:tmpl w:val="0492A05C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589B094A"/>
    <w:multiLevelType w:val="singleLevel"/>
    <w:tmpl w:val="1E98339A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694A16B7"/>
    <w:multiLevelType w:val="singleLevel"/>
    <w:tmpl w:val="51382C82"/>
    <w:lvl w:ilvl="0">
      <w:start w:val="1"/>
      <w:numFmt w:val="lowerLetter"/>
      <w:lvlText w:val="%1)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6C8F74C6"/>
    <w:multiLevelType w:val="hybridMultilevel"/>
    <w:tmpl w:val="B3E4A4A8"/>
    <w:lvl w:ilvl="0" w:tplc="3BBC20A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4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3"/>
    <w:lvlOverride w:ilvl="0">
      <w:startOverride w:val="1"/>
    </w:lvlOverride>
  </w:num>
  <w:num w:numId="4">
    <w:abstractNumId w:val="16"/>
    <w:lvlOverride w:ilvl="0">
      <w:startOverride w:val="2"/>
    </w:lvlOverride>
  </w:num>
  <w:num w:numId="5">
    <w:abstractNumId w:val="17"/>
    <w:lvlOverride w:ilvl="0">
      <w:startOverride w:val="7"/>
    </w:lvlOverride>
  </w:num>
  <w:num w:numId="6">
    <w:abstractNumId w:val="17"/>
    <w:lvlOverride w:ilvl="0">
      <w:lvl w:ilvl="0">
        <w:start w:val="7"/>
        <w:numFmt w:val="decimal"/>
        <w:lvlText w:val="%1.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28"/>
    <w:lvlOverride w:ilvl="0">
      <w:startOverride w:val="3"/>
    </w:lvlOverride>
  </w:num>
  <w:num w:numId="9">
    <w:abstractNumId w:val="13"/>
    <w:lvlOverride w:ilvl="0">
      <w:startOverride w:val="10"/>
    </w:lvlOverride>
  </w:num>
  <w:num w:numId="10">
    <w:abstractNumId w:val="13"/>
    <w:lvlOverride w:ilvl="0">
      <w:lvl w:ilvl="0">
        <w:start w:val="10"/>
        <w:numFmt w:val="decimal"/>
        <w:lvlText w:val="%1."/>
        <w:legacy w:legacy="1" w:legacySpace="0" w:legacyIndent="37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6"/>
    <w:lvlOverride w:ilvl="0">
      <w:startOverride w:val="3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24"/>
    <w:lvlOverride w:ilvl="0">
      <w:startOverride w:val="1"/>
    </w:lvlOverride>
  </w:num>
  <w:num w:numId="15">
    <w:abstractNumId w:val="14"/>
    <w:lvlOverride w:ilvl="0">
      <w:startOverride w:val="5"/>
    </w:lvlOverride>
  </w:num>
  <w:num w:numId="16">
    <w:abstractNumId w:val="12"/>
    <w:lvlOverride w:ilvl="0">
      <w:startOverride w:val="2"/>
    </w:lvlOverride>
  </w:num>
  <w:num w:numId="17">
    <w:abstractNumId w:val="22"/>
    <w:lvlOverride w:ilvl="0">
      <w:startOverride w:val="2"/>
    </w:lvlOverride>
  </w:num>
  <w:num w:numId="18">
    <w:abstractNumId w:val="9"/>
    <w:lvlOverride w:ilvl="0">
      <w:startOverride w:val="4"/>
    </w:lvlOverride>
  </w:num>
  <w:num w:numId="19">
    <w:abstractNumId w:val="32"/>
    <w:lvlOverride w:ilvl="0">
      <w:startOverride w:val="2"/>
    </w:lvlOverride>
  </w:num>
  <w:num w:numId="20">
    <w:abstractNumId w:val="7"/>
    <w:lvlOverride w:ilvl="0">
      <w:startOverride w:val="1"/>
    </w:lvlOverride>
  </w:num>
  <w:num w:numId="21">
    <w:abstractNumId w:val="31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29"/>
    <w:lvlOverride w:ilvl="0">
      <w:startOverride w:val="4"/>
    </w:lvlOverride>
  </w:num>
  <w:num w:numId="26">
    <w:abstractNumId w:val="35"/>
    <w:lvlOverride w:ilvl="0">
      <w:startOverride w:val="6"/>
    </w:lvlOverride>
  </w:num>
  <w:num w:numId="27">
    <w:abstractNumId w:val="25"/>
    <w:lvlOverride w:ilvl="0">
      <w:startOverride w:val="10"/>
    </w:lvlOverride>
  </w:num>
  <w:num w:numId="28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27"/>
    <w:lvlOverride w:ilvl="0">
      <w:startOverride w:val="1"/>
    </w:lvlOverride>
  </w:num>
  <w:num w:numId="32">
    <w:abstractNumId w:val="26"/>
    <w:lvlOverride w:ilvl="0">
      <w:startOverride w:val="3"/>
    </w:lvlOverride>
  </w:num>
  <w:num w:numId="33">
    <w:abstractNumId w:val="21"/>
    <w:lvlOverride w:ilvl="0">
      <w:startOverride w:val="1"/>
    </w:lvlOverride>
  </w:num>
  <w:num w:numId="34">
    <w:abstractNumId w:val="30"/>
    <w:lvlOverride w:ilvl="0">
      <w:startOverride w:val="1"/>
    </w:lvlOverride>
  </w:num>
  <w:num w:numId="35">
    <w:abstractNumId w:val="19"/>
    <w:lvlOverride w:ilvl="0">
      <w:startOverride w:val="3"/>
    </w:lvlOverride>
  </w:num>
  <w:num w:numId="36">
    <w:abstractNumId w:val="5"/>
    <w:lvlOverride w:ilvl="0">
      <w:startOverride w:val="1"/>
    </w:lvlOverride>
  </w:num>
  <w:num w:numId="37">
    <w:abstractNumId w:val="33"/>
  </w:num>
  <w:num w:numId="38">
    <w:abstractNumId w:val="18"/>
  </w:num>
  <w:num w:numId="39">
    <w:abstractNumId w:val="15"/>
  </w:num>
  <w:num w:numId="40">
    <w:abstractNumId w:val="20"/>
  </w:num>
  <w:num w:numId="41">
    <w:abstractNumId w:val="8"/>
  </w:num>
  <w:num w:numId="42">
    <w:abstractNumId w:val="2"/>
  </w:num>
  <w:num w:numId="43">
    <w:abstractNumId w:val="11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9523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151BC"/>
    <w:rsid w:val="0003036E"/>
    <w:rsid w:val="00034191"/>
    <w:rsid w:val="00034C24"/>
    <w:rsid w:val="000369A7"/>
    <w:rsid w:val="000447BF"/>
    <w:rsid w:val="00053DD6"/>
    <w:rsid w:val="00061837"/>
    <w:rsid w:val="00063169"/>
    <w:rsid w:val="00082042"/>
    <w:rsid w:val="000B0E18"/>
    <w:rsid w:val="000B26F7"/>
    <w:rsid w:val="000B2D95"/>
    <w:rsid w:val="000E0E03"/>
    <w:rsid w:val="000E4128"/>
    <w:rsid w:val="000E76AC"/>
    <w:rsid w:val="000F1E93"/>
    <w:rsid w:val="000F2FFC"/>
    <w:rsid w:val="000F6ED4"/>
    <w:rsid w:val="00100500"/>
    <w:rsid w:val="001056A4"/>
    <w:rsid w:val="0011620C"/>
    <w:rsid w:val="001206AC"/>
    <w:rsid w:val="001273C3"/>
    <w:rsid w:val="00151106"/>
    <w:rsid w:val="0015537A"/>
    <w:rsid w:val="001602D9"/>
    <w:rsid w:val="00167449"/>
    <w:rsid w:val="00181652"/>
    <w:rsid w:val="00185AF0"/>
    <w:rsid w:val="001912DC"/>
    <w:rsid w:val="00196CBA"/>
    <w:rsid w:val="001A46C0"/>
    <w:rsid w:val="001A6BD6"/>
    <w:rsid w:val="001B45F0"/>
    <w:rsid w:val="001B712D"/>
    <w:rsid w:val="001C35CE"/>
    <w:rsid w:val="001D524E"/>
    <w:rsid w:val="001E72D3"/>
    <w:rsid w:val="00223CC7"/>
    <w:rsid w:val="002241D1"/>
    <w:rsid w:val="002467AC"/>
    <w:rsid w:val="002510AF"/>
    <w:rsid w:val="00252D23"/>
    <w:rsid w:val="00262BC0"/>
    <w:rsid w:val="0026459C"/>
    <w:rsid w:val="00285FA2"/>
    <w:rsid w:val="0029795D"/>
    <w:rsid w:val="002D096E"/>
    <w:rsid w:val="002D4BF7"/>
    <w:rsid w:val="002E5F36"/>
    <w:rsid w:val="002E6696"/>
    <w:rsid w:val="002E7F75"/>
    <w:rsid w:val="002F400D"/>
    <w:rsid w:val="002F579A"/>
    <w:rsid w:val="002F601A"/>
    <w:rsid w:val="00303199"/>
    <w:rsid w:val="00304A0A"/>
    <w:rsid w:val="0031249D"/>
    <w:rsid w:val="0031320E"/>
    <w:rsid w:val="00337FEB"/>
    <w:rsid w:val="00340FF7"/>
    <w:rsid w:val="00356861"/>
    <w:rsid w:val="00371CB1"/>
    <w:rsid w:val="00375DF7"/>
    <w:rsid w:val="00380FBC"/>
    <w:rsid w:val="003869EE"/>
    <w:rsid w:val="003907BE"/>
    <w:rsid w:val="003A2483"/>
    <w:rsid w:val="003B3AC1"/>
    <w:rsid w:val="003B4B62"/>
    <w:rsid w:val="003C2CD8"/>
    <w:rsid w:val="003C7912"/>
    <w:rsid w:val="003D0158"/>
    <w:rsid w:val="003D20D6"/>
    <w:rsid w:val="003E1C3D"/>
    <w:rsid w:val="003E3D75"/>
    <w:rsid w:val="00401F26"/>
    <w:rsid w:val="004074F6"/>
    <w:rsid w:val="00416CB1"/>
    <w:rsid w:val="00433C9F"/>
    <w:rsid w:val="0044223B"/>
    <w:rsid w:val="00444D99"/>
    <w:rsid w:val="00445B1F"/>
    <w:rsid w:val="0045170A"/>
    <w:rsid w:val="00452206"/>
    <w:rsid w:val="00456D8B"/>
    <w:rsid w:val="004825B6"/>
    <w:rsid w:val="00482C56"/>
    <w:rsid w:val="004946B7"/>
    <w:rsid w:val="004A2EB6"/>
    <w:rsid w:val="004A7A45"/>
    <w:rsid w:val="004C1E2D"/>
    <w:rsid w:val="004C4290"/>
    <w:rsid w:val="004D4BAB"/>
    <w:rsid w:val="004D6250"/>
    <w:rsid w:val="004D7D7C"/>
    <w:rsid w:val="004E2645"/>
    <w:rsid w:val="004E3720"/>
    <w:rsid w:val="004F2F82"/>
    <w:rsid w:val="00502924"/>
    <w:rsid w:val="00502D20"/>
    <w:rsid w:val="005141C7"/>
    <w:rsid w:val="00530C33"/>
    <w:rsid w:val="00544E0F"/>
    <w:rsid w:val="00547D11"/>
    <w:rsid w:val="005611F9"/>
    <w:rsid w:val="00564566"/>
    <w:rsid w:val="00564671"/>
    <w:rsid w:val="00564B0B"/>
    <w:rsid w:val="0056710E"/>
    <w:rsid w:val="0058595B"/>
    <w:rsid w:val="00585CCF"/>
    <w:rsid w:val="005A4274"/>
    <w:rsid w:val="005A7A1C"/>
    <w:rsid w:val="005B37B2"/>
    <w:rsid w:val="005B3ED1"/>
    <w:rsid w:val="005C6959"/>
    <w:rsid w:val="005D1102"/>
    <w:rsid w:val="005D6F13"/>
    <w:rsid w:val="005E54DD"/>
    <w:rsid w:val="006005A4"/>
    <w:rsid w:val="00601FA6"/>
    <w:rsid w:val="00614BBC"/>
    <w:rsid w:val="00614DC1"/>
    <w:rsid w:val="00616BC3"/>
    <w:rsid w:val="00643FD8"/>
    <w:rsid w:val="0064430C"/>
    <w:rsid w:val="00647987"/>
    <w:rsid w:val="00682D45"/>
    <w:rsid w:val="006919C4"/>
    <w:rsid w:val="006A17D8"/>
    <w:rsid w:val="006A442C"/>
    <w:rsid w:val="006B5D86"/>
    <w:rsid w:val="006C0C9E"/>
    <w:rsid w:val="006C5EB7"/>
    <w:rsid w:val="006E0F0C"/>
    <w:rsid w:val="00702380"/>
    <w:rsid w:val="007315B7"/>
    <w:rsid w:val="00736874"/>
    <w:rsid w:val="007430F4"/>
    <w:rsid w:val="0074401D"/>
    <w:rsid w:val="00757D00"/>
    <w:rsid w:val="00760DDA"/>
    <w:rsid w:val="007653FF"/>
    <w:rsid w:val="007864E1"/>
    <w:rsid w:val="00786FD2"/>
    <w:rsid w:val="007A2B65"/>
    <w:rsid w:val="007A7AAC"/>
    <w:rsid w:val="007B290C"/>
    <w:rsid w:val="007B7AC4"/>
    <w:rsid w:val="007C312A"/>
    <w:rsid w:val="007C5738"/>
    <w:rsid w:val="007E272F"/>
    <w:rsid w:val="007E5C81"/>
    <w:rsid w:val="007E7E74"/>
    <w:rsid w:val="007F7720"/>
    <w:rsid w:val="00802FFC"/>
    <w:rsid w:val="00821939"/>
    <w:rsid w:val="00823BF1"/>
    <w:rsid w:val="00825364"/>
    <w:rsid w:val="00852F34"/>
    <w:rsid w:val="00856EBA"/>
    <w:rsid w:val="00885A82"/>
    <w:rsid w:val="00886DE7"/>
    <w:rsid w:val="00897730"/>
    <w:rsid w:val="008A044B"/>
    <w:rsid w:val="008A75DB"/>
    <w:rsid w:val="008A7D18"/>
    <w:rsid w:val="008A7D26"/>
    <w:rsid w:val="008B646C"/>
    <w:rsid w:val="008B69E5"/>
    <w:rsid w:val="008B6D51"/>
    <w:rsid w:val="008B70CC"/>
    <w:rsid w:val="008E2233"/>
    <w:rsid w:val="008F1E19"/>
    <w:rsid w:val="008F6E8F"/>
    <w:rsid w:val="009006D8"/>
    <w:rsid w:val="00903369"/>
    <w:rsid w:val="0090346E"/>
    <w:rsid w:val="0091217C"/>
    <w:rsid w:val="00926CE9"/>
    <w:rsid w:val="009600D6"/>
    <w:rsid w:val="00960656"/>
    <w:rsid w:val="00962EFF"/>
    <w:rsid w:val="00981FCD"/>
    <w:rsid w:val="00984190"/>
    <w:rsid w:val="00994610"/>
    <w:rsid w:val="009961C2"/>
    <w:rsid w:val="009B1597"/>
    <w:rsid w:val="009B2666"/>
    <w:rsid w:val="009C36BD"/>
    <w:rsid w:val="009E28F7"/>
    <w:rsid w:val="009E2DEF"/>
    <w:rsid w:val="009E581D"/>
    <w:rsid w:val="00A01473"/>
    <w:rsid w:val="00A15384"/>
    <w:rsid w:val="00A20883"/>
    <w:rsid w:val="00A34763"/>
    <w:rsid w:val="00A358EF"/>
    <w:rsid w:val="00A50218"/>
    <w:rsid w:val="00A503B0"/>
    <w:rsid w:val="00A532EA"/>
    <w:rsid w:val="00A55C25"/>
    <w:rsid w:val="00A56228"/>
    <w:rsid w:val="00A76AE6"/>
    <w:rsid w:val="00A86635"/>
    <w:rsid w:val="00A86963"/>
    <w:rsid w:val="00A8747F"/>
    <w:rsid w:val="00A9465C"/>
    <w:rsid w:val="00A957DE"/>
    <w:rsid w:val="00AA1C1D"/>
    <w:rsid w:val="00AA2BAD"/>
    <w:rsid w:val="00AA5C6F"/>
    <w:rsid w:val="00AB4E86"/>
    <w:rsid w:val="00AB57A3"/>
    <w:rsid w:val="00AC58F9"/>
    <w:rsid w:val="00AE2FB9"/>
    <w:rsid w:val="00AF0C78"/>
    <w:rsid w:val="00AF47AC"/>
    <w:rsid w:val="00B2129F"/>
    <w:rsid w:val="00B33607"/>
    <w:rsid w:val="00B35B8A"/>
    <w:rsid w:val="00B4405A"/>
    <w:rsid w:val="00B47F06"/>
    <w:rsid w:val="00B520A5"/>
    <w:rsid w:val="00B54E66"/>
    <w:rsid w:val="00B72514"/>
    <w:rsid w:val="00B81C77"/>
    <w:rsid w:val="00BA616A"/>
    <w:rsid w:val="00BA71F8"/>
    <w:rsid w:val="00BD63BF"/>
    <w:rsid w:val="00BE0170"/>
    <w:rsid w:val="00BE10F4"/>
    <w:rsid w:val="00BE3638"/>
    <w:rsid w:val="00BE741F"/>
    <w:rsid w:val="00BF20B1"/>
    <w:rsid w:val="00BF602B"/>
    <w:rsid w:val="00BF6BAF"/>
    <w:rsid w:val="00C0299E"/>
    <w:rsid w:val="00C06619"/>
    <w:rsid w:val="00C07E4E"/>
    <w:rsid w:val="00C07F34"/>
    <w:rsid w:val="00C15595"/>
    <w:rsid w:val="00C23810"/>
    <w:rsid w:val="00C24263"/>
    <w:rsid w:val="00C36B30"/>
    <w:rsid w:val="00C4139D"/>
    <w:rsid w:val="00C465F1"/>
    <w:rsid w:val="00C57989"/>
    <w:rsid w:val="00C61BCA"/>
    <w:rsid w:val="00C63801"/>
    <w:rsid w:val="00C66B8E"/>
    <w:rsid w:val="00C71014"/>
    <w:rsid w:val="00C77EC5"/>
    <w:rsid w:val="00C905F2"/>
    <w:rsid w:val="00C9179F"/>
    <w:rsid w:val="00CA0270"/>
    <w:rsid w:val="00CA5180"/>
    <w:rsid w:val="00CB2919"/>
    <w:rsid w:val="00CB4412"/>
    <w:rsid w:val="00CC0A94"/>
    <w:rsid w:val="00CC1A13"/>
    <w:rsid w:val="00CD3407"/>
    <w:rsid w:val="00CD42DD"/>
    <w:rsid w:val="00CD642D"/>
    <w:rsid w:val="00D03BDA"/>
    <w:rsid w:val="00D076FB"/>
    <w:rsid w:val="00D1067F"/>
    <w:rsid w:val="00D20DFF"/>
    <w:rsid w:val="00D300DE"/>
    <w:rsid w:val="00D3159A"/>
    <w:rsid w:val="00D3162B"/>
    <w:rsid w:val="00D34769"/>
    <w:rsid w:val="00D350DF"/>
    <w:rsid w:val="00D429F0"/>
    <w:rsid w:val="00D52289"/>
    <w:rsid w:val="00D60203"/>
    <w:rsid w:val="00D75DE6"/>
    <w:rsid w:val="00D75F14"/>
    <w:rsid w:val="00D77D7F"/>
    <w:rsid w:val="00D81ECF"/>
    <w:rsid w:val="00D82279"/>
    <w:rsid w:val="00D868E0"/>
    <w:rsid w:val="00D957BD"/>
    <w:rsid w:val="00D964A4"/>
    <w:rsid w:val="00DA4D11"/>
    <w:rsid w:val="00DA71AA"/>
    <w:rsid w:val="00DD3232"/>
    <w:rsid w:val="00DD7145"/>
    <w:rsid w:val="00DF42AA"/>
    <w:rsid w:val="00DF5BC4"/>
    <w:rsid w:val="00E0768B"/>
    <w:rsid w:val="00E11A9E"/>
    <w:rsid w:val="00E156CB"/>
    <w:rsid w:val="00E24CEF"/>
    <w:rsid w:val="00E27F5A"/>
    <w:rsid w:val="00E43FBC"/>
    <w:rsid w:val="00E4691B"/>
    <w:rsid w:val="00E50406"/>
    <w:rsid w:val="00E51338"/>
    <w:rsid w:val="00E80B92"/>
    <w:rsid w:val="00E8722A"/>
    <w:rsid w:val="00E8782F"/>
    <w:rsid w:val="00E9577F"/>
    <w:rsid w:val="00E962E6"/>
    <w:rsid w:val="00EA5052"/>
    <w:rsid w:val="00EB0728"/>
    <w:rsid w:val="00EC019F"/>
    <w:rsid w:val="00EC5535"/>
    <w:rsid w:val="00EF0B98"/>
    <w:rsid w:val="00EF659A"/>
    <w:rsid w:val="00EF6B2B"/>
    <w:rsid w:val="00F303B3"/>
    <w:rsid w:val="00F347CF"/>
    <w:rsid w:val="00F3558A"/>
    <w:rsid w:val="00F42240"/>
    <w:rsid w:val="00F43181"/>
    <w:rsid w:val="00F62153"/>
    <w:rsid w:val="00F76C48"/>
    <w:rsid w:val="00F87FB0"/>
    <w:rsid w:val="00F93F61"/>
    <w:rsid w:val="00FC0432"/>
    <w:rsid w:val="00FD1FAF"/>
    <w:rsid w:val="00FD49BC"/>
    <w:rsid w:val="00FE25F1"/>
    <w:rsid w:val="00FE546B"/>
    <w:rsid w:val="00FF2006"/>
    <w:rsid w:val="00FF4FBF"/>
    <w:rsid w:val="00FF5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602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0346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0346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2EB6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2E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2EB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823BF1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4B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4B6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4B6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B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B6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B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B62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0369A7"/>
  </w:style>
  <w:style w:type="character" w:customStyle="1" w:styleId="Nagwek3Znak">
    <w:name w:val="Nagłówek 3 Znak"/>
    <w:basedOn w:val="Domylnaczcionkaakapitu"/>
    <w:link w:val="Nagwek3"/>
    <w:uiPriority w:val="9"/>
    <w:rsid w:val="001602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table" w:styleId="Tabela-Siatka">
    <w:name w:val="Table Grid"/>
    <w:basedOn w:val="Standardowy"/>
    <w:uiPriority w:val="59"/>
    <w:unhideWhenUsed/>
    <w:rsid w:val="00FF5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3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9A2DD-0AEB-4DA2-AB3E-78695C466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7</TotalTime>
  <Pages>1</Pages>
  <Words>107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2</cp:revision>
  <cp:lastPrinted>2021-11-23T14:39:00Z</cp:lastPrinted>
  <dcterms:created xsi:type="dcterms:W3CDTF">2021-11-29T20:07:00Z</dcterms:created>
  <dcterms:modified xsi:type="dcterms:W3CDTF">2021-11-29T20:07:00Z</dcterms:modified>
</cp:coreProperties>
</file>