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7B086F" w:rsidP="00BB54C0">
      <w:pPr>
        <w:pageBreakBefore/>
        <w:shd w:val="clear" w:color="auto" w:fill="FFFFFF"/>
        <w:jc w:val="right"/>
      </w:pPr>
      <w:r>
        <w:t>RIR.271.</w:t>
      </w:r>
      <w:r w:rsidR="00651672">
        <w:t>55</w:t>
      </w:r>
      <w:r>
        <w:t xml:space="preserve">.2021.MS </w:t>
      </w:r>
    </w:p>
    <w:p w:rsidR="00BB54C0" w:rsidRPr="00D152C6" w:rsidRDefault="007B086F" w:rsidP="007B086F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>Załącznik nr 4 do SWZ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2020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poz. 1076)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jc w:val="center"/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BB54C0" w:rsidRPr="000B3196" w:rsidRDefault="00BB54C0" w:rsidP="00BB54C0">
      <w:pPr>
        <w:jc w:val="center"/>
        <w:rPr>
          <w:sz w:val="18"/>
          <w:szCs w:val="18"/>
        </w:rPr>
      </w:pPr>
    </w:p>
    <w:p w:rsidR="00891B4D" w:rsidRDefault="00587A71" w:rsidP="00891B4D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Rewitalizacja plaży nad jeziorem Dużym w Grucie </w:t>
      </w:r>
    </w:p>
    <w:p w:rsidR="00EE29A4" w:rsidRDefault="00EE29A4" w:rsidP="00BB54C0">
      <w:pPr>
        <w:shd w:val="clear" w:color="auto" w:fill="FFFFFF"/>
        <w:jc w:val="center"/>
        <w:rPr>
          <w:b/>
          <w:bCs/>
          <w:i/>
        </w:rPr>
      </w:pPr>
    </w:p>
    <w:p w:rsidR="00395B0A" w:rsidRPr="000B3196" w:rsidRDefault="00395B0A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right"/>
        <w:rPr>
          <w:b/>
          <w:bCs/>
          <w:sz w:val="18"/>
          <w:szCs w:val="18"/>
        </w:rPr>
      </w:pPr>
    </w:p>
    <w:p w:rsidR="00BB54C0" w:rsidRPr="000B3196" w:rsidRDefault="00BB54C0" w:rsidP="00BB54C0"/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7D1" w:rsidRDefault="003E17D1" w:rsidP="004A7A45">
      <w:r>
        <w:separator/>
      </w:r>
    </w:p>
  </w:endnote>
  <w:endnote w:type="continuationSeparator" w:id="0">
    <w:p w:rsidR="003E17D1" w:rsidRDefault="003E17D1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6A653D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6A653D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7D1" w:rsidRDefault="003E17D1" w:rsidP="004A7A45">
      <w:r>
        <w:separator/>
      </w:r>
    </w:p>
  </w:footnote>
  <w:footnote w:type="continuationSeparator" w:id="0">
    <w:p w:rsidR="003E17D1" w:rsidRDefault="003E17D1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6A653D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839AA"/>
    <w:rsid w:val="001A6BD6"/>
    <w:rsid w:val="001B2569"/>
    <w:rsid w:val="001C35CE"/>
    <w:rsid w:val="001C7B80"/>
    <w:rsid w:val="001D524E"/>
    <w:rsid w:val="0028697F"/>
    <w:rsid w:val="002D096E"/>
    <w:rsid w:val="00304A0A"/>
    <w:rsid w:val="00356861"/>
    <w:rsid w:val="00371CB1"/>
    <w:rsid w:val="00380FBC"/>
    <w:rsid w:val="00395B0A"/>
    <w:rsid w:val="003A2483"/>
    <w:rsid w:val="003E17D1"/>
    <w:rsid w:val="003E2B82"/>
    <w:rsid w:val="00444D99"/>
    <w:rsid w:val="004825B6"/>
    <w:rsid w:val="004A7A45"/>
    <w:rsid w:val="004E2645"/>
    <w:rsid w:val="004F2F82"/>
    <w:rsid w:val="00510F11"/>
    <w:rsid w:val="00530C33"/>
    <w:rsid w:val="0056710E"/>
    <w:rsid w:val="00587A71"/>
    <w:rsid w:val="005D6CDE"/>
    <w:rsid w:val="005D6F13"/>
    <w:rsid w:val="00651672"/>
    <w:rsid w:val="00682D45"/>
    <w:rsid w:val="006A442C"/>
    <w:rsid w:val="006A653D"/>
    <w:rsid w:val="006E3767"/>
    <w:rsid w:val="00711624"/>
    <w:rsid w:val="007138AB"/>
    <w:rsid w:val="00736874"/>
    <w:rsid w:val="0074401D"/>
    <w:rsid w:val="007B086F"/>
    <w:rsid w:val="007D22B2"/>
    <w:rsid w:val="007E3EF8"/>
    <w:rsid w:val="00802FFC"/>
    <w:rsid w:val="00852F34"/>
    <w:rsid w:val="00870DB5"/>
    <w:rsid w:val="00886DE7"/>
    <w:rsid w:val="00891B4D"/>
    <w:rsid w:val="008A044B"/>
    <w:rsid w:val="008A7D18"/>
    <w:rsid w:val="008B0555"/>
    <w:rsid w:val="008B6D51"/>
    <w:rsid w:val="008F6F8F"/>
    <w:rsid w:val="00962EFF"/>
    <w:rsid w:val="00994610"/>
    <w:rsid w:val="009E581D"/>
    <w:rsid w:val="00A15384"/>
    <w:rsid w:val="00A20883"/>
    <w:rsid w:val="00A34763"/>
    <w:rsid w:val="00A35EAF"/>
    <w:rsid w:val="00A51263"/>
    <w:rsid w:val="00A56228"/>
    <w:rsid w:val="00A86635"/>
    <w:rsid w:val="00AA2BAD"/>
    <w:rsid w:val="00AC58F9"/>
    <w:rsid w:val="00AC5A9F"/>
    <w:rsid w:val="00AE0C8E"/>
    <w:rsid w:val="00B81C77"/>
    <w:rsid w:val="00BB54C0"/>
    <w:rsid w:val="00BC55E1"/>
    <w:rsid w:val="00BE741F"/>
    <w:rsid w:val="00C07F34"/>
    <w:rsid w:val="00C36B30"/>
    <w:rsid w:val="00CB14C7"/>
    <w:rsid w:val="00CB2664"/>
    <w:rsid w:val="00CD3407"/>
    <w:rsid w:val="00D06AAF"/>
    <w:rsid w:val="00D34769"/>
    <w:rsid w:val="00D429F0"/>
    <w:rsid w:val="00D868E0"/>
    <w:rsid w:val="00DC6EEF"/>
    <w:rsid w:val="00DD7145"/>
    <w:rsid w:val="00E0768B"/>
    <w:rsid w:val="00E24CEF"/>
    <w:rsid w:val="00E27F5A"/>
    <w:rsid w:val="00E54A6A"/>
    <w:rsid w:val="00EE29A4"/>
    <w:rsid w:val="00EF0B98"/>
    <w:rsid w:val="00F43181"/>
    <w:rsid w:val="00F675AB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10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9</cp:revision>
  <cp:lastPrinted>2021-05-24T10:34:00Z</cp:lastPrinted>
  <dcterms:created xsi:type="dcterms:W3CDTF">2021-10-06T09:52:00Z</dcterms:created>
  <dcterms:modified xsi:type="dcterms:W3CDTF">2021-12-29T12:41:00Z</dcterms:modified>
</cp:coreProperties>
</file>