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E325A3" w:rsidP="007409AB">
      <w:pPr>
        <w:pageBreakBefore/>
        <w:shd w:val="clear" w:color="auto" w:fill="FFFFFF"/>
        <w:jc w:val="right"/>
        <w:rPr>
          <w:i/>
          <w:sz w:val="18"/>
          <w:szCs w:val="18"/>
        </w:rPr>
      </w:pPr>
      <w:r>
        <w:t>RIR.271.55</w:t>
      </w:r>
      <w:r w:rsidR="007409AB">
        <w:t>.2021.MS</w:t>
      </w:r>
    </w:p>
    <w:p w:rsidR="00BB54C0" w:rsidRPr="00D152C6" w:rsidRDefault="007409AB" w:rsidP="007409AB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Załącznik nr </w:t>
      </w:r>
      <w:r w:rsidR="007628D5">
        <w:rPr>
          <w:sz w:val="18"/>
          <w:szCs w:val="18"/>
        </w:rPr>
        <w:t>7</w:t>
      </w:r>
      <w:r>
        <w:rPr>
          <w:sz w:val="18"/>
          <w:szCs w:val="18"/>
        </w:rPr>
        <w:t xml:space="preserve"> do SWZ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C42F6C" w:rsidRPr="00016749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AE6316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 w:rsidRPr="00016749">
        <w:rPr>
          <w:b/>
          <w:sz w:val="18"/>
          <w:szCs w:val="18"/>
        </w:rPr>
        <w:t>WYK</w:t>
      </w:r>
      <w:r w:rsidR="004A733B">
        <w:rPr>
          <w:b/>
          <w:sz w:val="18"/>
          <w:szCs w:val="18"/>
        </w:rPr>
        <w:t xml:space="preserve">AZ </w:t>
      </w:r>
      <w:r w:rsidR="007628D5">
        <w:rPr>
          <w:b/>
          <w:sz w:val="18"/>
          <w:szCs w:val="18"/>
        </w:rPr>
        <w:t xml:space="preserve">OSÓB </w:t>
      </w:r>
    </w:p>
    <w:p w:rsidR="004A733B" w:rsidRDefault="007628D5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SKIEROWANYCH PRZEZ WYKONAWCĘ </w:t>
      </w:r>
    </w:p>
    <w:p w:rsidR="004A733B" w:rsidRDefault="004A733B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sz w:val="18"/>
          <w:szCs w:val="18"/>
        </w:rPr>
        <w:t xml:space="preserve">Składając ofertę w postępowaniu o udzielenie zamówienia publicznego na zadanie pn: </w:t>
      </w: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sz w:val="18"/>
          <w:szCs w:val="18"/>
        </w:rPr>
      </w:pPr>
    </w:p>
    <w:p w:rsidR="00696710" w:rsidRDefault="007409AB" w:rsidP="00696710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Rewitalizacja plaży nad jeziorem Dużym w Grucie </w:t>
      </w:r>
      <w:r w:rsidR="00696710">
        <w:rPr>
          <w:b/>
          <w:i/>
          <w:sz w:val="24"/>
          <w:szCs w:val="24"/>
        </w:rPr>
        <w:t xml:space="preserve">  </w:t>
      </w:r>
    </w:p>
    <w:p w:rsidR="002A75F3" w:rsidRPr="00016749" w:rsidRDefault="002A75F3" w:rsidP="00C42F6C">
      <w:pPr>
        <w:shd w:val="clear" w:color="auto" w:fill="FFFFFF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b/>
          <w:bCs/>
          <w:sz w:val="18"/>
          <w:szCs w:val="18"/>
        </w:rPr>
        <w:t>prze</w:t>
      </w:r>
      <w:r w:rsidR="002A75F3">
        <w:rPr>
          <w:b/>
          <w:bCs/>
          <w:sz w:val="18"/>
          <w:szCs w:val="18"/>
        </w:rPr>
        <w:t xml:space="preserve">dkładamy wykaz </w:t>
      </w:r>
      <w:r w:rsidR="000D5AC8">
        <w:rPr>
          <w:b/>
          <w:bCs/>
          <w:sz w:val="18"/>
          <w:szCs w:val="18"/>
        </w:rPr>
        <w:t xml:space="preserve">OSÓB </w:t>
      </w:r>
      <w:r w:rsidRPr="00016749">
        <w:rPr>
          <w:bCs/>
          <w:sz w:val="18"/>
          <w:szCs w:val="18"/>
        </w:rPr>
        <w:t xml:space="preserve">w zakresie niezbędnym do wykazania spełnienia opisanego przez Zamawiającego warunku posiadania </w:t>
      </w:r>
      <w:r w:rsidR="00AE6316">
        <w:rPr>
          <w:bCs/>
          <w:sz w:val="18"/>
          <w:szCs w:val="18"/>
        </w:rPr>
        <w:t xml:space="preserve">zdolności </w:t>
      </w:r>
      <w:r w:rsidR="000D5AC8">
        <w:rPr>
          <w:bCs/>
          <w:sz w:val="18"/>
          <w:szCs w:val="18"/>
        </w:rPr>
        <w:t xml:space="preserve">zawodowej </w:t>
      </w:r>
      <w:r w:rsidR="00AA63CC">
        <w:rPr>
          <w:bCs/>
          <w:sz w:val="18"/>
          <w:szCs w:val="18"/>
        </w:rPr>
        <w:t xml:space="preserve">- </w:t>
      </w:r>
      <w:r w:rsidR="00AE6316">
        <w:rPr>
          <w:bCs/>
          <w:sz w:val="18"/>
          <w:szCs w:val="18"/>
        </w:rPr>
        <w:t xml:space="preserve">Rozdział VIII pkt. 1 </w:t>
      </w:r>
      <w:proofErr w:type="spellStart"/>
      <w:r w:rsidR="00AE6316">
        <w:rPr>
          <w:bCs/>
          <w:sz w:val="18"/>
          <w:szCs w:val="18"/>
        </w:rPr>
        <w:t>ppkt</w:t>
      </w:r>
      <w:proofErr w:type="spellEnd"/>
      <w:r w:rsidR="00760F52">
        <w:rPr>
          <w:bCs/>
          <w:sz w:val="18"/>
          <w:szCs w:val="18"/>
        </w:rPr>
        <w:t xml:space="preserve"> </w:t>
      </w:r>
      <w:r w:rsidR="00AE6316">
        <w:rPr>
          <w:bCs/>
          <w:sz w:val="18"/>
          <w:szCs w:val="18"/>
        </w:rPr>
        <w:t>4</w:t>
      </w:r>
      <w:r w:rsidR="000D5AC8">
        <w:rPr>
          <w:bCs/>
          <w:sz w:val="18"/>
          <w:szCs w:val="18"/>
        </w:rPr>
        <w:t>b</w:t>
      </w:r>
      <w:r w:rsidRPr="00016749">
        <w:rPr>
          <w:bCs/>
          <w:sz w:val="18"/>
          <w:szCs w:val="18"/>
        </w:rPr>
        <w:t>:</w:t>
      </w:r>
    </w:p>
    <w:p w:rsidR="00696710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p w:rsidR="007628D5" w:rsidRDefault="007628D5" w:rsidP="00696710">
      <w:pPr>
        <w:shd w:val="clear" w:color="auto" w:fill="FFFFFF"/>
        <w:rPr>
          <w:rFonts w:asciiTheme="minorHAnsi" w:hAnsiTheme="minorHAnsi" w:cstheme="minorHAnsi"/>
        </w:rPr>
      </w:pPr>
    </w:p>
    <w:p w:rsidR="007628D5" w:rsidRPr="000D5AC8" w:rsidRDefault="007628D5" w:rsidP="007628D5">
      <w:pPr>
        <w:ind w:right="-108"/>
        <w:jc w:val="center"/>
        <w:rPr>
          <w:b/>
        </w:rPr>
      </w:pPr>
      <w:r w:rsidRPr="000D5AC8">
        <w:rPr>
          <w:b/>
          <w:sz w:val="28"/>
          <w:szCs w:val="28"/>
        </w:rPr>
        <w:t xml:space="preserve">WYKAZ OSÓB, SKIEROWANYCH PRZEZ WYKONAWCĘ </w:t>
      </w:r>
      <w:r w:rsidRPr="000D5AC8">
        <w:rPr>
          <w:b/>
          <w:sz w:val="28"/>
          <w:szCs w:val="28"/>
        </w:rPr>
        <w:br/>
      </w:r>
      <w:r w:rsidRPr="000D5AC8">
        <w:rPr>
          <w:b/>
        </w:rPr>
        <w:t>zgodnie z warunkiem określonym w</w:t>
      </w:r>
      <w:r w:rsidR="000D5AC8">
        <w:rPr>
          <w:b/>
        </w:rPr>
        <w:t xml:space="preserve"> Rozdziale VIII </w:t>
      </w:r>
      <w:proofErr w:type="spellStart"/>
      <w:r w:rsidRPr="000D5AC8">
        <w:rPr>
          <w:b/>
        </w:rPr>
        <w:t>pkt</w:t>
      </w:r>
      <w:proofErr w:type="spellEnd"/>
      <w:r w:rsidRPr="000D5AC8">
        <w:rPr>
          <w:b/>
        </w:rPr>
        <w:t xml:space="preserve"> 1</w:t>
      </w:r>
      <w:r w:rsidR="000D5AC8">
        <w:rPr>
          <w:b/>
        </w:rPr>
        <w:t xml:space="preserve"> </w:t>
      </w:r>
      <w:proofErr w:type="spellStart"/>
      <w:r w:rsidRPr="000D5AC8">
        <w:rPr>
          <w:b/>
        </w:rPr>
        <w:t>ppkt</w:t>
      </w:r>
      <w:proofErr w:type="spellEnd"/>
      <w:r w:rsidRPr="000D5AC8">
        <w:rPr>
          <w:b/>
        </w:rPr>
        <w:t>.</w:t>
      </w:r>
      <w:r w:rsidR="000D5AC8">
        <w:rPr>
          <w:b/>
        </w:rPr>
        <w:t xml:space="preserve"> 4b</w:t>
      </w:r>
      <w:r w:rsidRPr="000D5AC8">
        <w:rPr>
          <w:b/>
        </w:rPr>
        <w:t xml:space="preserve"> SWZ</w:t>
      </w:r>
    </w:p>
    <w:p w:rsidR="007628D5" w:rsidRPr="000D5AC8" w:rsidRDefault="007628D5" w:rsidP="007628D5">
      <w:pPr>
        <w:ind w:right="-108"/>
        <w:jc w:val="center"/>
        <w:rPr>
          <w:b/>
          <w:sz w:val="10"/>
          <w:szCs w:val="10"/>
        </w:rPr>
      </w:pPr>
    </w:p>
    <w:tbl>
      <w:tblPr>
        <w:tblW w:w="8698" w:type="dxa"/>
        <w:jc w:val="center"/>
        <w:tblInd w:w="47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03"/>
        <w:gridCol w:w="3082"/>
        <w:gridCol w:w="2164"/>
        <w:gridCol w:w="1749"/>
      </w:tblGrid>
      <w:tr w:rsidR="007628D5" w:rsidRPr="000D5AC8" w:rsidTr="001F6C8B">
        <w:trPr>
          <w:trHeight w:val="910"/>
          <w:jc w:val="center"/>
        </w:trPr>
        <w:tc>
          <w:tcPr>
            <w:tcW w:w="1703" w:type="dxa"/>
            <w:tcBorders>
              <w:top w:val="single" w:sz="8" w:space="0" w:color="000001"/>
              <w:left w:val="single" w:sz="8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28D5" w:rsidRPr="000D5AC8" w:rsidRDefault="007628D5" w:rsidP="00D0463C">
            <w:pPr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</w:rPr>
            </w:pPr>
            <w:r w:rsidRPr="000D5AC8">
              <w:rPr>
                <w:b/>
                <w:kern w:val="3"/>
              </w:rPr>
              <w:t>Imię i nazwisko</w:t>
            </w:r>
          </w:p>
        </w:tc>
        <w:tc>
          <w:tcPr>
            <w:tcW w:w="3082" w:type="dxa"/>
            <w:tcBorders>
              <w:top w:val="single" w:sz="8" w:space="0" w:color="000001"/>
              <w:left w:val="single" w:sz="4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28D5" w:rsidRPr="000D5AC8" w:rsidRDefault="007628D5" w:rsidP="00D0463C">
            <w:pPr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</w:rPr>
            </w:pPr>
            <w:r w:rsidRPr="000D5AC8">
              <w:rPr>
                <w:b/>
                <w:kern w:val="3"/>
              </w:rPr>
              <w:t>Informacje na temat kwalifikacji zawodowych, posiadane uprawnienia</w:t>
            </w:r>
          </w:p>
        </w:tc>
        <w:tc>
          <w:tcPr>
            <w:tcW w:w="2164" w:type="dxa"/>
            <w:tcBorders>
              <w:top w:val="single" w:sz="8" w:space="0" w:color="000001"/>
              <w:left w:val="single" w:sz="4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28D5" w:rsidRPr="000D5AC8" w:rsidRDefault="007628D5" w:rsidP="00D0463C">
            <w:pPr>
              <w:suppressAutoHyphens/>
              <w:autoSpaceDN w:val="0"/>
              <w:ind w:right="2"/>
              <w:jc w:val="center"/>
              <w:textAlignment w:val="baseline"/>
              <w:rPr>
                <w:b/>
                <w:kern w:val="3"/>
              </w:rPr>
            </w:pPr>
            <w:r w:rsidRPr="000D5AC8">
              <w:rPr>
                <w:b/>
                <w:kern w:val="3"/>
              </w:rPr>
              <w:t>Zakres wykonywanych czynności</w:t>
            </w:r>
          </w:p>
        </w:tc>
        <w:tc>
          <w:tcPr>
            <w:tcW w:w="1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28D5" w:rsidRPr="000D5AC8" w:rsidRDefault="007628D5" w:rsidP="00D0463C">
            <w:pPr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</w:rPr>
            </w:pPr>
            <w:r w:rsidRPr="000D5AC8">
              <w:rPr>
                <w:b/>
                <w:kern w:val="3"/>
              </w:rPr>
              <w:t>Informacja o podstawie dysponowania osobą</w:t>
            </w:r>
          </w:p>
        </w:tc>
      </w:tr>
      <w:tr w:rsidR="007628D5" w:rsidRPr="000D5AC8" w:rsidTr="001F6C8B">
        <w:trPr>
          <w:trHeight w:val="263"/>
          <w:jc w:val="center"/>
        </w:trPr>
        <w:tc>
          <w:tcPr>
            <w:tcW w:w="1703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28D5" w:rsidRPr="000D5AC8" w:rsidRDefault="007628D5" w:rsidP="00D0463C">
            <w:pPr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</w:rPr>
            </w:pPr>
            <w:r w:rsidRPr="000D5AC8">
              <w:rPr>
                <w:b/>
                <w:kern w:val="3"/>
              </w:rPr>
              <w:t>1</w:t>
            </w:r>
          </w:p>
        </w:tc>
        <w:tc>
          <w:tcPr>
            <w:tcW w:w="3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28D5" w:rsidRPr="000D5AC8" w:rsidRDefault="007628D5" w:rsidP="00D0463C">
            <w:pPr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</w:rPr>
            </w:pPr>
            <w:r w:rsidRPr="000D5AC8">
              <w:rPr>
                <w:b/>
                <w:kern w:val="3"/>
              </w:rPr>
              <w:t>2</w:t>
            </w: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28D5" w:rsidRPr="000D5AC8" w:rsidRDefault="007628D5" w:rsidP="00D0463C">
            <w:pPr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</w:rPr>
            </w:pPr>
            <w:r w:rsidRPr="000D5AC8">
              <w:rPr>
                <w:b/>
                <w:kern w:val="3"/>
              </w:rPr>
              <w:t>3</w:t>
            </w:r>
          </w:p>
        </w:tc>
        <w:tc>
          <w:tcPr>
            <w:tcW w:w="1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28D5" w:rsidRPr="000D5AC8" w:rsidRDefault="007628D5" w:rsidP="00D0463C">
            <w:pPr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</w:rPr>
            </w:pPr>
            <w:r w:rsidRPr="000D5AC8">
              <w:rPr>
                <w:b/>
                <w:kern w:val="3"/>
              </w:rPr>
              <w:t>4</w:t>
            </w:r>
          </w:p>
        </w:tc>
      </w:tr>
      <w:tr w:rsidR="007628D5" w:rsidRPr="000D5AC8" w:rsidTr="001F6C8B">
        <w:trPr>
          <w:trHeight w:val="1234"/>
          <w:jc w:val="center"/>
        </w:trPr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28D5" w:rsidRPr="000D5AC8" w:rsidRDefault="007628D5" w:rsidP="00D0463C">
            <w:pPr>
              <w:ind w:right="-108"/>
              <w:jc w:val="center"/>
              <w:rPr>
                <w:b/>
              </w:rPr>
            </w:pPr>
            <w:r w:rsidRPr="000D5AC8">
              <w:t>……………………..</w:t>
            </w:r>
          </w:p>
        </w:tc>
        <w:tc>
          <w:tcPr>
            <w:tcW w:w="3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28D5" w:rsidRPr="000D5AC8" w:rsidRDefault="007628D5" w:rsidP="00D0463C">
            <w:pPr>
              <w:jc w:val="center"/>
              <w:rPr>
                <w:b/>
              </w:rPr>
            </w:pPr>
          </w:p>
          <w:p w:rsidR="007628D5" w:rsidRPr="000D5AC8" w:rsidRDefault="007628D5" w:rsidP="00D0463C">
            <w:pPr>
              <w:jc w:val="center"/>
              <w:rPr>
                <w:b/>
              </w:rPr>
            </w:pPr>
            <w:r w:rsidRPr="000D5AC8">
              <w:rPr>
                <w:b/>
              </w:rPr>
              <w:t xml:space="preserve">Uprawnienia budowlane </w:t>
            </w:r>
            <w:r w:rsidRPr="000D5AC8">
              <w:rPr>
                <w:b/>
              </w:rPr>
              <w:br/>
              <w:t>(bez ograniczeń)</w:t>
            </w:r>
          </w:p>
          <w:p w:rsidR="007628D5" w:rsidRPr="000D5AC8" w:rsidRDefault="007628D5" w:rsidP="00D0463C">
            <w:pPr>
              <w:jc w:val="center"/>
              <w:rPr>
                <w:b/>
              </w:rPr>
            </w:pPr>
            <w:r w:rsidRPr="000D5AC8">
              <w:rPr>
                <w:b/>
              </w:rPr>
              <w:t xml:space="preserve">w specjalności: </w:t>
            </w:r>
          </w:p>
          <w:p w:rsidR="007628D5" w:rsidRPr="000D5AC8" w:rsidRDefault="007628D5" w:rsidP="00D0463C">
            <w:pPr>
              <w:jc w:val="center"/>
              <w:rPr>
                <w:b/>
                <w:sz w:val="10"/>
                <w:szCs w:val="10"/>
              </w:rPr>
            </w:pPr>
          </w:p>
          <w:p w:rsidR="007628D5" w:rsidRPr="000D5AC8" w:rsidRDefault="007628D5" w:rsidP="00D0463C">
            <w:pPr>
              <w:jc w:val="center"/>
            </w:pPr>
            <w:r w:rsidRPr="000D5AC8">
              <w:t>.......................................................................</w:t>
            </w:r>
          </w:p>
          <w:p w:rsidR="007628D5" w:rsidRPr="000D5AC8" w:rsidRDefault="007628D5" w:rsidP="00D0463C">
            <w:pPr>
              <w:jc w:val="center"/>
              <w:rPr>
                <w:b/>
              </w:rPr>
            </w:pPr>
          </w:p>
          <w:p w:rsidR="007628D5" w:rsidRPr="000D5AC8" w:rsidRDefault="007628D5" w:rsidP="00D0463C">
            <w:pPr>
              <w:jc w:val="center"/>
              <w:rPr>
                <w:b/>
              </w:rPr>
            </w:pPr>
            <w:r w:rsidRPr="000D5AC8">
              <w:rPr>
                <w:b/>
              </w:rPr>
              <w:t xml:space="preserve">Uprawnienia Nr </w:t>
            </w:r>
            <w:r w:rsidRPr="000D5AC8">
              <w:t>….....................………………</w:t>
            </w:r>
          </w:p>
          <w:p w:rsidR="007628D5" w:rsidRPr="000D5AC8" w:rsidRDefault="007628D5" w:rsidP="00D0463C">
            <w:pPr>
              <w:jc w:val="center"/>
              <w:rPr>
                <w:b/>
              </w:rPr>
            </w:pPr>
          </w:p>
          <w:p w:rsidR="007628D5" w:rsidRPr="000D5AC8" w:rsidRDefault="007628D5" w:rsidP="00D0463C">
            <w:pPr>
              <w:jc w:val="center"/>
              <w:rPr>
                <w:color w:val="000000"/>
                <w:sz w:val="18"/>
                <w:szCs w:val="18"/>
              </w:rPr>
            </w:pPr>
            <w:r w:rsidRPr="000D5AC8">
              <w:rPr>
                <w:b/>
              </w:rPr>
              <w:t xml:space="preserve">wydane </w:t>
            </w:r>
            <w:r w:rsidRPr="000D5AC8">
              <w:t>……………………....………………………</w:t>
            </w:r>
          </w:p>
          <w:p w:rsidR="007628D5" w:rsidRPr="000D5AC8" w:rsidRDefault="007628D5" w:rsidP="00D0463C">
            <w:pPr>
              <w:ind w:right="144"/>
              <w:jc w:val="center"/>
              <w:rPr>
                <w:b/>
                <w:color w:val="FF0000"/>
              </w:rPr>
            </w:pP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28D5" w:rsidRPr="000D5AC8" w:rsidRDefault="007628D5" w:rsidP="00D0463C">
            <w:pPr>
              <w:ind w:right="144"/>
              <w:jc w:val="center"/>
              <w:rPr>
                <w:b/>
              </w:rPr>
            </w:pPr>
            <w:r w:rsidRPr="000D5AC8">
              <w:rPr>
                <w:b/>
              </w:rPr>
              <w:t xml:space="preserve">Kierownik robót </w:t>
            </w:r>
          </w:p>
          <w:p w:rsidR="007628D5" w:rsidRPr="000D5AC8" w:rsidRDefault="007628D5" w:rsidP="001F6C8B">
            <w:pPr>
              <w:ind w:right="144"/>
              <w:jc w:val="center"/>
              <w:rPr>
                <w:b/>
              </w:rPr>
            </w:pPr>
            <w:r w:rsidRPr="000D5AC8">
              <w:rPr>
                <w:b/>
              </w:rPr>
              <w:t xml:space="preserve">w branży </w:t>
            </w:r>
            <w:r w:rsidR="001F6C8B">
              <w:rPr>
                <w:b/>
              </w:rPr>
              <w:t xml:space="preserve">ogólnobudowlanej </w:t>
            </w:r>
          </w:p>
        </w:tc>
        <w:tc>
          <w:tcPr>
            <w:tcW w:w="1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28D5" w:rsidRPr="000D5AC8" w:rsidRDefault="007628D5" w:rsidP="00D0463C">
            <w:pPr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</w:rPr>
            </w:pPr>
          </w:p>
        </w:tc>
      </w:tr>
      <w:tr w:rsidR="000D5AC8" w:rsidRPr="000D5AC8" w:rsidTr="001F6C8B">
        <w:trPr>
          <w:trHeight w:val="1234"/>
          <w:jc w:val="center"/>
        </w:trPr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5AC8" w:rsidRPr="000D5AC8" w:rsidRDefault="000D5AC8" w:rsidP="00D0463C">
            <w:pPr>
              <w:ind w:right="-108"/>
              <w:jc w:val="center"/>
            </w:pPr>
            <w:r w:rsidRPr="000D5AC8">
              <w:t>……………………..</w:t>
            </w:r>
          </w:p>
        </w:tc>
        <w:tc>
          <w:tcPr>
            <w:tcW w:w="3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5AC8" w:rsidRPr="000D5AC8" w:rsidRDefault="000D5AC8" w:rsidP="00D0463C">
            <w:pPr>
              <w:jc w:val="center"/>
              <w:rPr>
                <w:b/>
              </w:rPr>
            </w:pPr>
          </w:p>
          <w:p w:rsidR="000D5AC8" w:rsidRPr="000D5AC8" w:rsidRDefault="000D5AC8" w:rsidP="00D0463C">
            <w:pPr>
              <w:jc w:val="center"/>
              <w:rPr>
                <w:b/>
              </w:rPr>
            </w:pPr>
            <w:r w:rsidRPr="000D5AC8">
              <w:rPr>
                <w:b/>
              </w:rPr>
              <w:t xml:space="preserve">Uprawnienia budowlane </w:t>
            </w:r>
            <w:r w:rsidRPr="000D5AC8">
              <w:rPr>
                <w:b/>
              </w:rPr>
              <w:br/>
              <w:t>(bez ograniczeń)</w:t>
            </w:r>
          </w:p>
          <w:p w:rsidR="000D5AC8" w:rsidRPr="000D5AC8" w:rsidRDefault="000D5AC8" w:rsidP="00D0463C">
            <w:pPr>
              <w:jc w:val="center"/>
              <w:rPr>
                <w:b/>
              </w:rPr>
            </w:pPr>
            <w:r w:rsidRPr="000D5AC8">
              <w:rPr>
                <w:b/>
              </w:rPr>
              <w:t xml:space="preserve">w specjalności: </w:t>
            </w:r>
          </w:p>
          <w:p w:rsidR="000D5AC8" w:rsidRPr="000D5AC8" w:rsidRDefault="000D5AC8" w:rsidP="00D0463C">
            <w:pPr>
              <w:jc w:val="center"/>
              <w:rPr>
                <w:b/>
              </w:rPr>
            </w:pPr>
          </w:p>
          <w:p w:rsidR="000D5AC8" w:rsidRPr="000D5AC8" w:rsidRDefault="000D5AC8" w:rsidP="00D0463C">
            <w:pPr>
              <w:jc w:val="center"/>
              <w:rPr>
                <w:b/>
              </w:rPr>
            </w:pPr>
            <w:r w:rsidRPr="000D5AC8">
              <w:rPr>
                <w:b/>
              </w:rPr>
              <w:t>.......................................................................</w:t>
            </w:r>
          </w:p>
          <w:p w:rsidR="000D5AC8" w:rsidRPr="000D5AC8" w:rsidRDefault="000D5AC8" w:rsidP="00D0463C">
            <w:pPr>
              <w:jc w:val="center"/>
              <w:rPr>
                <w:b/>
              </w:rPr>
            </w:pPr>
          </w:p>
          <w:p w:rsidR="000D5AC8" w:rsidRPr="000D5AC8" w:rsidRDefault="000D5AC8" w:rsidP="00D0463C">
            <w:pPr>
              <w:jc w:val="center"/>
              <w:rPr>
                <w:b/>
              </w:rPr>
            </w:pPr>
            <w:r w:rsidRPr="000D5AC8">
              <w:rPr>
                <w:b/>
              </w:rPr>
              <w:t>Uprawnienia Nr ….....................………………</w:t>
            </w:r>
          </w:p>
          <w:p w:rsidR="000D5AC8" w:rsidRPr="000D5AC8" w:rsidRDefault="000D5AC8" w:rsidP="00D0463C">
            <w:pPr>
              <w:jc w:val="center"/>
              <w:rPr>
                <w:b/>
              </w:rPr>
            </w:pPr>
          </w:p>
          <w:p w:rsidR="000D5AC8" w:rsidRPr="000D5AC8" w:rsidRDefault="000D5AC8" w:rsidP="00D0463C">
            <w:pPr>
              <w:jc w:val="center"/>
              <w:rPr>
                <w:b/>
              </w:rPr>
            </w:pPr>
            <w:r w:rsidRPr="000D5AC8">
              <w:rPr>
                <w:b/>
              </w:rPr>
              <w:t>wydane ……………………....………………………</w:t>
            </w:r>
          </w:p>
          <w:p w:rsidR="000D5AC8" w:rsidRPr="000D5AC8" w:rsidRDefault="000D5AC8" w:rsidP="000D5AC8">
            <w:pPr>
              <w:jc w:val="center"/>
              <w:rPr>
                <w:b/>
              </w:rPr>
            </w:pPr>
          </w:p>
        </w:tc>
        <w:tc>
          <w:tcPr>
            <w:tcW w:w="2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5AC8" w:rsidRPr="000D5AC8" w:rsidRDefault="000D5AC8" w:rsidP="00D0463C">
            <w:pPr>
              <w:ind w:right="144"/>
              <w:jc w:val="center"/>
              <w:rPr>
                <w:b/>
              </w:rPr>
            </w:pPr>
            <w:r w:rsidRPr="000D5AC8">
              <w:rPr>
                <w:b/>
              </w:rPr>
              <w:t xml:space="preserve">Kierownik robót </w:t>
            </w:r>
          </w:p>
          <w:p w:rsidR="000D5AC8" w:rsidRPr="000D5AC8" w:rsidRDefault="000D5AC8" w:rsidP="001F6C8B">
            <w:pPr>
              <w:ind w:right="144"/>
              <w:jc w:val="center"/>
              <w:rPr>
                <w:b/>
              </w:rPr>
            </w:pPr>
            <w:r w:rsidRPr="000D5AC8">
              <w:rPr>
                <w:b/>
              </w:rPr>
              <w:t xml:space="preserve">w branży </w:t>
            </w:r>
            <w:r w:rsidR="001F6C8B">
              <w:rPr>
                <w:b/>
              </w:rPr>
              <w:t xml:space="preserve">elektrycznej </w:t>
            </w:r>
          </w:p>
        </w:tc>
        <w:tc>
          <w:tcPr>
            <w:tcW w:w="17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5AC8" w:rsidRPr="000D5AC8" w:rsidRDefault="000D5AC8" w:rsidP="00D0463C">
            <w:pPr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</w:rPr>
            </w:pPr>
          </w:p>
        </w:tc>
      </w:tr>
    </w:tbl>
    <w:p w:rsidR="007628D5" w:rsidRPr="000D5AC8" w:rsidRDefault="007628D5" w:rsidP="007628D5">
      <w:pPr>
        <w:ind w:right="-108"/>
        <w:jc w:val="center"/>
        <w:rPr>
          <w:b/>
          <w:sz w:val="10"/>
          <w:szCs w:val="10"/>
        </w:rPr>
      </w:pPr>
    </w:p>
    <w:p w:rsidR="007628D5" w:rsidRPr="000D5AC8" w:rsidRDefault="007628D5" w:rsidP="007628D5">
      <w:pPr>
        <w:keepNext/>
        <w:autoSpaceDE w:val="0"/>
        <w:autoSpaceDN w:val="0"/>
        <w:ind w:right="-108"/>
        <w:jc w:val="center"/>
        <w:outlineLvl w:val="8"/>
        <w:rPr>
          <w:bCs/>
        </w:rPr>
      </w:pPr>
      <w:r w:rsidRPr="000D5AC8">
        <w:rPr>
          <w:b/>
          <w:bCs/>
        </w:rPr>
        <w:t>Uwaga:</w:t>
      </w:r>
    </w:p>
    <w:p w:rsidR="007628D5" w:rsidRPr="000D5AC8" w:rsidRDefault="007628D5" w:rsidP="007628D5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bCs/>
        </w:rPr>
      </w:pPr>
      <w:r w:rsidRPr="000D5AC8">
        <w:rPr>
          <w:bCs/>
        </w:rPr>
        <w:t xml:space="preserve">W przypadku, gdy wskazana osoba jest Wykonawcą lub związana jest z Wykonawcą stosunkiem prawnym (np. umowa cywilnoprawna lub umowa o pracę lub zobowiązanie kierownika budowy do współpracy) </w:t>
      </w:r>
      <w:r w:rsidRPr="000D5AC8">
        <w:rPr>
          <w:b/>
          <w:bCs/>
        </w:rPr>
        <w:t xml:space="preserve">w kolumnie 4 </w:t>
      </w:r>
      <w:r w:rsidRPr="000D5AC8">
        <w:rPr>
          <w:bCs/>
        </w:rPr>
        <w:t xml:space="preserve">należy wpisać </w:t>
      </w:r>
      <w:r w:rsidRPr="000D5AC8">
        <w:rPr>
          <w:b/>
          <w:bCs/>
        </w:rPr>
        <w:t>„</w:t>
      </w:r>
      <w:r w:rsidRPr="000D5AC8">
        <w:rPr>
          <w:b/>
          <w:bCs/>
          <w:i/>
        </w:rPr>
        <w:t>zasób własny</w:t>
      </w:r>
      <w:r w:rsidRPr="000D5AC8">
        <w:rPr>
          <w:b/>
          <w:bCs/>
        </w:rPr>
        <w:t>”</w:t>
      </w:r>
      <w:r w:rsidRPr="000D5AC8">
        <w:rPr>
          <w:bCs/>
        </w:rPr>
        <w:t xml:space="preserve">. </w:t>
      </w:r>
    </w:p>
    <w:p w:rsidR="007628D5" w:rsidRPr="000D5AC8" w:rsidRDefault="007628D5" w:rsidP="007628D5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bCs/>
        </w:rPr>
      </w:pPr>
    </w:p>
    <w:p w:rsidR="007628D5" w:rsidRPr="000D5AC8" w:rsidRDefault="007628D5" w:rsidP="007628D5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bCs/>
        </w:rPr>
      </w:pPr>
      <w:r w:rsidRPr="000D5AC8">
        <w:rPr>
          <w:bCs/>
        </w:rPr>
        <w:t xml:space="preserve">W przypadku, gdy wskazana osoba jest udostępniona Wykonawcy przez inny podmiot będący jej pracodawcą (np. na podstawie przepisów o przeniesieniu lub oddelegowaniu pracownika) </w:t>
      </w:r>
      <w:r w:rsidRPr="000D5AC8">
        <w:rPr>
          <w:b/>
          <w:bCs/>
        </w:rPr>
        <w:t xml:space="preserve">w kolumnie 4 </w:t>
      </w:r>
      <w:r w:rsidRPr="000D5AC8">
        <w:rPr>
          <w:bCs/>
        </w:rPr>
        <w:t>należy wpisać</w:t>
      </w:r>
      <w:r w:rsidRPr="000D5AC8">
        <w:rPr>
          <w:b/>
          <w:bCs/>
        </w:rPr>
        <w:t xml:space="preserve"> </w:t>
      </w:r>
      <w:r w:rsidRPr="000D5AC8">
        <w:rPr>
          <w:b/>
          <w:bCs/>
          <w:i/>
        </w:rPr>
        <w:t>„zasób udostępniony”</w:t>
      </w:r>
      <w:r w:rsidRPr="000D5AC8">
        <w:rPr>
          <w:b/>
          <w:bCs/>
        </w:rPr>
        <w:t>.</w:t>
      </w:r>
    </w:p>
    <w:p w:rsidR="007628D5" w:rsidRPr="000D5AC8" w:rsidRDefault="007628D5" w:rsidP="007628D5">
      <w:pPr>
        <w:pStyle w:val="Bezodstpw"/>
        <w:spacing w:line="276" w:lineRule="auto"/>
        <w:ind w:left="-142" w:firstLine="0"/>
        <w:rPr>
          <w:i/>
          <w:u w:val="single"/>
        </w:rPr>
      </w:pPr>
    </w:p>
    <w:p w:rsidR="007628D5" w:rsidRPr="000D5AC8" w:rsidRDefault="007628D5" w:rsidP="007628D5">
      <w:pPr>
        <w:pStyle w:val="Bezodstpw"/>
        <w:spacing w:line="276" w:lineRule="auto"/>
        <w:ind w:left="-142" w:firstLine="0"/>
        <w:rPr>
          <w:i/>
          <w:szCs w:val="20"/>
        </w:rPr>
      </w:pPr>
      <w:r w:rsidRPr="000D5AC8">
        <w:rPr>
          <w:i/>
          <w:u w:val="single"/>
        </w:rPr>
        <w:t>Potwierdzenie posiadanych przez podane w wykazie osoby kwalifikacji wybrany Wykonawca będzie zobowiązany dostarczyć Zamawiającemu przed podpisaniem umowy.</w:t>
      </w:r>
    </w:p>
    <w:p w:rsidR="007628D5" w:rsidRPr="000D5AC8" w:rsidRDefault="007628D5" w:rsidP="00696710">
      <w:pPr>
        <w:shd w:val="clear" w:color="auto" w:fill="FFFFFF"/>
      </w:pPr>
    </w:p>
    <w:p w:rsidR="007628D5" w:rsidRDefault="007628D5" w:rsidP="00696710">
      <w:pPr>
        <w:shd w:val="clear" w:color="auto" w:fill="FFFFFF"/>
        <w:rPr>
          <w:rFonts w:asciiTheme="minorHAnsi" w:hAnsiTheme="minorHAnsi" w:cstheme="minorHAnsi"/>
        </w:rPr>
      </w:pPr>
    </w:p>
    <w:p w:rsidR="00696710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p w:rsidR="00696710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p w:rsidR="00696710" w:rsidRDefault="00696710" w:rsidP="0069671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696710" w:rsidRPr="00016749" w:rsidRDefault="00696710" w:rsidP="00696710">
      <w:pPr>
        <w:pStyle w:val="Tekstpodstawowy"/>
        <w:shd w:val="clear" w:color="auto" w:fill="FFFFFF"/>
        <w:spacing w:line="276" w:lineRule="auto"/>
        <w:rPr>
          <w:b/>
          <w:sz w:val="18"/>
          <w:szCs w:val="18"/>
        </w:rPr>
      </w:pPr>
    </w:p>
    <w:p w:rsidR="00696710" w:rsidRPr="00530C33" w:rsidRDefault="00696710" w:rsidP="00696710">
      <w:pPr>
        <w:shd w:val="clear" w:color="auto" w:fill="FFFFFF"/>
        <w:rPr>
          <w:rFonts w:asciiTheme="minorHAnsi" w:hAnsiTheme="minorHAnsi" w:cstheme="minorHAnsi"/>
        </w:rPr>
      </w:pPr>
    </w:p>
    <w:sectPr w:rsidR="00696710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158" w:rsidRDefault="00E60158" w:rsidP="004A7A45">
      <w:r>
        <w:separator/>
      </w:r>
    </w:p>
  </w:endnote>
  <w:endnote w:type="continuationSeparator" w:id="0">
    <w:p w:rsidR="00E60158" w:rsidRDefault="00E60158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D0769F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D0769F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158" w:rsidRDefault="00E60158" w:rsidP="004A7A45">
      <w:r>
        <w:separator/>
      </w:r>
    </w:p>
  </w:footnote>
  <w:footnote w:type="continuationSeparator" w:id="0">
    <w:p w:rsidR="00E60158" w:rsidRDefault="00E60158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0769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78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85152"/>
    <w:rsid w:val="000B0E18"/>
    <w:rsid w:val="000B2D95"/>
    <w:rsid w:val="000C58DA"/>
    <w:rsid w:val="000D4D06"/>
    <w:rsid w:val="000D5AC8"/>
    <w:rsid w:val="000E4128"/>
    <w:rsid w:val="001839AA"/>
    <w:rsid w:val="00184789"/>
    <w:rsid w:val="001A6BD6"/>
    <w:rsid w:val="001C35CE"/>
    <w:rsid w:val="001D524E"/>
    <w:rsid w:val="001F6C8B"/>
    <w:rsid w:val="00292026"/>
    <w:rsid w:val="002A75F3"/>
    <w:rsid w:val="002D096E"/>
    <w:rsid w:val="002D120A"/>
    <w:rsid w:val="00304A0A"/>
    <w:rsid w:val="003122B1"/>
    <w:rsid w:val="00356861"/>
    <w:rsid w:val="00371CB1"/>
    <w:rsid w:val="00380FBC"/>
    <w:rsid w:val="003A2483"/>
    <w:rsid w:val="003E2B82"/>
    <w:rsid w:val="003F4C6B"/>
    <w:rsid w:val="00444D99"/>
    <w:rsid w:val="004825B6"/>
    <w:rsid w:val="004A733B"/>
    <w:rsid w:val="004A7A45"/>
    <w:rsid w:val="004E2645"/>
    <w:rsid w:val="004F2F82"/>
    <w:rsid w:val="00530C33"/>
    <w:rsid w:val="00541A2F"/>
    <w:rsid w:val="0056710E"/>
    <w:rsid w:val="005D6F13"/>
    <w:rsid w:val="00655AD1"/>
    <w:rsid w:val="00682D45"/>
    <w:rsid w:val="00696710"/>
    <w:rsid w:val="006A442C"/>
    <w:rsid w:val="006E3767"/>
    <w:rsid w:val="0071556C"/>
    <w:rsid w:val="00736874"/>
    <w:rsid w:val="007409AB"/>
    <w:rsid w:val="0074401D"/>
    <w:rsid w:val="00760F52"/>
    <w:rsid w:val="007628D5"/>
    <w:rsid w:val="007B45AD"/>
    <w:rsid w:val="007D7D8F"/>
    <w:rsid w:val="00802FFC"/>
    <w:rsid w:val="00852F34"/>
    <w:rsid w:val="00886DE7"/>
    <w:rsid w:val="008A044B"/>
    <w:rsid w:val="008A7D18"/>
    <w:rsid w:val="008B4784"/>
    <w:rsid w:val="008B6D51"/>
    <w:rsid w:val="00962EFF"/>
    <w:rsid w:val="00994610"/>
    <w:rsid w:val="009E581D"/>
    <w:rsid w:val="00A15384"/>
    <w:rsid w:val="00A20488"/>
    <w:rsid w:val="00A20883"/>
    <w:rsid w:val="00A34763"/>
    <w:rsid w:val="00A56228"/>
    <w:rsid w:val="00A77DC7"/>
    <w:rsid w:val="00A86635"/>
    <w:rsid w:val="00A8778C"/>
    <w:rsid w:val="00AA2BAD"/>
    <w:rsid w:val="00AA63CC"/>
    <w:rsid w:val="00AB6F34"/>
    <w:rsid w:val="00AC58F9"/>
    <w:rsid w:val="00AE6316"/>
    <w:rsid w:val="00B7332F"/>
    <w:rsid w:val="00B81C77"/>
    <w:rsid w:val="00BB1629"/>
    <w:rsid w:val="00BB54C0"/>
    <w:rsid w:val="00BE741F"/>
    <w:rsid w:val="00C07F34"/>
    <w:rsid w:val="00C36B30"/>
    <w:rsid w:val="00C42F6C"/>
    <w:rsid w:val="00C516F9"/>
    <w:rsid w:val="00C76498"/>
    <w:rsid w:val="00CA6443"/>
    <w:rsid w:val="00CB14C7"/>
    <w:rsid w:val="00CD22A1"/>
    <w:rsid w:val="00CD3407"/>
    <w:rsid w:val="00CE458A"/>
    <w:rsid w:val="00CF1AE7"/>
    <w:rsid w:val="00D06AAF"/>
    <w:rsid w:val="00D0769F"/>
    <w:rsid w:val="00D34769"/>
    <w:rsid w:val="00D429F0"/>
    <w:rsid w:val="00D53567"/>
    <w:rsid w:val="00D868E0"/>
    <w:rsid w:val="00DA29B4"/>
    <w:rsid w:val="00DD7145"/>
    <w:rsid w:val="00E0768B"/>
    <w:rsid w:val="00E20F09"/>
    <w:rsid w:val="00E24CEF"/>
    <w:rsid w:val="00E27F5A"/>
    <w:rsid w:val="00E325A3"/>
    <w:rsid w:val="00E54A6A"/>
    <w:rsid w:val="00E60158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C42F6C"/>
    <w:pPr>
      <w:suppressAutoHyphens/>
      <w:autoSpaceDE w:val="0"/>
      <w:spacing w:line="360" w:lineRule="auto"/>
      <w:jc w:val="both"/>
    </w:pPr>
    <w:rPr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C42F6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1">
    <w:name w:val="Font Style41"/>
    <w:basedOn w:val="Domylnaczcionkaakapitu"/>
    <w:uiPriority w:val="99"/>
    <w:rsid w:val="00C42F6C"/>
    <w:rPr>
      <w:rFonts w:ascii="Trebuchet MS" w:hAnsi="Trebuchet MS" w:cs="Trebuchet MS" w:hint="default"/>
      <w:color w:val="000000"/>
      <w:sz w:val="22"/>
      <w:szCs w:val="22"/>
    </w:rPr>
  </w:style>
  <w:style w:type="paragraph" w:styleId="Bezodstpw">
    <w:name w:val="No Spacing"/>
    <w:link w:val="BezodstpwZnak"/>
    <w:uiPriority w:val="1"/>
    <w:qFormat/>
    <w:rsid w:val="007628D5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BezodstpwZnak">
    <w:name w:val="Bez odstępów Znak"/>
    <w:link w:val="Bezodstpw"/>
    <w:uiPriority w:val="1"/>
    <w:rsid w:val="007628D5"/>
    <w:rPr>
      <w:rFonts w:ascii="Times New Roman" w:eastAsia="Times New Roman" w:hAnsi="Times New Roman" w:cs="Times New Roman"/>
      <w:color w:val="000000"/>
      <w:sz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12</TotalTime>
  <Pages>2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7</cp:revision>
  <cp:lastPrinted>2021-05-17T17:50:00Z</cp:lastPrinted>
  <dcterms:created xsi:type="dcterms:W3CDTF">2021-11-29T21:46:00Z</dcterms:created>
  <dcterms:modified xsi:type="dcterms:W3CDTF">2021-12-29T12:42:00Z</dcterms:modified>
</cp:coreProperties>
</file>