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B7B" w:rsidRPr="005740E7" w:rsidRDefault="003E6226" w:rsidP="00806B7B">
      <w:pPr>
        <w:pStyle w:val="Tekstpodstawowy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RIR.271.</w:t>
      </w:r>
      <w:r w:rsidR="00324F0C">
        <w:rPr>
          <w:bCs/>
          <w:sz w:val="22"/>
          <w:szCs w:val="22"/>
        </w:rPr>
        <w:t>55.</w:t>
      </w:r>
      <w:r w:rsidR="00806B7B" w:rsidRPr="005740E7">
        <w:rPr>
          <w:bCs/>
          <w:sz w:val="22"/>
          <w:szCs w:val="22"/>
        </w:rPr>
        <w:t>2021.</w:t>
      </w:r>
      <w:r w:rsidR="00A2332B">
        <w:rPr>
          <w:bCs/>
          <w:sz w:val="22"/>
          <w:szCs w:val="22"/>
        </w:rPr>
        <w:t>MS</w:t>
      </w:r>
    </w:p>
    <w:p w:rsidR="00806B7B" w:rsidRPr="005740E7" w:rsidRDefault="00806B7B" w:rsidP="00806B7B">
      <w:pPr>
        <w:pStyle w:val="Tekstpodstawowy"/>
        <w:jc w:val="right"/>
        <w:rPr>
          <w:bCs/>
          <w:sz w:val="22"/>
          <w:szCs w:val="22"/>
        </w:rPr>
      </w:pPr>
      <w:r w:rsidRPr="005740E7">
        <w:rPr>
          <w:bCs/>
          <w:sz w:val="22"/>
          <w:szCs w:val="22"/>
        </w:rPr>
        <w:t xml:space="preserve">Załącznik nr </w:t>
      </w:r>
      <w:r w:rsidR="002F1751">
        <w:rPr>
          <w:bCs/>
          <w:sz w:val="22"/>
          <w:szCs w:val="22"/>
        </w:rPr>
        <w:t>9 do SWZ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  <w:r w:rsidRPr="005740E7">
        <w:rPr>
          <w:b/>
          <w:bCs/>
          <w:sz w:val="22"/>
          <w:szCs w:val="22"/>
        </w:rPr>
        <w:t>UMOWA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5740E7">
        <w:rPr>
          <w:bCs/>
          <w:i/>
          <w:sz w:val="22"/>
          <w:szCs w:val="22"/>
        </w:rPr>
        <w:t>/projekt umowy/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</w:p>
    <w:p w:rsidR="00806B7B" w:rsidRPr="005740E7" w:rsidRDefault="00806B7B" w:rsidP="001235A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zawarta w dniu  </w:t>
      </w:r>
      <w:r w:rsidR="00A2332B">
        <w:rPr>
          <w:sz w:val="22"/>
          <w:szCs w:val="22"/>
        </w:rPr>
        <w:t>……………………</w:t>
      </w:r>
      <w:r w:rsidRPr="005740E7">
        <w:rPr>
          <w:sz w:val="22"/>
          <w:szCs w:val="22"/>
        </w:rPr>
        <w:t>2021 roku w Grucie pomiędzy:</w:t>
      </w:r>
    </w:p>
    <w:p w:rsidR="00806B7B" w:rsidRPr="005740E7" w:rsidRDefault="00806B7B" w:rsidP="001235A5">
      <w:pPr>
        <w:pStyle w:val="Default"/>
        <w:jc w:val="both"/>
        <w:rPr>
          <w:sz w:val="22"/>
          <w:szCs w:val="22"/>
        </w:rPr>
      </w:pPr>
      <w:r w:rsidRPr="005740E7">
        <w:rPr>
          <w:b/>
          <w:bCs/>
          <w:sz w:val="22"/>
          <w:szCs w:val="22"/>
        </w:rPr>
        <w:t>Gminą Gruta</w:t>
      </w:r>
      <w:r w:rsidRPr="005740E7">
        <w:rPr>
          <w:bCs/>
          <w:sz w:val="22"/>
          <w:szCs w:val="22"/>
        </w:rPr>
        <w:t>, Gruta 244, 86-330 Mełno, NIP 8762443622</w:t>
      </w:r>
      <w:r w:rsidRPr="005740E7">
        <w:rPr>
          <w:sz w:val="22"/>
          <w:szCs w:val="22"/>
        </w:rPr>
        <w:t xml:space="preserve"> reprezentowaną przez:</w:t>
      </w:r>
    </w:p>
    <w:p w:rsidR="00806B7B" w:rsidRPr="003E6226" w:rsidRDefault="00806B7B" w:rsidP="001235A5">
      <w:pPr>
        <w:pStyle w:val="Default"/>
        <w:ind w:left="284"/>
        <w:jc w:val="both"/>
        <w:rPr>
          <w:b/>
          <w:sz w:val="22"/>
          <w:szCs w:val="22"/>
        </w:rPr>
      </w:pPr>
      <w:r w:rsidRPr="005740E7">
        <w:rPr>
          <w:sz w:val="22"/>
          <w:szCs w:val="22"/>
        </w:rPr>
        <w:t xml:space="preserve">Tomasza </w:t>
      </w:r>
      <w:proofErr w:type="spellStart"/>
      <w:r w:rsidRPr="005740E7">
        <w:rPr>
          <w:sz w:val="22"/>
          <w:szCs w:val="22"/>
        </w:rPr>
        <w:t>Groszewskiego</w:t>
      </w:r>
      <w:proofErr w:type="spellEnd"/>
      <w:r w:rsidRPr="005740E7">
        <w:rPr>
          <w:sz w:val="22"/>
          <w:szCs w:val="22"/>
        </w:rPr>
        <w:t xml:space="preserve"> – Zastępcę Wójta Gminy Gruta </w:t>
      </w:r>
      <w:r w:rsidRPr="003E6226">
        <w:rPr>
          <w:b/>
          <w:sz w:val="22"/>
          <w:szCs w:val="22"/>
        </w:rPr>
        <w:t xml:space="preserve">zwanym w dalszej części umowy „Zamawiającym” </w:t>
      </w:r>
    </w:p>
    <w:p w:rsidR="00806B7B" w:rsidRPr="005740E7" w:rsidRDefault="00806B7B" w:rsidP="001235A5">
      <w:pPr>
        <w:pStyle w:val="Default"/>
        <w:ind w:firstLine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przy kontrasygnacie:</w:t>
      </w:r>
    </w:p>
    <w:p w:rsidR="00806B7B" w:rsidRPr="005740E7" w:rsidRDefault="00806B7B" w:rsidP="001235A5">
      <w:pPr>
        <w:pStyle w:val="Default"/>
        <w:ind w:left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Haliny </w:t>
      </w:r>
      <w:proofErr w:type="spellStart"/>
      <w:r w:rsidRPr="005740E7">
        <w:rPr>
          <w:sz w:val="22"/>
          <w:szCs w:val="22"/>
        </w:rPr>
        <w:t>Saucha</w:t>
      </w:r>
      <w:proofErr w:type="spellEnd"/>
      <w:r w:rsidRPr="005740E7">
        <w:rPr>
          <w:sz w:val="22"/>
          <w:szCs w:val="22"/>
        </w:rPr>
        <w:t xml:space="preserve"> – Skarbnika Gminy Gruta</w:t>
      </w:r>
    </w:p>
    <w:p w:rsidR="00806B7B" w:rsidRPr="005740E7" w:rsidRDefault="00806B7B" w:rsidP="001235A5">
      <w:pPr>
        <w:pStyle w:val="Tekstpodstawowy"/>
        <w:rPr>
          <w:sz w:val="22"/>
          <w:szCs w:val="22"/>
        </w:rPr>
      </w:pPr>
    </w:p>
    <w:p w:rsidR="00A6494F" w:rsidRPr="005740E7" w:rsidRDefault="00806B7B" w:rsidP="001235A5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>a</w:t>
      </w:r>
      <w:r w:rsidR="00A6494F" w:rsidRPr="005740E7">
        <w:rPr>
          <w:sz w:val="22"/>
          <w:szCs w:val="22"/>
        </w:rPr>
        <w:t>…………………………………………………………………………………………………..</w:t>
      </w:r>
    </w:p>
    <w:p w:rsidR="00A6494F" w:rsidRPr="005740E7" w:rsidRDefault="00A6494F" w:rsidP="001235A5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>…………………………………………………………………………………………………..</w:t>
      </w:r>
    </w:p>
    <w:p w:rsidR="00A6494F" w:rsidRPr="005740E7" w:rsidRDefault="00A6494F" w:rsidP="001235A5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 xml:space="preserve">NIP ………………………………,  REGON ……………………… </w:t>
      </w:r>
      <w:r w:rsidRPr="005740E7">
        <w:rPr>
          <w:b/>
          <w:sz w:val="22"/>
          <w:szCs w:val="22"/>
        </w:rPr>
        <w:t>zwanym dalej WYKONAWCĄ</w:t>
      </w:r>
      <w:r w:rsidRPr="005740E7">
        <w:rPr>
          <w:sz w:val="22"/>
          <w:szCs w:val="22"/>
        </w:rPr>
        <w:t>,</w:t>
      </w:r>
    </w:p>
    <w:p w:rsidR="00A6494F" w:rsidRPr="005740E7" w:rsidRDefault="00A6494F" w:rsidP="001235A5">
      <w:pPr>
        <w:pStyle w:val="Tekstpodstawowy"/>
        <w:rPr>
          <w:bCs/>
          <w:sz w:val="22"/>
          <w:szCs w:val="22"/>
        </w:rPr>
      </w:pPr>
      <w:r w:rsidRPr="005740E7">
        <w:rPr>
          <w:sz w:val="22"/>
          <w:szCs w:val="22"/>
        </w:rPr>
        <w:t>reprezentowanym przez:………………………………………………………………………..</w:t>
      </w:r>
    </w:p>
    <w:p w:rsidR="00A6494F" w:rsidRPr="005740E7" w:rsidRDefault="00A6494F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1235A5" w:rsidRDefault="001235A5" w:rsidP="001235A5">
      <w:pPr>
        <w:shd w:val="clear" w:color="auto" w:fill="FFFFFF"/>
        <w:spacing w:before="288" w:line="278" w:lineRule="exact"/>
        <w:ind w:left="10" w:right="2688" w:firstLine="2664"/>
        <w:jc w:val="both"/>
      </w:pPr>
      <w:r>
        <w:t>(zapisy w przypadku KONSORCJUM)</w:t>
      </w:r>
    </w:p>
    <w:p w:rsidR="001235A5" w:rsidRPr="001235A5" w:rsidRDefault="001235A5" w:rsidP="001235A5">
      <w:pPr>
        <w:shd w:val="clear" w:color="auto" w:fill="FFFFFF"/>
        <w:spacing w:before="288" w:line="278" w:lineRule="exact"/>
        <w:ind w:right="2688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 a:</w:t>
      </w:r>
    </w:p>
    <w:p w:rsidR="001235A5" w:rsidRPr="001235A5" w:rsidRDefault="001235A5" w:rsidP="001235A5">
      <w:pPr>
        <w:shd w:val="clear" w:color="auto" w:fill="FFFFFF"/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następującymi firmami działającymi jako </w:t>
      </w:r>
      <w:r w:rsidRPr="001235A5">
        <w:rPr>
          <w:b/>
          <w:bCs/>
          <w:sz w:val="22"/>
          <w:szCs w:val="22"/>
        </w:rPr>
        <w:t xml:space="preserve">KONSORCJUM, </w:t>
      </w:r>
      <w:r w:rsidRPr="001235A5">
        <w:rPr>
          <w:sz w:val="22"/>
          <w:szCs w:val="22"/>
        </w:rPr>
        <w:t>powołane w celu wspólnego ubiegania się o udzielenie zamówienia publicznego:</w:t>
      </w:r>
    </w:p>
    <w:p w:rsidR="001235A5" w:rsidRPr="001235A5" w:rsidRDefault="001235A5" w:rsidP="001235A5">
      <w:pPr>
        <w:shd w:val="clear" w:color="auto" w:fill="FFFFFF"/>
        <w:tabs>
          <w:tab w:val="left" w:leader="dot" w:pos="4205"/>
        </w:tabs>
        <w:spacing w:line="278" w:lineRule="exact"/>
        <w:ind w:left="19"/>
        <w:jc w:val="both"/>
        <w:rPr>
          <w:sz w:val="22"/>
          <w:szCs w:val="22"/>
        </w:rPr>
      </w:pPr>
      <w:r w:rsidRPr="001235A5">
        <w:rPr>
          <w:spacing w:val="-4"/>
          <w:sz w:val="22"/>
          <w:szCs w:val="22"/>
        </w:rPr>
        <w:t>1)</w:t>
      </w:r>
      <w:r w:rsidRPr="001235A5">
        <w:rPr>
          <w:sz w:val="22"/>
          <w:szCs w:val="22"/>
        </w:rPr>
        <w:tab/>
        <w:t xml:space="preserve">- </w:t>
      </w:r>
      <w:r w:rsidRPr="001235A5">
        <w:rPr>
          <w:b/>
          <w:bCs/>
          <w:sz w:val="22"/>
          <w:szCs w:val="22"/>
        </w:rPr>
        <w:t>LIDER konsorcjum</w:t>
      </w:r>
    </w:p>
    <w:p w:rsidR="001235A5" w:rsidRPr="001235A5" w:rsidRDefault="001235A5" w:rsidP="001235A5">
      <w:pPr>
        <w:shd w:val="clear" w:color="auto" w:fill="FFFFFF"/>
        <w:tabs>
          <w:tab w:val="left" w:pos="1963"/>
          <w:tab w:val="left" w:leader="dot" w:pos="7838"/>
        </w:tabs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>z    siedzibą    w:</w:t>
      </w:r>
      <w:r w:rsidRPr="001235A5">
        <w:rPr>
          <w:rFonts w:ascii="Arial" w:cs="Arial"/>
          <w:sz w:val="22"/>
          <w:szCs w:val="22"/>
        </w:rPr>
        <w:tab/>
      </w:r>
      <w:r w:rsidRPr="001235A5">
        <w:rPr>
          <w:sz w:val="22"/>
          <w:szCs w:val="22"/>
        </w:rPr>
        <w:tab/>
        <w:t xml:space="preserve">     </w:t>
      </w:r>
      <w:r w:rsidRPr="001235A5">
        <w:rPr>
          <w:spacing w:val="-7"/>
          <w:sz w:val="22"/>
          <w:szCs w:val="22"/>
        </w:rPr>
        <w:t>NIP:</w:t>
      </w:r>
    </w:p>
    <w:p w:rsidR="001235A5" w:rsidRPr="001235A5" w:rsidRDefault="001235A5" w:rsidP="001235A5">
      <w:pPr>
        <w:shd w:val="clear" w:color="auto" w:fill="FFFFFF"/>
        <w:tabs>
          <w:tab w:val="left" w:leader="dot" w:pos="2021"/>
          <w:tab w:val="left" w:leader="dot" w:pos="4939"/>
        </w:tabs>
        <w:spacing w:line="278" w:lineRule="exact"/>
        <w:ind w:left="14"/>
        <w:jc w:val="both"/>
        <w:rPr>
          <w:sz w:val="22"/>
          <w:szCs w:val="22"/>
        </w:rPr>
      </w:pPr>
      <w:r w:rsidRPr="001235A5">
        <w:rPr>
          <w:sz w:val="22"/>
          <w:szCs w:val="22"/>
        </w:rPr>
        <w:tab/>
      </w:r>
      <w:r w:rsidRPr="001235A5">
        <w:rPr>
          <w:spacing w:val="-11"/>
          <w:sz w:val="22"/>
          <w:szCs w:val="22"/>
        </w:rPr>
        <w:t>REGON:</w:t>
      </w:r>
      <w:r w:rsidRPr="001235A5">
        <w:rPr>
          <w:sz w:val="22"/>
          <w:szCs w:val="22"/>
        </w:rPr>
        <w:tab/>
      </w:r>
    </w:p>
    <w:p w:rsidR="001235A5" w:rsidRPr="001235A5" w:rsidRDefault="001235A5" w:rsidP="001235A5">
      <w:pPr>
        <w:shd w:val="clear" w:color="auto" w:fill="FFFFFF"/>
        <w:tabs>
          <w:tab w:val="left" w:leader="dot" w:pos="3806"/>
          <w:tab w:val="left" w:leader="dot" w:pos="6614"/>
        </w:tabs>
        <w:spacing w:line="278" w:lineRule="exact"/>
        <w:ind w:left="5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telefon   kontaktowy:    </w:t>
      </w:r>
      <w:r w:rsidRPr="001235A5">
        <w:rPr>
          <w:sz w:val="22"/>
          <w:szCs w:val="22"/>
        </w:rPr>
        <w:tab/>
        <w:t xml:space="preserve">,   nr   faksu:        </w:t>
      </w:r>
      <w:r w:rsidRPr="001235A5">
        <w:rPr>
          <w:sz w:val="22"/>
          <w:szCs w:val="22"/>
        </w:rPr>
        <w:tab/>
        <w:t xml:space="preserve">       adres   mailowy:</w:t>
      </w:r>
    </w:p>
    <w:p w:rsidR="001235A5" w:rsidRPr="001235A5" w:rsidRDefault="001235A5" w:rsidP="001235A5">
      <w:pPr>
        <w:shd w:val="clear" w:color="auto" w:fill="FFFFFF"/>
        <w:tabs>
          <w:tab w:val="left" w:leader="dot" w:pos="4440"/>
        </w:tabs>
        <w:spacing w:before="278" w:line="278" w:lineRule="exact"/>
        <w:ind w:left="10"/>
        <w:jc w:val="both"/>
        <w:rPr>
          <w:sz w:val="22"/>
          <w:szCs w:val="22"/>
        </w:rPr>
      </w:pPr>
      <w:r w:rsidRPr="001235A5">
        <w:rPr>
          <w:spacing w:val="-2"/>
          <w:sz w:val="22"/>
          <w:szCs w:val="22"/>
        </w:rPr>
        <w:t>2)</w:t>
      </w:r>
      <w:r w:rsidRPr="001235A5">
        <w:rPr>
          <w:sz w:val="22"/>
          <w:szCs w:val="22"/>
        </w:rPr>
        <w:tab/>
        <w:t xml:space="preserve">- </w:t>
      </w:r>
      <w:r w:rsidRPr="001235A5">
        <w:rPr>
          <w:b/>
          <w:bCs/>
          <w:sz w:val="22"/>
          <w:szCs w:val="22"/>
        </w:rPr>
        <w:t>PARTNER konsorcjum</w:t>
      </w:r>
    </w:p>
    <w:p w:rsidR="001235A5" w:rsidRPr="001235A5" w:rsidRDefault="001235A5" w:rsidP="001235A5">
      <w:pPr>
        <w:shd w:val="clear" w:color="auto" w:fill="FFFFFF"/>
        <w:tabs>
          <w:tab w:val="left" w:leader="dot" w:pos="6763"/>
        </w:tabs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>z siedzibą w:</w:t>
      </w:r>
      <w:r w:rsidRPr="001235A5">
        <w:rPr>
          <w:sz w:val="22"/>
          <w:szCs w:val="22"/>
        </w:rPr>
        <w:tab/>
      </w:r>
    </w:p>
    <w:p w:rsidR="001235A5" w:rsidRPr="001235A5" w:rsidRDefault="001235A5" w:rsidP="001235A5">
      <w:pPr>
        <w:shd w:val="clear" w:color="auto" w:fill="FFFFFF"/>
        <w:tabs>
          <w:tab w:val="left" w:leader="dot" w:pos="2448"/>
          <w:tab w:val="left" w:leader="dot" w:pos="5371"/>
        </w:tabs>
        <w:spacing w:line="278" w:lineRule="exact"/>
        <w:ind w:left="10"/>
        <w:jc w:val="both"/>
        <w:rPr>
          <w:sz w:val="22"/>
          <w:szCs w:val="22"/>
        </w:rPr>
      </w:pPr>
      <w:r w:rsidRPr="001235A5">
        <w:rPr>
          <w:spacing w:val="-4"/>
          <w:sz w:val="22"/>
          <w:szCs w:val="22"/>
        </w:rPr>
        <w:t>NIP:</w:t>
      </w:r>
      <w:r w:rsidRPr="001235A5">
        <w:rPr>
          <w:sz w:val="22"/>
          <w:szCs w:val="22"/>
        </w:rPr>
        <w:tab/>
      </w:r>
      <w:r w:rsidRPr="001235A5">
        <w:rPr>
          <w:spacing w:val="-11"/>
          <w:sz w:val="22"/>
          <w:szCs w:val="22"/>
        </w:rPr>
        <w:t>REGON:</w:t>
      </w:r>
      <w:r w:rsidRPr="001235A5">
        <w:rPr>
          <w:sz w:val="22"/>
          <w:szCs w:val="22"/>
        </w:rPr>
        <w:tab/>
      </w:r>
    </w:p>
    <w:p w:rsidR="001235A5" w:rsidRPr="001235A5" w:rsidRDefault="001235A5" w:rsidP="001235A5">
      <w:pPr>
        <w:shd w:val="clear" w:color="auto" w:fill="FFFFFF"/>
        <w:tabs>
          <w:tab w:val="left" w:leader="dot" w:pos="3806"/>
          <w:tab w:val="left" w:leader="dot" w:pos="6614"/>
        </w:tabs>
        <w:spacing w:line="278" w:lineRule="exact"/>
        <w:ind w:left="5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telefon   kontaktowy:    </w:t>
      </w:r>
      <w:r w:rsidRPr="001235A5">
        <w:rPr>
          <w:sz w:val="22"/>
          <w:szCs w:val="22"/>
        </w:rPr>
        <w:tab/>
        <w:t xml:space="preserve">,   nr   faksu:        </w:t>
      </w:r>
      <w:r w:rsidRPr="001235A5">
        <w:rPr>
          <w:sz w:val="22"/>
          <w:szCs w:val="22"/>
        </w:rPr>
        <w:tab/>
        <w:t xml:space="preserve">       adres   mailowy:</w:t>
      </w:r>
    </w:p>
    <w:p w:rsidR="001235A5" w:rsidRPr="001235A5" w:rsidRDefault="001235A5" w:rsidP="001235A5">
      <w:pPr>
        <w:shd w:val="clear" w:color="auto" w:fill="FFFFFF"/>
        <w:spacing w:before="317"/>
        <w:ind w:left="10"/>
        <w:jc w:val="both"/>
        <w:rPr>
          <w:sz w:val="22"/>
          <w:szCs w:val="22"/>
        </w:rPr>
      </w:pPr>
      <w:r w:rsidRPr="001235A5">
        <w:rPr>
          <w:sz w:val="22"/>
          <w:szCs w:val="22"/>
        </w:rPr>
        <w:t>reprezentowanymi przez:</w:t>
      </w:r>
    </w:p>
    <w:p w:rsidR="001235A5" w:rsidRPr="001235A5" w:rsidRDefault="001235A5" w:rsidP="001235A5">
      <w:pPr>
        <w:shd w:val="clear" w:color="auto" w:fill="FFFFFF"/>
        <w:tabs>
          <w:tab w:val="left" w:leader="dot" w:pos="1858"/>
        </w:tabs>
        <w:spacing w:before="34" w:line="240" w:lineRule="exact"/>
        <w:ind w:left="29"/>
        <w:jc w:val="both"/>
        <w:rPr>
          <w:sz w:val="22"/>
          <w:szCs w:val="22"/>
        </w:rPr>
      </w:pPr>
      <w:r w:rsidRPr="001235A5">
        <w:rPr>
          <w:sz w:val="22"/>
          <w:szCs w:val="22"/>
        </w:rPr>
        <w:tab/>
        <w:t xml:space="preserve"> - </w:t>
      </w:r>
      <w:r w:rsidRPr="001235A5">
        <w:rPr>
          <w:b/>
          <w:bCs/>
          <w:sz w:val="22"/>
          <w:szCs w:val="22"/>
        </w:rPr>
        <w:t xml:space="preserve">pełnomocnika konsorcjum, </w:t>
      </w:r>
      <w:r w:rsidRPr="001235A5">
        <w:rPr>
          <w:sz w:val="22"/>
          <w:szCs w:val="22"/>
        </w:rPr>
        <w:t>ustanowionego w myśl art. 58 ust. 2</w:t>
      </w:r>
    </w:p>
    <w:p w:rsidR="001235A5" w:rsidRPr="001235A5" w:rsidRDefault="001235A5" w:rsidP="001235A5">
      <w:pPr>
        <w:shd w:val="clear" w:color="auto" w:fill="FFFFFF"/>
        <w:spacing w:before="5" w:line="240" w:lineRule="exact"/>
        <w:ind w:left="5" w:right="115"/>
        <w:jc w:val="both"/>
        <w:rPr>
          <w:sz w:val="22"/>
          <w:szCs w:val="22"/>
        </w:rPr>
      </w:pPr>
      <w:r w:rsidRPr="001235A5">
        <w:rPr>
          <w:sz w:val="22"/>
          <w:szCs w:val="22"/>
        </w:rPr>
        <w:t xml:space="preserve">ustawy Prawo zamówień publicznych, do reprezentowania Konsorcjum w postępowaniu i zawarcia umowy w sprawie zamówienia publicznego, zwanymi dalej w treści umowy </w:t>
      </w:r>
      <w:r w:rsidRPr="001235A5">
        <w:rPr>
          <w:b/>
          <w:bCs/>
          <w:sz w:val="22"/>
          <w:szCs w:val="22"/>
        </w:rPr>
        <w:t>Wykonawcą.</w:t>
      </w:r>
    </w:p>
    <w:p w:rsidR="001235A5" w:rsidRPr="001235A5" w:rsidRDefault="001235A5" w:rsidP="001235A5">
      <w:pPr>
        <w:shd w:val="clear" w:color="auto" w:fill="FFFFFF"/>
        <w:spacing w:before="250" w:line="278" w:lineRule="exact"/>
        <w:ind w:right="139"/>
        <w:jc w:val="both"/>
        <w:rPr>
          <w:sz w:val="22"/>
          <w:szCs w:val="22"/>
        </w:rPr>
      </w:pPr>
      <w:r w:rsidRPr="001235A5">
        <w:rPr>
          <w:i/>
          <w:iCs/>
          <w:sz w:val="22"/>
          <w:szCs w:val="22"/>
        </w:rPr>
        <w:t xml:space="preserve">W wyniku postępowania o udzielenie zamówienia publicznego przeprowadzonego w trybie podstawowym zgodnie z </w:t>
      </w:r>
      <w:proofErr w:type="spellStart"/>
      <w:r w:rsidRPr="001235A5">
        <w:rPr>
          <w:i/>
          <w:iCs/>
          <w:sz w:val="22"/>
          <w:szCs w:val="22"/>
        </w:rPr>
        <w:t>art</w:t>
      </w:r>
      <w:proofErr w:type="spellEnd"/>
      <w:r w:rsidRPr="001235A5">
        <w:rPr>
          <w:i/>
          <w:iCs/>
          <w:sz w:val="22"/>
          <w:szCs w:val="22"/>
        </w:rPr>
        <w:t xml:space="preserve"> 275 ustawy z dnia 11 września 2019r. Prawo zamówień publicznych (Dz. U. z 20</w:t>
      </w:r>
      <w:r>
        <w:rPr>
          <w:i/>
          <w:iCs/>
          <w:sz w:val="22"/>
          <w:szCs w:val="22"/>
        </w:rPr>
        <w:t>2</w:t>
      </w:r>
      <w:r w:rsidRPr="001235A5">
        <w:rPr>
          <w:i/>
          <w:iCs/>
          <w:sz w:val="22"/>
          <w:szCs w:val="22"/>
        </w:rPr>
        <w:t>1</w:t>
      </w:r>
      <w:r>
        <w:rPr>
          <w:i/>
          <w:iCs/>
          <w:sz w:val="22"/>
          <w:szCs w:val="22"/>
        </w:rPr>
        <w:t>r., poz. 112</w:t>
      </w:r>
      <w:r w:rsidRPr="001235A5">
        <w:rPr>
          <w:i/>
          <w:iCs/>
          <w:sz w:val="22"/>
          <w:szCs w:val="22"/>
        </w:rPr>
        <w:t xml:space="preserve">9 z </w:t>
      </w:r>
      <w:proofErr w:type="spellStart"/>
      <w:r w:rsidRPr="001235A5">
        <w:rPr>
          <w:i/>
          <w:iCs/>
          <w:sz w:val="22"/>
          <w:szCs w:val="22"/>
        </w:rPr>
        <w:t>późn</w:t>
      </w:r>
      <w:proofErr w:type="spellEnd"/>
      <w:r w:rsidRPr="001235A5">
        <w:rPr>
          <w:i/>
          <w:iCs/>
          <w:sz w:val="22"/>
          <w:szCs w:val="22"/>
        </w:rPr>
        <w:t>. zm.) zawarta została umowa o następującej treści:</w:t>
      </w:r>
    </w:p>
    <w:p w:rsidR="00A2332B" w:rsidRPr="001235A5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2332B" w:rsidRDefault="00A2332B" w:rsidP="001235A5">
      <w:pPr>
        <w:pStyle w:val="Standardowytekst"/>
        <w:rPr>
          <w:sz w:val="22"/>
          <w:szCs w:val="22"/>
        </w:rPr>
      </w:pP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</w:p>
    <w:p w:rsidR="002455A9" w:rsidRDefault="002455A9" w:rsidP="00A6494F">
      <w:pPr>
        <w:pStyle w:val="Tekstpodstawowy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1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  <w:r w:rsidRPr="005740E7">
        <w:rPr>
          <w:b/>
          <w:bCs/>
          <w:sz w:val="22"/>
          <w:szCs w:val="22"/>
        </w:rPr>
        <w:t>PRZEDMIOT UMOWY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</w:p>
    <w:p w:rsidR="00BF73ED" w:rsidRPr="00BF73ED" w:rsidRDefault="00BF73ED" w:rsidP="009378C6">
      <w:pPr>
        <w:pStyle w:val="Akapitzlist"/>
        <w:numPr>
          <w:ilvl w:val="0"/>
          <w:numId w:val="17"/>
        </w:numPr>
        <w:ind w:left="284" w:hanging="284"/>
        <w:jc w:val="both"/>
        <w:rPr>
          <w:b/>
          <w:sz w:val="22"/>
          <w:szCs w:val="22"/>
        </w:rPr>
      </w:pPr>
      <w:r w:rsidRPr="00BF73ED">
        <w:rPr>
          <w:sz w:val="22"/>
          <w:szCs w:val="22"/>
        </w:rPr>
        <w:t xml:space="preserve">Przedmiotem </w:t>
      </w:r>
      <w:r>
        <w:rPr>
          <w:sz w:val="22"/>
          <w:szCs w:val="22"/>
        </w:rPr>
        <w:t xml:space="preserve">niniejszej umowy </w:t>
      </w:r>
      <w:r w:rsidRPr="00BF73ED">
        <w:rPr>
          <w:sz w:val="22"/>
          <w:szCs w:val="22"/>
        </w:rPr>
        <w:t xml:space="preserve"> jest realizacja zadania: </w:t>
      </w:r>
      <w:r w:rsidRPr="00BF73ED">
        <w:rPr>
          <w:b/>
          <w:sz w:val="22"/>
          <w:szCs w:val="22"/>
        </w:rPr>
        <w:t xml:space="preserve">„Rewitalizacja plaży nad jeziorem </w:t>
      </w:r>
      <w:r w:rsidR="007322F3">
        <w:rPr>
          <w:b/>
          <w:sz w:val="22"/>
          <w:szCs w:val="22"/>
        </w:rPr>
        <w:t>D</w:t>
      </w:r>
      <w:r w:rsidRPr="00BF73ED">
        <w:rPr>
          <w:b/>
          <w:sz w:val="22"/>
          <w:szCs w:val="22"/>
        </w:rPr>
        <w:t>użym w Grucie”.</w:t>
      </w:r>
    </w:p>
    <w:p w:rsidR="00BF73ED" w:rsidRPr="002F1751" w:rsidRDefault="00BF73ED" w:rsidP="009378C6">
      <w:pPr>
        <w:pStyle w:val="Akapitzlist"/>
        <w:numPr>
          <w:ilvl w:val="0"/>
          <w:numId w:val="17"/>
        </w:numPr>
        <w:ind w:left="284" w:hanging="284"/>
        <w:jc w:val="both"/>
        <w:rPr>
          <w:b/>
          <w:sz w:val="22"/>
          <w:szCs w:val="22"/>
        </w:rPr>
      </w:pPr>
      <w:r w:rsidRPr="00BF73ED">
        <w:rPr>
          <w:sz w:val="22"/>
          <w:szCs w:val="22"/>
        </w:rPr>
        <w:t>Przedmiot zamówienia obejmuje m.in. roboty budowlane i modernizacyjne wraz z zakupem, dostawą  i montażem elementów małej architektury or</w:t>
      </w:r>
      <w:r w:rsidR="002F1751">
        <w:rPr>
          <w:sz w:val="22"/>
          <w:szCs w:val="22"/>
        </w:rPr>
        <w:t xml:space="preserve">az wykonaniem nawierzchni plaży –zgodnie z harmonogramem rzeczowo-finansowym stanowiącym </w:t>
      </w:r>
      <w:r w:rsidR="002F1751" w:rsidRPr="002F1751">
        <w:rPr>
          <w:b/>
          <w:sz w:val="22"/>
          <w:szCs w:val="22"/>
        </w:rPr>
        <w:t>załącznik nr 10 do SWZ.</w:t>
      </w:r>
      <w:r w:rsidRPr="002F1751">
        <w:rPr>
          <w:b/>
          <w:sz w:val="22"/>
          <w:szCs w:val="22"/>
        </w:rPr>
        <w:t xml:space="preserve"> </w:t>
      </w:r>
    </w:p>
    <w:p w:rsidR="00BF73ED" w:rsidRPr="00BF73ED" w:rsidRDefault="00BF73ED" w:rsidP="009378C6">
      <w:pPr>
        <w:pStyle w:val="Akapitzlist"/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line="278" w:lineRule="exact"/>
        <w:ind w:left="322" w:right="5" w:hanging="284"/>
        <w:jc w:val="both"/>
        <w:rPr>
          <w:i/>
          <w:iCs/>
          <w:spacing w:val="-10"/>
        </w:rPr>
      </w:pPr>
      <w:r w:rsidRPr="00BF73ED">
        <w:rPr>
          <w:sz w:val="22"/>
          <w:szCs w:val="22"/>
        </w:rPr>
        <w:t xml:space="preserve">Przedmiot umowy </w:t>
      </w:r>
      <w:r>
        <w:rPr>
          <w:sz w:val="22"/>
          <w:szCs w:val="22"/>
        </w:rPr>
        <w:t>n</w:t>
      </w:r>
      <w:r w:rsidRPr="00BF73ED">
        <w:rPr>
          <w:sz w:val="22"/>
          <w:szCs w:val="22"/>
        </w:rPr>
        <w:t>ależy wykonać zgodnie z</w:t>
      </w:r>
      <w:r w:rsidR="002F1751">
        <w:rPr>
          <w:sz w:val="22"/>
          <w:szCs w:val="22"/>
        </w:rPr>
        <w:t xml:space="preserve">e  Szczegółowym Opisem Przedmiotu Zamówienia  stanowiącym </w:t>
      </w:r>
      <w:r w:rsidR="002F1751" w:rsidRPr="002F1751">
        <w:rPr>
          <w:b/>
          <w:sz w:val="22"/>
          <w:szCs w:val="22"/>
        </w:rPr>
        <w:t>załącznik nr 2 do SWZ</w:t>
      </w:r>
      <w:r w:rsidR="002F1751">
        <w:rPr>
          <w:b/>
          <w:sz w:val="22"/>
          <w:szCs w:val="22"/>
        </w:rPr>
        <w:t xml:space="preserve">, </w:t>
      </w:r>
      <w:r w:rsidR="002F1751" w:rsidRPr="002F1751">
        <w:rPr>
          <w:sz w:val="22"/>
          <w:szCs w:val="22"/>
        </w:rPr>
        <w:t>w tym przed</w:t>
      </w:r>
      <w:r w:rsidRPr="002F1751">
        <w:rPr>
          <w:sz w:val="22"/>
          <w:szCs w:val="22"/>
        </w:rPr>
        <w:t>miarem</w:t>
      </w:r>
      <w:r w:rsidRPr="00BF73ED">
        <w:rPr>
          <w:sz w:val="22"/>
          <w:szCs w:val="22"/>
        </w:rPr>
        <w:t xml:space="preserve"> robót, które stanowią integralną część umowy oraz zgodnie z treścią niniejszej umowy i zasadami wiedzy i techniki a także właściwymi normami.</w:t>
      </w:r>
    </w:p>
    <w:p w:rsidR="00BF73ED" w:rsidRPr="00DA2A98" w:rsidRDefault="00BF73ED" w:rsidP="009378C6">
      <w:pPr>
        <w:pStyle w:val="Akapitzlist"/>
        <w:numPr>
          <w:ilvl w:val="0"/>
          <w:numId w:val="17"/>
        </w:numPr>
        <w:ind w:left="284" w:hanging="284"/>
        <w:jc w:val="both"/>
        <w:rPr>
          <w:sz w:val="22"/>
          <w:szCs w:val="22"/>
        </w:rPr>
      </w:pPr>
      <w:r w:rsidRPr="00BF73ED">
        <w:rPr>
          <w:b/>
          <w:sz w:val="22"/>
          <w:szCs w:val="22"/>
        </w:rPr>
        <w:t xml:space="preserve">Szczegółowy </w:t>
      </w:r>
      <w:r w:rsidR="00DA2A98">
        <w:rPr>
          <w:b/>
          <w:sz w:val="22"/>
          <w:szCs w:val="22"/>
        </w:rPr>
        <w:t xml:space="preserve">zakres oraz sposób wykonania robót budowlanych określa: </w:t>
      </w:r>
    </w:p>
    <w:p w:rsidR="00DA2A98" w:rsidRPr="00067FAB" w:rsidRDefault="002F1751" w:rsidP="009378C6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>
        <w:rPr>
          <w:sz w:val="22"/>
          <w:szCs w:val="22"/>
        </w:rPr>
        <w:t>załącznik nr 2 do SWZ,</w:t>
      </w:r>
    </w:p>
    <w:p w:rsidR="00067FAB" w:rsidRPr="00067FAB" w:rsidRDefault="002F1751" w:rsidP="009378C6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>
        <w:rPr>
          <w:sz w:val="22"/>
          <w:szCs w:val="22"/>
        </w:rPr>
        <w:t>przedmiar  robót,</w:t>
      </w:r>
    </w:p>
    <w:p w:rsidR="00067FAB" w:rsidRPr="00DA2A98" w:rsidRDefault="00067FAB" w:rsidP="009378C6">
      <w:pPr>
        <w:widowControl w:val="0"/>
        <w:numPr>
          <w:ilvl w:val="0"/>
          <w:numId w:val="18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>
        <w:rPr>
          <w:sz w:val="22"/>
          <w:szCs w:val="22"/>
        </w:rPr>
        <w:t>złożona oferta,</w:t>
      </w:r>
    </w:p>
    <w:p w:rsidR="00DA2A98" w:rsidRPr="00DA2A98" w:rsidRDefault="00DA2A98" w:rsidP="00DA2A98">
      <w:pPr>
        <w:shd w:val="clear" w:color="auto" w:fill="FFFFFF"/>
        <w:spacing w:line="278" w:lineRule="exact"/>
        <w:ind w:left="408"/>
        <w:rPr>
          <w:sz w:val="22"/>
          <w:szCs w:val="22"/>
        </w:rPr>
      </w:pPr>
      <w:r w:rsidRPr="00DA2A98">
        <w:rPr>
          <w:sz w:val="22"/>
          <w:szCs w:val="22"/>
        </w:rPr>
        <w:t>które stanowią integralną część umowy.</w:t>
      </w:r>
    </w:p>
    <w:p w:rsidR="005C30BC" w:rsidRPr="005C30BC" w:rsidRDefault="005C30BC" w:rsidP="005C30BC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line="278" w:lineRule="exact"/>
        <w:jc w:val="both"/>
        <w:rPr>
          <w:spacing w:val="-3"/>
          <w:sz w:val="22"/>
          <w:szCs w:val="22"/>
        </w:rPr>
      </w:pPr>
    </w:p>
    <w:p w:rsidR="005C30BC" w:rsidRPr="00067FAB" w:rsidRDefault="005C30BC" w:rsidP="00067FAB">
      <w:pPr>
        <w:pStyle w:val="Akapitzlist"/>
        <w:numPr>
          <w:ilvl w:val="0"/>
          <w:numId w:val="17"/>
        </w:numPr>
        <w:shd w:val="clear" w:color="auto" w:fill="FFFFFF"/>
        <w:spacing w:line="292" w:lineRule="auto"/>
        <w:ind w:left="284" w:hanging="284"/>
        <w:jc w:val="both"/>
        <w:rPr>
          <w:b/>
          <w:sz w:val="22"/>
          <w:szCs w:val="22"/>
        </w:rPr>
      </w:pPr>
      <w:r w:rsidRPr="00067FAB">
        <w:rPr>
          <w:sz w:val="22"/>
          <w:szCs w:val="22"/>
        </w:rPr>
        <w:t xml:space="preserve">Zamawiający informuje, że zamówienie </w:t>
      </w:r>
      <w:r w:rsidR="00324F0C">
        <w:rPr>
          <w:sz w:val="22"/>
          <w:szCs w:val="22"/>
        </w:rPr>
        <w:t>częściowo r</w:t>
      </w:r>
      <w:r w:rsidRPr="00067FAB">
        <w:rPr>
          <w:sz w:val="22"/>
          <w:szCs w:val="22"/>
        </w:rPr>
        <w:t xml:space="preserve">ealizowane </w:t>
      </w:r>
      <w:r w:rsidR="00324F0C">
        <w:rPr>
          <w:sz w:val="22"/>
          <w:szCs w:val="22"/>
        </w:rPr>
        <w:t xml:space="preserve">jest </w:t>
      </w:r>
      <w:r w:rsidRPr="00067FAB">
        <w:rPr>
          <w:sz w:val="22"/>
          <w:szCs w:val="22"/>
        </w:rPr>
        <w:t xml:space="preserve">w ramach projektu pn.: </w:t>
      </w:r>
      <w:r w:rsidRPr="00067FAB">
        <w:rPr>
          <w:b/>
          <w:sz w:val="22"/>
          <w:szCs w:val="22"/>
        </w:rPr>
        <w:t xml:space="preserve">„Rewitalizacja plaży nad jeziorem Dużym w Grucie” </w:t>
      </w:r>
      <w:r w:rsidRPr="00067FAB">
        <w:rPr>
          <w:sz w:val="22"/>
          <w:szCs w:val="22"/>
        </w:rPr>
        <w:t xml:space="preserve">współfinansowane jest </w:t>
      </w:r>
      <w:r w:rsidR="00324F0C">
        <w:rPr>
          <w:sz w:val="22"/>
          <w:szCs w:val="22"/>
        </w:rPr>
        <w:t xml:space="preserve">w ramach </w:t>
      </w:r>
      <w:r w:rsidRPr="00067FAB">
        <w:rPr>
          <w:sz w:val="22"/>
          <w:szCs w:val="22"/>
        </w:rPr>
        <w:t xml:space="preserve">z </w:t>
      </w:r>
      <w:r w:rsidRPr="00067FAB">
        <w:rPr>
          <w:b/>
          <w:sz w:val="22"/>
          <w:szCs w:val="22"/>
        </w:rPr>
        <w:t xml:space="preserve">Programu Rozwoju Obszarów Wiejskich na lata 2014-2020, w ramach  </w:t>
      </w:r>
      <w:proofErr w:type="spellStart"/>
      <w:r w:rsidRPr="00067FAB">
        <w:rPr>
          <w:b/>
          <w:sz w:val="22"/>
          <w:szCs w:val="22"/>
        </w:rPr>
        <w:t>Poddziałania</w:t>
      </w:r>
      <w:proofErr w:type="spellEnd"/>
      <w:r w:rsidRPr="00067FAB">
        <w:rPr>
          <w:b/>
          <w:sz w:val="22"/>
          <w:szCs w:val="22"/>
        </w:rPr>
        <w:t xml:space="preserve"> </w:t>
      </w:r>
      <w:r w:rsidR="00324F0C">
        <w:rPr>
          <w:b/>
          <w:sz w:val="22"/>
          <w:szCs w:val="22"/>
        </w:rPr>
        <w:t>„Wsparc</w:t>
      </w:r>
      <w:r w:rsidRPr="00067FAB">
        <w:rPr>
          <w:b/>
          <w:sz w:val="22"/>
          <w:szCs w:val="22"/>
        </w:rPr>
        <w:t xml:space="preserve">ie na wdrażanie operacji w ramach strategii rozwoju lokalnego kierowanego przez społeczność” </w:t>
      </w:r>
      <w:r w:rsidR="00324F0C">
        <w:rPr>
          <w:b/>
          <w:sz w:val="22"/>
          <w:szCs w:val="22"/>
        </w:rPr>
        <w:t xml:space="preserve">w ramach działania „Wsparcie dla rozwoju lokalnego w ramach inicjatywy LEADER </w:t>
      </w:r>
      <w:r w:rsidRPr="00067FAB">
        <w:rPr>
          <w:b/>
          <w:sz w:val="22"/>
          <w:szCs w:val="22"/>
        </w:rPr>
        <w:t>objętego</w:t>
      </w:r>
      <w:r w:rsidR="00324F0C">
        <w:rPr>
          <w:b/>
          <w:sz w:val="22"/>
          <w:szCs w:val="22"/>
        </w:rPr>
        <w:t xml:space="preserve"> Programem Rozwoju Obszarów Wiejskich na lata 2014-2020 w zakresie: rozwój ogólnodostępnej i niekomercyjnej infrastruktury turystycznej lub rekreacyjnej lub kulturalnej.</w:t>
      </w:r>
    </w:p>
    <w:p w:rsidR="005C30BC" w:rsidRDefault="005C30BC" w:rsidP="009A3628">
      <w:pPr>
        <w:shd w:val="clear" w:color="auto" w:fill="FFFFFF"/>
        <w:tabs>
          <w:tab w:val="left" w:pos="322"/>
        </w:tabs>
        <w:spacing w:line="278" w:lineRule="exact"/>
        <w:jc w:val="both"/>
        <w:rPr>
          <w:b/>
          <w:spacing w:val="-13"/>
          <w:sz w:val="22"/>
          <w:szCs w:val="22"/>
        </w:rPr>
      </w:pPr>
    </w:p>
    <w:p w:rsidR="00DA2A98" w:rsidRPr="00DA2A98" w:rsidRDefault="009A3628" w:rsidP="009A3628">
      <w:pPr>
        <w:shd w:val="clear" w:color="auto" w:fill="FFFFFF"/>
        <w:tabs>
          <w:tab w:val="left" w:pos="322"/>
        </w:tabs>
        <w:spacing w:line="278" w:lineRule="exact"/>
        <w:jc w:val="both"/>
        <w:rPr>
          <w:sz w:val="22"/>
          <w:szCs w:val="22"/>
        </w:rPr>
      </w:pPr>
      <w:r w:rsidRPr="00320EAC">
        <w:rPr>
          <w:b/>
          <w:spacing w:val="-13"/>
          <w:sz w:val="22"/>
          <w:szCs w:val="22"/>
        </w:rPr>
        <w:t>6</w:t>
      </w:r>
      <w:r w:rsidR="00DA2A98" w:rsidRPr="00320EAC">
        <w:rPr>
          <w:b/>
          <w:spacing w:val="-13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>Niezależnie    jednak    od     powyższego     obowiązkiem     Wykonawcy    jest    wskazanie</w:t>
      </w:r>
    </w:p>
    <w:p w:rsidR="00DA2A98" w:rsidRPr="00DA2A98" w:rsidRDefault="00DA2A98" w:rsidP="009A3628">
      <w:pPr>
        <w:shd w:val="clear" w:color="auto" w:fill="FFFFFF"/>
        <w:spacing w:line="278" w:lineRule="exact"/>
        <w:ind w:left="403"/>
        <w:jc w:val="both"/>
        <w:rPr>
          <w:sz w:val="22"/>
          <w:szCs w:val="22"/>
        </w:rPr>
      </w:pPr>
      <w:r w:rsidRPr="00DA2A98">
        <w:rPr>
          <w:sz w:val="22"/>
          <w:szCs w:val="22"/>
        </w:rPr>
        <w:t>Zamawiającemu dostrzeżonych rozbieżności.</w:t>
      </w:r>
    </w:p>
    <w:p w:rsidR="00DA2A98" w:rsidRPr="00DA2A98" w:rsidRDefault="009A3628" w:rsidP="009A3628">
      <w:pPr>
        <w:shd w:val="clear" w:color="auto" w:fill="FFFFFF"/>
        <w:tabs>
          <w:tab w:val="left" w:pos="322"/>
        </w:tabs>
        <w:spacing w:line="278" w:lineRule="exact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7</w:t>
      </w:r>
      <w:r w:rsidR="00DA2A98" w:rsidRPr="00DA2A98">
        <w:rPr>
          <w:spacing w:val="-10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>Przedmiar</w:t>
      </w:r>
      <w:r w:rsidR="00215217">
        <w:rPr>
          <w:sz w:val="22"/>
          <w:szCs w:val="22"/>
        </w:rPr>
        <w:t xml:space="preserve"> </w:t>
      </w:r>
      <w:r w:rsidR="00DA2A98" w:rsidRPr="00DA2A98">
        <w:rPr>
          <w:sz w:val="22"/>
          <w:szCs w:val="22"/>
        </w:rPr>
        <w:t xml:space="preserve"> robót mają charakter pomocniczy. Wykonawca zobowiązany jest do dokładnego</w:t>
      </w:r>
    </w:p>
    <w:p w:rsidR="00DA2A98" w:rsidRPr="00DA2A98" w:rsidRDefault="00DA2A98" w:rsidP="009A3628">
      <w:pPr>
        <w:shd w:val="clear" w:color="auto" w:fill="FFFFFF"/>
        <w:spacing w:line="278" w:lineRule="exact"/>
        <w:ind w:left="398" w:right="5"/>
        <w:jc w:val="both"/>
        <w:rPr>
          <w:sz w:val="22"/>
          <w:szCs w:val="22"/>
        </w:rPr>
      </w:pPr>
      <w:r w:rsidRPr="00DA2A98">
        <w:rPr>
          <w:sz w:val="22"/>
          <w:szCs w:val="22"/>
        </w:rPr>
        <w:t xml:space="preserve">sprawdzenia ilości robót z </w:t>
      </w:r>
      <w:r w:rsidR="00D42179">
        <w:rPr>
          <w:sz w:val="22"/>
          <w:szCs w:val="22"/>
        </w:rPr>
        <w:t xml:space="preserve">przedmiarem robót </w:t>
      </w:r>
      <w:r w:rsidR="00CC7204">
        <w:rPr>
          <w:sz w:val="22"/>
          <w:szCs w:val="22"/>
        </w:rPr>
        <w:t xml:space="preserve">oraz po dokonaniu wizji lokalnej. </w:t>
      </w:r>
      <w:r w:rsidRPr="00DA2A98">
        <w:rPr>
          <w:sz w:val="22"/>
          <w:szCs w:val="22"/>
        </w:rPr>
        <w:t>Z uwagi na to, że umowa na roboty jest umową ryczałtową</w:t>
      </w:r>
      <w:r w:rsidR="00D42179">
        <w:rPr>
          <w:sz w:val="22"/>
          <w:szCs w:val="22"/>
        </w:rPr>
        <w:t>, w</w:t>
      </w:r>
      <w:r w:rsidRPr="00DA2A98">
        <w:rPr>
          <w:sz w:val="22"/>
          <w:szCs w:val="22"/>
        </w:rPr>
        <w:t xml:space="preserve"> przypadku wystąpienia w trakcie prowadzenia robót większej ilości robót w jakiejkolwiek pozycji przedmiarowej nie będzie mogło być uznane za roboty dodatkowe z żądaniem dodatkowego wynagrodzenia. Ewentualny brak w przedmiarze robót, robót koniecznych do wykonania wynikających </w:t>
      </w:r>
      <w:r w:rsidR="00CC7204">
        <w:rPr>
          <w:sz w:val="22"/>
          <w:szCs w:val="22"/>
        </w:rPr>
        <w:t xml:space="preserve">po dokonaniu wizji lokalnej </w:t>
      </w:r>
      <w:r w:rsidRPr="00DA2A98">
        <w:rPr>
          <w:sz w:val="22"/>
          <w:szCs w:val="22"/>
        </w:rPr>
        <w:t>nie zwalnia Wykonawcy od obowiązku ich wykonania w cenie umownej.</w:t>
      </w:r>
    </w:p>
    <w:p w:rsidR="00DA2A98" w:rsidRPr="00DA2A98" w:rsidRDefault="009A3628" w:rsidP="009A3628">
      <w:pPr>
        <w:shd w:val="clear" w:color="auto" w:fill="FFFFFF"/>
        <w:tabs>
          <w:tab w:val="left" w:pos="322"/>
        </w:tabs>
        <w:spacing w:before="34" w:line="278" w:lineRule="exact"/>
        <w:ind w:left="322" w:hanging="322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8</w:t>
      </w:r>
      <w:r w:rsidR="00DA2A98" w:rsidRPr="00DA2A98">
        <w:rPr>
          <w:spacing w:val="-10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 xml:space="preserve">Wszystkie wykonane roboty i dostarczone materiały </w:t>
      </w:r>
      <w:r w:rsidR="004111AE">
        <w:rPr>
          <w:sz w:val="22"/>
          <w:szCs w:val="22"/>
        </w:rPr>
        <w:t xml:space="preserve">muszą być zgodne z obowiązującymi  normami. </w:t>
      </w:r>
      <w:r w:rsidR="00DA2A98" w:rsidRPr="00DA2A98">
        <w:rPr>
          <w:sz w:val="22"/>
          <w:szCs w:val="22"/>
        </w:rPr>
        <w:t xml:space="preserve"> </w:t>
      </w:r>
    </w:p>
    <w:p w:rsidR="009A3628" w:rsidRDefault="009A3628" w:rsidP="004111AE">
      <w:pPr>
        <w:shd w:val="clear" w:color="auto" w:fill="FFFFFF"/>
        <w:tabs>
          <w:tab w:val="left" w:pos="403"/>
        </w:tabs>
        <w:spacing w:line="278" w:lineRule="exact"/>
        <w:ind w:left="346" w:hanging="346"/>
        <w:jc w:val="both"/>
        <w:rPr>
          <w:sz w:val="22"/>
          <w:szCs w:val="22"/>
        </w:rPr>
      </w:pPr>
      <w:r>
        <w:rPr>
          <w:spacing w:val="-9"/>
          <w:sz w:val="22"/>
          <w:szCs w:val="22"/>
        </w:rPr>
        <w:t>9</w:t>
      </w:r>
      <w:r w:rsidR="00DA2A98" w:rsidRPr="00DA2A98">
        <w:rPr>
          <w:spacing w:val="-9"/>
          <w:sz w:val="22"/>
          <w:szCs w:val="22"/>
        </w:rPr>
        <w:t>.</w:t>
      </w:r>
      <w:r w:rsidR="00DA2A98" w:rsidRPr="00DA2A98">
        <w:rPr>
          <w:sz w:val="22"/>
          <w:szCs w:val="22"/>
        </w:rPr>
        <w:tab/>
        <w:t>Wykonawca oświadcza, że zapoznał się z przedmiotem umowy w oparciu o SWZ</w:t>
      </w:r>
      <w:r w:rsidR="00D42179">
        <w:rPr>
          <w:sz w:val="22"/>
          <w:szCs w:val="22"/>
        </w:rPr>
        <w:t xml:space="preserve">. </w:t>
      </w:r>
      <w:r w:rsidR="004111AE">
        <w:rPr>
          <w:sz w:val="22"/>
          <w:szCs w:val="22"/>
        </w:rPr>
        <w:t>Z</w:t>
      </w:r>
      <w:r w:rsidR="00DA2A98" w:rsidRPr="00DA2A98">
        <w:rPr>
          <w:sz w:val="22"/>
          <w:szCs w:val="22"/>
        </w:rPr>
        <w:t>apoznał się z warunkami prowadzenia robót, w tym warunkami terenowymi i jako</w:t>
      </w:r>
      <w:r w:rsidR="004111AE">
        <w:rPr>
          <w:sz w:val="22"/>
          <w:szCs w:val="22"/>
        </w:rPr>
        <w:t xml:space="preserve"> </w:t>
      </w:r>
      <w:r w:rsidR="00DA2A98" w:rsidRPr="00DA2A98">
        <w:rPr>
          <w:sz w:val="22"/>
          <w:szCs w:val="22"/>
        </w:rPr>
        <w:t>profesjonalista  posiadający  niezbędną  wiedzę   i  doświadczenie  w  prowadzeniu  robót</w:t>
      </w:r>
      <w:r>
        <w:rPr>
          <w:sz w:val="22"/>
          <w:szCs w:val="22"/>
        </w:rPr>
        <w:t xml:space="preserve"> </w:t>
      </w:r>
      <w:r w:rsidRPr="009A3628">
        <w:rPr>
          <w:sz w:val="22"/>
          <w:szCs w:val="22"/>
        </w:rPr>
        <w:t>objętych zamówieniem nie zgłasza zastrzeżeń dotyczących przedmiotu umowy i warunków realizacji umowy.</w:t>
      </w:r>
    </w:p>
    <w:p w:rsidR="00DA2A98" w:rsidRPr="009A3628" w:rsidRDefault="003B638F" w:rsidP="003B638F">
      <w:pPr>
        <w:shd w:val="clear" w:color="auto" w:fill="FFFFFF"/>
        <w:tabs>
          <w:tab w:val="left" w:pos="403"/>
        </w:tabs>
        <w:spacing w:line="278" w:lineRule="exact"/>
        <w:ind w:left="346" w:hanging="34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Od daty </w:t>
      </w:r>
      <w:r w:rsidR="009A3628" w:rsidRPr="009A3628">
        <w:rPr>
          <w:sz w:val="22"/>
          <w:szCs w:val="22"/>
        </w:rPr>
        <w:t xml:space="preserve">protokolarnego przejęcia terenu budowy przez Wykonawcę do czasu protokolarnego przekazania przedmiotu umowy Zamawiającemu, Wykonawca ponosi pełną odpowiedzialność, </w:t>
      </w:r>
      <w:r w:rsidR="009A3628" w:rsidRPr="009A3628">
        <w:rPr>
          <w:sz w:val="22"/>
          <w:szCs w:val="22"/>
        </w:rPr>
        <w:lastRenderedPageBreak/>
        <w:t>zarówno za przedmiot umowy, który realizuje, jak i za teren, na którym prowadzi prace, za jego zabezpieczenie i utrzymanie na nim ładu i porządku oraz za wszelkie szkody, zarówno na mieniu jak i osobie, jakie mogą powstać na tym terenie jak i terenie sąsiednim w związku z prowadzonymi robotami</w:t>
      </w:r>
    </w:p>
    <w:p w:rsidR="00DA2A98" w:rsidRDefault="00DA2A98" w:rsidP="009A3628">
      <w:pPr>
        <w:jc w:val="both"/>
        <w:rPr>
          <w:sz w:val="22"/>
          <w:szCs w:val="22"/>
        </w:rPr>
      </w:pPr>
    </w:p>
    <w:p w:rsidR="009A3628" w:rsidRDefault="009A3628" w:rsidP="00A6494F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</w:p>
    <w:p w:rsidR="00A6494F" w:rsidRPr="005740E7" w:rsidRDefault="00A6494F" w:rsidP="00A6494F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OBOWIĄZKI WYKONAWCY</w:t>
      </w:r>
    </w:p>
    <w:p w:rsidR="00A6494F" w:rsidRDefault="00A6494F" w:rsidP="00A6494F">
      <w:pPr>
        <w:pStyle w:val="Tekstpodstawowy3"/>
        <w:spacing w:after="0" w:line="276" w:lineRule="auto"/>
        <w:ind w:left="284" w:hanging="284"/>
        <w:jc w:val="center"/>
        <w:rPr>
          <w:b/>
          <w:sz w:val="22"/>
          <w:szCs w:val="22"/>
        </w:rPr>
      </w:pPr>
    </w:p>
    <w:p w:rsidR="009A3628" w:rsidRPr="009A3628" w:rsidRDefault="009A3628" w:rsidP="009A3628">
      <w:pPr>
        <w:shd w:val="clear" w:color="auto" w:fill="FFFFFF"/>
        <w:spacing w:line="278" w:lineRule="exact"/>
        <w:ind w:left="10"/>
        <w:rPr>
          <w:sz w:val="22"/>
          <w:szCs w:val="22"/>
        </w:rPr>
      </w:pPr>
      <w:r w:rsidRPr="009A3628">
        <w:rPr>
          <w:sz w:val="22"/>
          <w:szCs w:val="22"/>
        </w:rPr>
        <w:t>Do obowiązków Zamawiającego należy w szczególności:</w:t>
      </w:r>
    </w:p>
    <w:p w:rsidR="009A3628" w:rsidRPr="009A3628" w:rsidRDefault="009A3628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pacing w:val="-4"/>
          <w:sz w:val="22"/>
          <w:szCs w:val="22"/>
        </w:rPr>
      </w:pPr>
      <w:r w:rsidRPr="009A3628">
        <w:rPr>
          <w:sz w:val="22"/>
          <w:szCs w:val="22"/>
        </w:rPr>
        <w:t>protokolarn</w:t>
      </w:r>
      <w:r w:rsidR="00215217">
        <w:rPr>
          <w:sz w:val="22"/>
          <w:szCs w:val="22"/>
        </w:rPr>
        <w:t>e przekazanie terenu budowy</w:t>
      </w:r>
      <w:r w:rsidRPr="009A3628">
        <w:rPr>
          <w:sz w:val="22"/>
          <w:szCs w:val="22"/>
        </w:rPr>
        <w:t>,</w:t>
      </w:r>
    </w:p>
    <w:p w:rsidR="009A3628" w:rsidRPr="009A3628" w:rsidRDefault="009A3628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wskazanie Wykonawcy granic terenu budowy,</w:t>
      </w:r>
    </w:p>
    <w:p w:rsidR="009A3628" w:rsidRDefault="00215217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z w:val="22"/>
          <w:szCs w:val="22"/>
        </w:rPr>
      </w:pPr>
      <w:r>
        <w:rPr>
          <w:sz w:val="22"/>
          <w:szCs w:val="22"/>
        </w:rPr>
        <w:t>d</w:t>
      </w:r>
      <w:r w:rsidR="009A3628" w:rsidRPr="009A3628">
        <w:rPr>
          <w:sz w:val="22"/>
          <w:szCs w:val="22"/>
        </w:rPr>
        <w:t>okonanie odbioru końcowego,</w:t>
      </w:r>
    </w:p>
    <w:p w:rsidR="00215217" w:rsidRPr="009A3628" w:rsidRDefault="00215217" w:rsidP="009378C6">
      <w:pPr>
        <w:widowControl w:val="0"/>
        <w:numPr>
          <w:ilvl w:val="0"/>
          <w:numId w:val="22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rPr>
          <w:sz w:val="22"/>
          <w:szCs w:val="22"/>
        </w:rPr>
      </w:pPr>
      <w:r>
        <w:rPr>
          <w:sz w:val="22"/>
          <w:szCs w:val="22"/>
        </w:rPr>
        <w:t>zapłata wynagrodzenia przysługującego Wykonawcy z tytułu należytej realizacji niniejszej umowy.</w:t>
      </w:r>
    </w:p>
    <w:p w:rsidR="009A3628" w:rsidRPr="00605F9D" w:rsidRDefault="009A3628" w:rsidP="00215217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274" w:lineRule="exact"/>
        <w:ind w:left="658"/>
        <w:rPr>
          <w:spacing w:val="-2"/>
          <w:sz w:val="22"/>
          <w:szCs w:val="22"/>
        </w:rPr>
      </w:pPr>
    </w:p>
    <w:p w:rsidR="00605F9D" w:rsidRDefault="00605F9D" w:rsidP="00605F9D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274" w:lineRule="exact"/>
        <w:rPr>
          <w:sz w:val="22"/>
          <w:szCs w:val="22"/>
        </w:rPr>
      </w:pPr>
    </w:p>
    <w:p w:rsidR="00605F9D" w:rsidRDefault="00605F9D" w:rsidP="00605F9D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</w:p>
    <w:p w:rsidR="00605F9D" w:rsidRPr="005740E7" w:rsidRDefault="00605F9D" w:rsidP="00605F9D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OBOWIĄZKI </w:t>
      </w:r>
      <w:r>
        <w:rPr>
          <w:b/>
          <w:sz w:val="22"/>
          <w:szCs w:val="22"/>
        </w:rPr>
        <w:t xml:space="preserve"> I  ODPOWIEDZIALNOŚĆ </w:t>
      </w:r>
      <w:r w:rsidRPr="005740E7">
        <w:rPr>
          <w:b/>
          <w:sz w:val="22"/>
          <w:szCs w:val="22"/>
        </w:rPr>
        <w:t>WYKONAWCY</w:t>
      </w:r>
    </w:p>
    <w:p w:rsidR="00605F9D" w:rsidRDefault="00605F9D" w:rsidP="00605F9D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5" w:line="274" w:lineRule="exact"/>
        <w:rPr>
          <w:sz w:val="22"/>
          <w:szCs w:val="22"/>
        </w:rPr>
      </w:pPr>
    </w:p>
    <w:p w:rsidR="009A3628" w:rsidRPr="009A3628" w:rsidRDefault="009A3628" w:rsidP="009378C6">
      <w:pPr>
        <w:widowControl w:val="0"/>
        <w:numPr>
          <w:ilvl w:val="0"/>
          <w:numId w:val="2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before="19" w:line="245" w:lineRule="exact"/>
        <w:ind w:left="360" w:right="10" w:hanging="360"/>
        <w:jc w:val="both"/>
        <w:rPr>
          <w:spacing w:val="-10"/>
          <w:sz w:val="22"/>
          <w:szCs w:val="22"/>
        </w:rPr>
      </w:pPr>
      <w:r w:rsidRPr="009A3628">
        <w:rPr>
          <w:sz w:val="22"/>
          <w:szCs w:val="22"/>
        </w:rPr>
        <w:t>Wykonawca   zobowiązuje   się   do   wykonania   bez   wad   i   usterek   oraz   przekazania Zamawiającemu przedmiotu umowy na warunkach ustalonych w niniejszej umowie.</w:t>
      </w:r>
    </w:p>
    <w:p w:rsidR="009A3628" w:rsidRPr="009A3628" w:rsidRDefault="009A3628" w:rsidP="009378C6">
      <w:pPr>
        <w:widowControl w:val="0"/>
        <w:numPr>
          <w:ilvl w:val="0"/>
          <w:numId w:val="2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before="5" w:line="278" w:lineRule="exact"/>
        <w:ind w:left="360" w:right="19" w:hanging="360"/>
        <w:jc w:val="both"/>
        <w:rPr>
          <w:spacing w:val="-11"/>
          <w:sz w:val="22"/>
          <w:szCs w:val="22"/>
        </w:rPr>
      </w:pPr>
      <w:r w:rsidRPr="009A3628">
        <w:rPr>
          <w:sz w:val="22"/>
          <w:szCs w:val="22"/>
        </w:rPr>
        <w:t>Wykonawca zobowiązuje się do koordynacji działań wszystkich uczestników procesu budowlanego tzn.: sił własnych, podwykonawców, dostawców, usługodawców.</w:t>
      </w:r>
    </w:p>
    <w:p w:rsidR="009A3628" w:rsidRPr="009A3628" w:rsidRDefault="009A3628" w:rsidP="009378C6">
      <w:pPr>
        <w:widowControl w:val="0"/>
        <w:numPr>
          <w:ilvl w:val="0"/>
          <w:numId w:val="2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8" w:lineRule="exact"/>
        <w:ind w:left="360" w:right="24" w:hanging="360"/>
        <w:jc w:val="both"/>
        <w:rPr>
          <w:spacing w:val="-10"/>
          <w:sz w:val="22"/>
          <w:szCs w:val="22"/>
        </w:rPr>
      </w:pPr>
      <w:r w:rsidRPr="009A3628">
        <w:rPr>
          <w:sz w:val="22"/>
          <w:szCs w:val="22"/>
        </w:rPr>
        <w:t>W ramach realizacji przedmiotu umowy do obowiązków Wykonawcy należy w szczególności: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4"/>
          <w:sz w:val="22"/>
          <w:szCs w:val="22"/>
        </w:rPr>
      </w:pPr>
      <w:r w:rsidRPr="009A3628">
        <w:rPr>
          <w:sz w:val="22"/>
          <w:szCs w:val="22"/>
        </w:rPr>
        <w:t>wykonanie przedmiotu umowy zgodnie z przywołanymi w umowie  dokumentami i zasadami współczesnej wiedzy technicznej,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i/>
          <w:iCs/>
          <w:sz w:val="22"/>
          <w:szCs w:val="22"/>
        </w:rPr>
      </w:pPr>
      <w:r w:rsidRPr="009A3628">
        <w:rPr>
          <w:sz w:val="22"/>
          <w:szCs w:val="22"/>
        </w:rPr>
        <w:t>urządzenie i utrzymanie zaplecza budowy,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sporządzenie planu bezpieczeństwa i ochrony zdrowia na terenie robót,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z w:val="22"/>
          <w:szCs w:val="22"/>
        </w:rPr>
      </w:pPr>
      <w:r w:rsidRPr="009A3628">
        <w:rPr>
          <w:sz w:val="22"/>
          <w:szCs w:val="22"/>
        </w:rPr>
        <w:t>zabezpieczenie i oznakowanie terenu robót,</w:t>
      </w:r>
    </w:p>
    <w:p w:rsidR="009A3628" w:rsidRPr="009A3628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ochrona istniejących sieci, instalacji, systemów drenarskich, obiektów oraz punktów</w:t>
      </w:r>
      <w:r w:rsidR="00605F9D">
        <w:rPr>
          <w:sz w:val="22"/>
          <w:szCs w:val="22"/>
        </w:rPr>
        <w:t xml:space="preserve"> </w:t>
      </w:r>
      <w:r w:rsidRPr="009A3628">
        <w:rPr>
          <w:sz w:val="22"/>
          <w:szCs w:val="22"/>
        </w:rPr>
        <w:t>geodezyjnych znajdujących się w zasięgu działania Wykonawcy,</w:t>
      </w:r>
    </w:p>
    <w:p w:rsidR="009A3628" w:rsidRPr="00D83F00" w:rsidRDefault="009A3628" w:rsidP="009378C6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38" w:line="274" w:lineRule="exact"/>
        <w:ind w:left="720" w:hanging="360"/>
        <w:jc w:val="both"/>
        <w:rPr>
          <w:spacing w:val="-2"/>
          <w:sz w:val="22"/>
          <w:szCs w:val="22"/>
        </w:rPr>
      </w:pPr>
      <w:r w:rsidRPr="009A3628">
        <w:rPr>
          <w:sz w:val="22"/>
          <w:szCs w:val="22"/>
        </w:rPr>
        <w:t>usuwanie z  dróg dojazdowych  i chodników zanieczyszczeń powstałych na skutek realizowania przez Wykonawcę robót budowlanych,</w:t>
      </w:r>
    </w:p>
    <w:p w:rsidR="00D83F00" w:rsidRPr="00D83F00" w:rsidRDefault="00D83F00" w:rsidP="00D83F00">
      <w:pPr>
        <w:widowControl w:val="0"/>
        <w:numPr>
          <w:ilvl w:val="0"/>
          <w:numId w:val="24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before="384" w:line="278" w:lineRule="exact"/>
        <w:ind w:left="720" w:hanging="360"/>
        <w:jc w:val="both"/>
        <w:rPr>
          <w:sz w:val="22"/>
          <w:szCs w:val="22"/>
        </w:rPr>
      </w:pPr>
      <w:r w:rsidRPr="00D83F00">
        <w:rPr>
          <w:sz w:val="22"/>
          <w:szCs w:val="22"/>
        </w:rPr>
        <w:t>informowanie zamawiającego o zagrożeniach, które mogą mieć ujemny wpływ na realizację inwestycji, jakość robót, opóźnienie planowanej daty zakończenia robót oraz współpraca z Zamawiającym przy opracowywaniu przedsięwzięć zapobiegających zagrożeniom,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hanging="360"/>
        <w:rPr>
          <w:sz w:val="22"/>
          <w:szCs w:val="22"/>
        </w:rPr>
      </w:pPr>
      <w:r w:rsidRPr="00605F9D">
        <w:rPr>
          <w:sz w:val="22"/>
          <w:szCs w:val="22"/>
        </w:rPr>
        <w:t>przywrócenie    do    stanu    pierwotnego     składników    majątkowych    zniszczonych lub naruszonych w czasie realizacji przedmiotu umowy z przyczyn zawinionych przez Wykonawcę lub osoby działające w imieniu Wykonawcy,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right="10" w:hanging="360"/>
        <w:jc w:val="both"/>
        <w:rPr>
          <w:sz w:val="22"/>
          <w:szCs w:val="22"/>
        </w:rPr>
      </w:pPr>
      <w:r w:rsidRPr="00605F9D">
        <w:rPr>
          <w:sz w:val="22"/>
          <w:szCs w:val="22"/>
        </w:rPr>
        <w:t>zapewnienie Zamawiającemu oraz wszystkim osobom upoważnionym, jak też innym uczestnikom procesu budowlanego, dostępu do terenu budowy i do każdego miejsca, gdzie w związku z niniejszą umową roboty są wykonywane,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right="29" w:hanging="360"/>
        <w:jc w:val="both"/>
        <w:rPr>
          <w:sz w:val="22"/>
          <w:szCs w:val="22"/>
        </w:rPr>
      </w:pPr>
      <w:r w:rsidRPr="00605F9D">
        <w:rPr>
          <w:sz w:val="22"/>
          <w:szCs w:val="22"/>
        </w:rPr>
        <w:t>zawiadomienie w imieniu Zamawiającego właściwego organu nadzoru budowlanego o zakończeniu budowy,</w:t>
      </w:r>
    </w:p>
    <w:p w:rsidR="00605F9D" w:rsidRPr="00605F9D" w:rsidRDefault="00605F9D" w:rsidP="009378C6">
      <w:pPr>
        <w:widowControl w:val="0"/>
        <w:numPr>
          <w:ilvl w:val="0"/>
          <w:numId w:val="25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line="278" w:lineRule="exact"/>
        <w:ind w:left="720" w:right="5" w:hanging="360"/>
        <w:jc w:val="both"/>
        <w:rPr>
          <w:sz w:val="22"/>
          <w:szCs w:val="22"/>
        </w:rPr>
      </w:pPr>
      <w:r w:rsidRPr="00605F9D">
        <w:rPr>
          <w:sz w:val="22"/>
          <w:szCs w:val="22"/>
        </w:rPr>
        <w:lastRenderedPageBreak/>
        <w:t>uzyskanie w imieniu Zamawiającego zaświadczenia o braku sprzeciwu właściwego organu nadzoru budowlanego do zawiadomienia o zakończeniu budowy lub pozwolenia na użytkowanie o ile jest wymagane.</w:t>
      </w:r>
    </w:p>
    <w:p w:rsidR="00605F9D" w:rsidRPr="00605F9D" w:rsidRDefault="00605F9D" w:rsidP="00605F9D">
      <w:pPr>
        <w:rPr>
          <w:sz w:val="22"/>
          <w:szCs w:val="22"/>
        </w:rPr>
      </w:pPr>
    </w:p>
    <w:p w:rsidR="00605F9D" w:rsidRPr="00605F9D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right="10" w:hanging="360"/>
        <w:jc w:val="both"/>
        <w:rPr>
          <w:spacing w:val="-9"/>
          <w:sz w:val="22"/>
          <w:szCs w:val="22"/>
        </w:rPr>
      </w:pPr>
      <w:r w:rsidRPr="00605F9D">
        <w:rPr>
          <w:sz w:val="22"/>
          <w:szCs w:val="22"/>
        </w:rPr>
        <w:t>Wszelkie koszty i opłaty związane z realizacją obowiązków określonych w ust. 3 ponosi Wykonawca w ramach wynagrodzenia ryczałtowego, o którym mowa w § 6 ust. 1.</w:t>
      </w:r>
    </w:p>
    <w:p w:rsidR="00605F9D" w:rsidRPr="00605F9D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right="5" w:hanging="360"/>
        <w:jc w:val="both"/>
        <w:rPr>
          <w:spacing w:val="-10"/>
          <w:sz w:val="22"/>
          <w:szCs w:val="22"/>
        </w:rPr>
      </w:pPr>
      <w:r w:rsidRPr="00605F9D">
        <w:rPr>
          <w:sz w:val="22"/>
          <w:szCs w:val="22"/>
        </w:rPr>
        <w:t>W przypadku wykonania części robót przez podwykonawcę lub dalszego podwykonawcę, Wykonawca ponosi pełną odpowiedzialność za ich działania, uchybienia i zaniedbania jak za swoje działania lub zaniedbania.</w:t>
      </w:r>
    </w:p>
    <w:p w:rsidR="00605F9D" w:rsidRPr="00605F9D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right="5" w:hanging="360"/>
        <w:jc w:val="both"/>
        <w:rPr>
          <w:spacing w:val="-10"/>
          <w:sz w:val="22"/>
          <w:szCs w:val="22"/>
        </w:rPr>
      </w:pPr>
      <w:r w:rsidRPr="00605F9D">
        <w:rPr>
          <w:sz w:val="22"/>
          <w:szCs w:val="22"/>
        </w:rPr>
        <w:t>W przypadku robót ulegających zakryciu lub zanikających Wykonawca winien zawiadamiać Zamawiającego o terminie ich wykonania z 3-dniowym wyprzedzeniem. W przypadku niedopełnienia powyższego obowiązku Wykonawca jest obowiązany na żądanie Zamawiającego do odkrycia na własny koszt takich robót w celu umożliwienia Zamawiającemu dokonania ich sprawdzenia.</w:t>
      </w:r>
    </w:p>
    <w:p w:rsidR="00605F9D" w:rsidRPr="00481019" w:rsidRDefault="00605F9D" w:rsidP="009378C6">
      <w:pPr>
        <w:widowControl w:val="0"/>
        <w:numPr>
          <w:ilvl w:val="0"/>
          <w:numId w:val="26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left="720" w:hanging="360"/>
        <w:jc w:val="both"/>
        <w:rPr>
          <w:spacing w:val="-13"/>
          <w:sz w:val="22"/>
          <w:szCs w:val="22"/>
        </w:rPr>
      </w:pPr>
      <w:r w:rsidRPr="00605F9D">
        <w:rPr>
          <w:sz w:val="22"/>
          <w:szCs w:val="22"/>
        </w:rPr>
        <w:t>Ewentualne wady i usterki w wykonaniu przedmiotu umowy wykryte w toku robót budowlanych lub zgłoszone przy odbiorze usuwane będą niezwłocznie, a najpóźniej w terminie 5 dni licząc od dnia ich zgłoszenia przez Zamawiającego.</w:t>
      </w:r>
    </w:p>
    <w:p w:rsidR="00481019" w:rsidRDefault="00481019" w:rsidP="004810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360" w:right="1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  </w:t>
      </w:r>
      <w:r w:rsidR="00605F9D" w:rsidRPr="00481019">
        <w:rPr>
          <w:sz w:val="22"/>
          <w:szCs w:val="22"/>
        </w:rPr>
        <w:t xml:space="preserve">Materiały i urządzenia używane przez Wykonawcę powinny odpowiadać wymogom wyrobów </w:t>
      </w:r>
    </w:p>
    <w:p w:rsidR="00605F9D" w:rsidRPr="00481019" w:rsidRDefault="00605F9D" w:rsidP="004810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8" w:lineRule="exact"/>
        <w:ind w:left="709" w:right="10"/>
        <w:jc w:val="both"/>
        <w:rPr>
          <w:spacing w:val="-9"/>
          <w:sz w:val="22"/>
          <w:szCs w:val="22"/>
        </w:rPr>
      </w:pPr>
      <w:r w:rsidRPr="00481019">
        <w:rPr>
          <w:sz w:val="22"/>
          <w:szCs w:val="22"/>
        </w:rPr>
        <w:t>dopuszczonych do obrotu i stosowania w budownictwie określonych w art. 10 ustawy Prawo budowlane.</w:t>
      </w:r>
    </w:p>
    <w:p w:rsidR="00605F9D" w:rsidRPr="00481019" w:rsidRDefault="00605F9D" w:rsidP="00481019">
      <w:pPr>
        <w:pStyle w:val="Akapitzlist"/>
        <w:widowControl w:val="0"/>
        <w:numPr>
          <w:ilvl w:val="0"/>
          <w:numId w:val="2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right="5"/>
        <w:jc w:val="both"/>
        <w:rPr>
          <w:spacing w:val="-3"/>
          <w:sz w:val="22"/>
          <w:szCs w:val="22"/>
        </w:rPr>
      </w:pPr>
      <w:r w:rsidRPr="00481019">
        <w:rPr>
          <w:sz w:val="22"/>
          <w:szCs w:val="22"/>
        </w:rPr>
        <w:t>Wykonawca nie może dokonać zmian w materiałach oraz rozwiązaniach technicznych zawartych w dokumentacji budowlanej. W przypadku konieczności zastąpienia wymaganych materiałów jedynie Zamawiający ma prawo decydować o użyciu innych równowartościowych materiałów.</w:t>
      </w:r>
    </w:p>
    <w:p w:rsidR="00605F9D" w:rsidRPr="00605F9D" w:rsidRDefault="00605F9D" w:rsidP="00481019">
      <w:pPr>
        <w:widowControl w:val="0"/>
        <w:numPr>
          <w:ilvl w:val="0"/>
          <w:numId w:val="2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ind w:right="5"/>
        <w:jc w:val="both"/>
        <w:rPr>
          <w:spacing w:val="-2"/>
          <w:sz w:val="22"/>
          <w:szCs w:val="22"/>
        </w:rPr>
      </w:pPr>
      <w:r w:rsidRPr="00605F9D">
        <w:rPr>
          <w:sz w:val="22"/>
          <w:szCs w:val="22"/>
        </w:rPr>
        <w:t>Na każde żądanie Zamawiającego Wykonawca zobowiązany jest okazać w stosunku do wskazanych materiałów certyfikat zgodności z obowiązującą normą lub aprobatą techniczną.</w:t>
      </w:r>
    </w:p>
    <w:p w:rsidR="00605F9D" w:rsidRPr="00605F9D" w:rsidRDefault="006C14A5" w:rsidP="00481019">
      <w:pPr>
        <w:widowControl w:val="0"/>
        <w:numPr>
          <w:ilvl w:val="0"/>
          <w:numId w:val="29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8" w:lineRule="exact"/>
        <w:jc w:val="both"/>
        <w:rPr>
          <w:spacing w:val="-3"/>
          <w:sz w:val="22"/>
          <w:szCs w:val="22"/>
        </w:rPr>
      </w:pPr>
      <w:r>
        <w:rPr>
          <w:sz w:val="22"/>
          <w:szCs w:val="22"/>
        </w:rPr>
        <w:t>Wykona</w:t>
      </w:r>
      <w:r w:rsidR="00605F9D" w:rsidRPr="00605F9D">
        <w:rPr>
          <w:sz w:val="22"/>
          <w:szCs w:val="22"/>
        </w:rPr>
        <w:t>wca   zapewni   potrzebne   oprzyrządowanie,   potencjał   ludzki   oraz   materiały wymagane do zbadania na żądanie Zamawiającego jakości robót wykonanych z materiałów Wykonawcy na terenie budowy.</w:t>
      </w:r>
    </w:p>
    <w:p w:rsidR="00605F9D" w:rsidRPr="00605F9D" w:rsidRDefault="00605F9D" w:rsidP="00605F9D">
      <w:pPr>
        <w:widowControl w:val="0"/>
        <w:shd w:val="clear" w:color="auto" w:fill="FFFFFF"/>
        <w:tabs>
          <w:tab w:val="left" w:pos="658"/>
        </w:tabs>
        <w:autoSpaceDE w:val="0"/>
        <w:autoSpaceDN w:val="0"/>
        <w:adjustRightInd w:val="0"/>
        <w:spacing w:line="274" w:lineRule="exact"/>
        <w:ind w:left="658"/>
        <w:jc w:val="both"/>
        <w:rPr>
          <w:spacing w:val="-2"/>
          <w:sz w:val="22"/>
          <w:szCs w:val="22"/>
        </w:rPr>
      </w:pPr>
    </w:p>
    <w:p w:rsidR="006C14A5" w:rsidRDefault="006C14A5" w:rsidP="006C14A5">
      <w:pPr>
        <w:pStyle w:val="Tekstpodstawowywcity2"/>
        <w:spacing w:after="0" w:line="276" w:lineRule="auto"/>
        <w:ind w:left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3</w:t>
      </w:r>
    </w:p>
    <w:p w:rsidR="00A6494F" w:rsidRDefault="00A6494F" w:rsidP="006C14A5">
      <w:pPr>
        <w:pStyle w:val="Tekstpodstawowywcity2"/>
        <w:spacing w:after="0" w:line="276" w:lineRule="auto"/>
        <w:ind w:left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TERMIN REALIZACJI</w:t>
      </w:r>
    </w:p>
    <w:p w:rsidR="006C14A5" w:rsidRPr="005740E7" w:rsidRDefault="006C14A5" w:rsidP="006C14A5">
      <w:pPr>
        <w:pStyle w:val="Tekstpodstawowywcity2"/>
        <w:spacing w:after="0" w:line="276" w:lineRule="auto"/>
        <w:ind w:left="0"/>
        <w:jc w:val="center"/>
        <w:rPr>
          <w:b/>
          <w:sz w:val="22"/>
          <w:szCs w:val="22"/>
        </w:rPr>
      </w:pPr>
    </w:p>
    <w:p w:rsidR="00A6494F" w:rsidRPr="006A6A0E" w:rsidRDefault="006A6A0E" w:rsidP="00A6494F">
      <w:pPr>
        <w:rPr>
          <w:b/>
          <w:sz w:val="22"/>
          <w:szCs w:val="22"/>
        </w:rPr>
      </w:pPr>
      <w:r w:rsidRPr="006A6A0E">
        <w:rPr>
          <w:sz w:val="22"/>
          <w:szCs w:val="22"/>
        </w:rPr>
        <w:t xml:space="preserve">Wykonawca zobowiązany jest zrealizować przedmiot zamówienia w terminie </w:t>
      </w:r>
      <w:r w:rsidRPr="006A6A0E">
        <w:rPr>
          <w:b/>
          <w:sz w:val="22"/>
          <w:szCs w:val="22"/>
        </w:rPr>
        <w:t>do 29.04.2022 r.</w:t>
      </w:r>
    </w:p>
    <w:p w:rsidR="006C14A5" w:rsidRDefault="006C14A5" w:rsidP="00A6494F">
      <w:pPr>
        <w:jc w:val="center"/>
        <w:rPr>
          <w:b/>
          <w:sz w:val="22"/>
          <w:szCs w:val="22"/>
        </w:rPr>
      </w:pPr>
    </w:p>
    <w:p w:rsidR="006C14A5" w:rsidRDefault="006A6A0E" w:rsidP="00A6494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</w:p>
    <w:p w:rsidR="00A6494F" w:rsidRPr="005740E7" w:rsidRDefault="00A6494F" w:rsidP="00A6494F">
      <w:pPr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ZATRUDNIENIE NA UMOWĘ O PRACĘ</w:t>
      </w:r>
    </w:p>
    <w:p w:rsidR="006A6A0E" w:rsidRDefault="006A6A0E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B85015">
        <w:rPr>
          <w:b/>
          <w:sz w:val="22"/>
          <w:szCs w:val="22"/>
        </w:rPr>
        <w:t>1.</w:t>
      </w:r>
      <w:r w:rsidRPr="005740E7">
        <w:rPr>
          <w:sz w:val="22"/>
          <w:szCs w:val="22"/>
        </w:rPr>
        <w:t xml:space="preserve"> Wymagania dotyczące zatrudnienia przez Wykonawcę lub podwykonawcę na podstawie umowy o pracę osób wykonujących czynności w zakresie realizacji zamówienia (art. 95 ust. 1 ustawy </w:t>
      </w:r>
      <w:proofErr w:type="spellStart"/>
      <w:r w:rsidRPr="005740E7">
        <w:rPr>
          <w:sz w:val="22"/>
          <w:szCs w:val="22"/>
        </w:rPr>
        <w:t>Pzp</w:t>
      </w:r>
      <w:proofErr w:type="spellEnd"/>
      <w:r w:rsidRPr="005740E7">
        <w:rPr>
          <w:sz w:val="22"/>
          <w:szCs w:val="22"/>
        </w:rPr>
        <w:t>).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Zamawiający wymaga zatrudnienia na podstawie umowy o pracę przez Wykonawcę lub podwykonawcę osób kierujących budową i osób wykonujących wszystkie prace fizyczne związane z wykonywaniem wszystkich robót objętych zamówieniem, których wykonanie polega na wykonywaniu pracy w sposób określony w art. 22 § 1 ustawy z dnia 26 czerwca 1974 r. – Kodeks pracy (Dz. U. z 2019 r. poz. 1040 z </w:t>
      </w:r>
      <w:proofErr w:type="spellStart"/>
      <w:r w:rsidRPr="005740E7">
        <w:rPr>
          <w:sz w:val="22"/>
          <w:szCs w:val="22"/>
        </w:rPr>
        <w:t>późn</w:t>
      </w:r>
      <w:proofErr w:type="spellEnd"/>
      <w:r w:rsidRPr="005740E7">
        <w:rPr>
          <w:sz w:val="22"/>
          <w:szCs w:val="22"/>
        </w:rPr>
        <w:t>. zm.), tj. czynności wskazanych w przedmiarze robót.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B85015">
        <w:rPr>
          <w:b/>
          <w:sz w:val="22"/>
          <w:szCs w:val="22"/>
        </w:rPr>
        <w:lastRenderedPageBreak/>
        <w:t>2.</w:t>
      </w:r>
      <w:r w:rsidRPr="005740E7">
        <w:rPr>
          <w:sz w:val="22"/>
          <w:szCs w:val="22"/>
        </w:rPr>
        <w:t xml:space="preserve"> W trakcie realizacji zamówienia Zamawiający uprawniony jest do wykonywania czynności kontrolnych wobec Wykonawcy odnośnie spełnienia przez Wykonawcę lub podwykonawcę wymogu zatrudnienia na podstawie umowy o pracę osób wykonujących wskazane w pkt. 1 czynności. Zamawiający uprawniony jest w szczególności do: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żądania oświadczeń i dokumentów w zakresie potwierdzenia spełniania w/w wymogu i dokonywania jego oceny,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żądania wyjaśnień w przypadku wątpliwości w zakresie potwierdzenia spełnienia ww. wymogu,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przeprowadzenia kontroli na miejscu wykonywania robót objętych zamówieniem.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CD01F0" w:rsidP="00B62975">
      <w:pPr>
        <w:jc w:val="both"/>
        <w:rPr>
          <w:sz w:val="22"/>
          <w:szCs w:val="22"/>
        </w:rPr>
      </w:pPr>
      <w:r w:rsidRPr="00B85015">
        <w:rPr>
          <w:b/>
          <w:sz w:val="22"/>
          <w:szCs w:val="22"/>
        </w:rPr>
        <w:t>3.</w:t>
      </w:r>
      <w:r w:rsidR="00B62975" w:rsidRPr="005740E7">
        <w:rPr>
          <w:sz w:val="22"/>
          <w:szCs w:val="22"/>
        </w:rPr>
        <w:t xml:space="preserve">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pkt. </w:t>
      </w:r>
      <w:r w:rsidRPr="005740E7">
        <w:rPr>
          <w:sz w:val="22"/>
          <w:szCs w:val="22"/>
        </w:rPr>
        <w:t>1</w:t>
      </w:r>
      <w:r w:rsidR="00B62975" w:rsidRPr="005740E7">
        <w:rPr>
          <w:sz w:val="22"/>
          <w:szCs w:val="22"/>
        </w:rPr>
        <w:t xml:space="preserve"> czynności w trakcie realizacji zamówienia: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oświadczenie Wykonawcy lub podwykonawcy o zatrudnieniu na podstawie umowy o pracę osób wykonujących czynności, których dotyczy wezwanie Zamawiającego, przy czym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 i/lub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- poświadczona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sporządzony), przy czym kopia umowy/umów powinna zostać </w:t>
      </w:r>
      <w:proofErr w:type="spellStart"/>
      <w:r w:rsidRPr="005740E7">
        <w:rPr>
          <w:sz w:val="22"/>
          <w:szCs w:val="22"/>
        </w:rPr>
        <w:t>zanonimizowana</w:t>
      </w:r>
      <w:proofErr w:type="spellEnd"/>
      <w:r w:rsidRPr="005740E7">
        <w:rPr>
          <w:sz w:val="22"/>
          <w:szCs w:val="22"/>
        </w:rPr>
        <w:t xml:space="preserve"> w sposób zapewniający ochronę danych osobowych prac</w:t>
      </w:r>
      <w:r w:rsidR="00CD01F0" w:rsidRPr="005740E7">
        <w:rPr>
          <w:sz w:val="22"/>
          <w:szCs w:val="22"/>
        </w:rPr>
        <w:t>owników, zgodnie z </w:t>
      </w:r>
      <w:r w:rsidRPr="005740E7">
        <w:rPr>
          <w:sz w:val="22"/>
          <w:szCs w:val="22"/>
        </w:rPr>
        <w:t>przepisami ustawy z dnia 29 sierpnia 1997 r. o ochronie danych osobowych tj. w szczególności bez imion, nazwisk, adresów, Nr PESEL pracowników), jednakże informacje takie jak: data zawarcia umowy, rodzaj umowy o pracę i wymiar etatu powinny być możliwe do zidentyfikowania i/lub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- poświadczoną za zgodność z oryginałem odpowiednio przez Wykonawcę lub podwykonawcę kopię dowodu potwierdzającego zgłoszenie pracownika przez pracodawcę do ubezpieczeń, </w:t>
      </w:r>
      <w:proofErr w:type="spellStart"/>
      <w:r w:rsidRPr="005740E7">
        <w:rPr>
          <w:sz w:val="22"/>
          <w:szCs w:val="22"/>
        </w:rPr>
        <w:t>zanonimizowaną</w:t>
      </w:r>
      <w:proofErr w:type="spellEnd"/>
      <w:r w:rsidRPr="005740E7">
        <w:rPr>
          <w:sz w:val="22"/>
          <w:szCs w:val="22"/>
        </w:rPr>
        <w:t xml:space="preserve"> w sposób zapewniający ochronę danych osobowych pracowników, zgodnie z przepisami ustawy z dnia 10 maja 2018 r. o ochronie danych osobowych (</w:t>
      </w:r>
      <w:proofErr w:type="spellStart"/>
      <w:r w:rsidRPr="005740E7">
        <w:rPr>
          <w:sz w:val="22"/>
          <w:szCs w:val="22"/>
        </w:rPr>
        <w:t>t.j</w:t>
      </w:r>
      <w:proofErr w:type="spellEnd"/>
      <w:r w:rsidRPr="005740E7">
        <w:rPr>
          <w:sz w:val="22"/>
          <w:szCs w:val="22"/>
        </w:rPr>
        <w:t xml:space="preserve"> Dz. U. z 2018, poz. 1000 z </w:t>
      </w:r>
      <w:proofErr w:type="spellStart"/>
      <w:r w:rsidRPr="005740E7">
        <w:rPr>
          <w:sz w:val="22"/>
          <w:szCs w:val="22"/>
        </w:rPr>
        <w:t>późn</w:t>
      </w:r>
      <w:proofErr w:type="spellEnd"/>
      <w:r w:rsidRPr="005740E7">
        <w:rPr>
          <w:sz w:val="22"/>
          <w:szCs w:val="22"/>
        </w:rPr>
        <w:t>. zm.)</w:t>
      </w:r>
    </w:p>
    <w:p w:rsidR="00B85015" w:rsidRDefault="00B85015" w:rsidP="00B62975">
      <w:pPr>
        <w:jc w:val="both"/>
        <w:rPr>
          <w:sz w:val="22"/>
          <w:szCs w:val="22"/>
        </w:rPr>
      </w:pPr>
    </w:p>
    <w:p w:rsidR="00A6494F" w:rsidRPr="005740E7" w:rsidRDefault="00CD01F0" w:rsidP="00B62975">
      <w:pPr>
        <w:jc w:val="both"/>
        <w:rPr>
          <w:b/>
          <w:sz w:val="22"/>
          <w:szCs w:val="22"/>
          <w:highlight w:val="yellow"/>
        </w:rPr>
      </w:pPr>
      <w:r w:rsidRPr="00B85015">
        <w:rPr>
          <w:b/>
          <w:sz w:val="22"/>
          <w:szCs w:val="22"/>
        </w:rPr>
        <w:t>4</w:t>
      </w:r>
      <w:r w:rsidR="00B85015" w:rsidRPr="00B85015">
        <w:rPr>
          <w:b/>
          <w:sz w:val="22"/>
          <w:szCs w:val="22"/>
        </w:rPr>
        <w:t>.</w:t>
      </w:r>
      <w:r w:rsidR="00B62975" w:rsidRPr="005740E7">
        <w:rPr>
          <w:sz w:val="22"/>
          <w:szCs w:val="22"/>
        </w:rPr>
        <w:t xml:space="preserve"> Niezłożenie przez Wykonawcę w wyznaczonym przez Zamawiającego terminie żądanych dowodów w celu potwierdzenia spełnienia przez Wykonawcę lub podwykonawcę wymogu zatrudnienia na podstawie umowy o pracę traktowane będzie jako niespełnienie przez Wykonawcę lub podwykonawcę wymogu zatrudnienia na podstawie umowy o pracę osób</w:t>
      </w:r>
      <w:r w:rsidRPr="005740E7">
        <w:rPr>
          <w:sz w:val="22"/>
          <w:szCs w:val="22"/>
        </w:rPr>
        <w:t xml:space="preserve"> wykonujących wskazane w pkt. 1</w:t>
      </w:r>
      <w:r w:rsidR="00B62975" w:rsidRPr="005740E7">
        <w:rPr>
          <w:sz w:val="22"/>
          <w:szCs w:val="22"/>
        </w:rPr>
        <w:t xml:space="preserve"> czynności.</w:t>
      </w:r>
    </w:p>
    <w:p w:rsidR="00CD01F0" w:rsidRDefault="00CD01F0" w:rsidP="00A6494F">
      <w:pPr>
        <w:jc w:val="center"/>
        <w:rPr>
          <w:b/>
          <w:sz w:val="22"/>
          <w:szCs w:val="22"/>
        </w:rPr>
      </w:pPr>
    </w:p>
    <w:p w:rsidR="00B85015" w:rsidRPr="005740E7" w:rsidRDefault="00B85015" w:rsidP="00B85015">
      <w:pPr>
        <w:pStyle w:val="Tekstpodstawowy3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5</w:t>
      </w:r>
    </w:p>
    <w:p w:rsidR="00A6494F" w:rsidRDefault="00A6494F" w:rsidP="00A6494F">
      <w:pPr>
        <w:pStyle w:val="Tekstpodstawowy3"/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WYNAGRODZENIE</w:t>
      </w:r>
    </w:p>
    <w:p w:rsidR="00B85015" w:rsidRPr="005740E7" w:rsidRDefault="00B85015" w:rsidP="00A6494F">
      <w:pPr>
        <w:pStyle w:val="Tekstpodstawowy3"/>
        <w:spacing w:after="0"/>
        <w:jc w:val="center"/>
        <w:rPr>
          <w:b/>
          <w:sz w:val="22"/>
          <w:szCs w:val="22"/>
        </w:rPr>
      </w:pPr>
    </w:p>
    <w:p w:rsidR="00401C6F" w:rsidRDefault="00401C6F" w:rsidP="009378C6">
      <w:pPr>
        <w:pStyle w:val="Tekstpodstawowy3"/>
        <w:numPr>
          <w:ilvl w:val="0"/>
          <w:numId w:val="4"/>
        </w:numPr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należyte wykonanie przedmiotu umowy określonego w § 1 niniejszej umowy, strony ustalają całkowite wynagrodzenie ryczałtowe zgodnie ze złożoną ofertą w całkowitej </w:t>
      </w:r>
      <w:r w:rsidRPr="00401C6F">
        <w:rPr>
          <w:b/>
          <w:sz w:val="22"/>
          <w:szCs w:val="22"/>
        </w:rPr>
        <w:t>kwocie ……… zł brutto (słownie: ………………..),</w:t>
      </w:r>
      <w:r>
        <w:rPr>
          <w:sz w:val="22"/>
          <w:szCs w:val="22"/>
        </w:rPr>
        <w:t xml:space="preserve"> w tym cena ryczałtowa z podziałem na poszczególne zadania </w:t>
      </w:r>
    </w:p>
    <w:p w:rsidR="00401C6F" w:rsidRDefault="00401C6F" w:rsidP="00401C6F">
      <w:pPr>
        <w:pStyle w:val="Tekstpodstawowy3"/>
        <w:spacing w:after="0"/>
        <w:ind w:left="360"/>
        <w:jc w:val="both"/>
        <w:rPr>
          <w:sz w:val="22"/>
          <w:szCs w:val="22"/>
        </w:rPr>
      </w:pPr>
    </w:p>
    <w:p w:rsidR="00401C6F" w:rsidRDefault="00401C6F" w:rsidP="00401C6F">
      <w:pPr>
        <w:pStyle w:val="Tekstpodstawowy3"/>
        <w:spacing w:after="0"/>
        <w:ind w:left="360"/>
        <w:jc w:val="both"/>
        <w:rPr>
          <w:sz w:val="22"/>
          <w:szCs w:val="22"/>
        </w:rPr>
      </w:pPr>
    </w:p>
    <w:tbl>
      <w:tblPr>
        <w:tblStyle w:val="Tabela-Siatka"/>
        <w:tblW w:w="9214" w:type="dxa"/>
        <w:tblInd w:w="-34" w:type="dxa"/>
        <w:tblLayout w:type="fixed"/>
        <w:tblLook w:val="04A0"/>
      </w:tblPr>
      <w:tblGrid>
        <w:gridCol w:w="568"/>
        <w:gridCol w:w="2976"/>
        <w:gridCol w:w="1276"/>
        <w:gridCol w:w="851"/>
        <w:gridCol w:w="1134"/>
        <w:gridCol w:w="1134"/>
        <w:gridCol w:w="1275"/>
      </w:tblGrid>
      <w:tr w:rsidR="00657562" w:rsidTr="00657562">
        <w:tc>
          <w:tcPr>
            <w:tcW w:w="568" w:type="dxa"/>
          </w:tcPr>
          <w:p w:rsidR="00657562" w:rsidRPr="00FF5DCB" w:rsidRDefault="00657562" w:rsidP="00E51195">
            <w:pPr>
              <w:rPr>
                <w:b/>
              </w:rPr>
            </w:pPr>
            <w:r w:rsidRPr="00FF5DCB">
              <w:rPr>
                <w:b/>
              </w:rPr>
              <w:lastRenderedPageBreak/>
              <w:t>Lp.</w:t>
            </w:r>
          </w:p>
        </w:tc>
        <w:tc>
          <w:tcPr>
            <w:tcW w:w="2976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 w:rsidRPr="00FF5DCB">
              <w:rPr>
                <w:b/>
              </w:rPr>
              <w:t>Nazwa zadania</w:t>
            </w:r>
          </w:p>
        </w:tc>
        <w:tc>
          <w:tcPr>
            <w:tcW w:w="1276" w:type="dxa"/>
          </w:tcPr>
          <w:p w:rsidR="00657562" w:rsidRPr="00FF5DCB" w:rsidRDefault="00657562" w:rsidP="00E51195">
            <w:pPr>
              <w:jc w:val="center"/>
              <w:rPr>
                <w:b/>
                <w:sz w:val="18"/>
                <w:szCs w:val="18"/>
              </w:rPr>
            </w:pPr>
            <w:r w:rsidRPr="00FF5DCB">
              <w:rPr>
                <w:b/>
                <w:sz w:val="18"/>
                <w:szCs w:val="18"/>
              </w:rPr>
              <w:t>Jednostka miary</w:t>
            </w:r>
          </w:p>
        </w:tc>
        <w:tc>
          <w:tcPr>
            <w:tcW w:w="851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t>Ilość (liczba)</w:t>
            </w:r>
          </w:p>
        </w:tc>
        <w:tc>
          <w:tcPr>
            <w:tcW w:w="1134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t>Cena netto w PLN</w:t>
            </w:r>
          </w:p>
        </w:tc>
        <w:tc>
          <w:tcPr>
            <w:tcW w:w="1134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t>VAT (wartość) w PLN</w:t>
            </w:r>
          </w:p>
        </w:tc>
        <w:tc>
          <w:tcPr>
            <w:tcW w:w="1275" w:type="dxa"/>
          </w:tcPr>
          <w:p w:rsidR="00657562" w:rsidRPr="00FF5DCB" w:rsidRDefault="00657562" w:rsidP="00E51195">
            <w:pPr>
              <w:jc w:val="center"/>
              <w:rPr>
                <w:b/>
              </w:rPr>
            </w:pPr>
            <w:r>
              <w:rPr>
                <w:b/>
              </w:rPr>
              <w:t>Cena brutto w PLN</w:t>
            </w: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1.</w:t>
            </w:r>
          </w:p>
        </w:tc>
        <w:tc>
          <w:tcPr>
            <w:tcW w:w="2976" w:type="dxa"/>
          </w:tcPr>
          <w:p w:rsidR="00657562" w:rsidRDefault="00657562" w:rsidP="00E51195">
            <w:r>
              <w:t>Podesty z desek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2.</w:t>
            </w:r>
          </w:p>
        </w:tc>
        <w:tc>
          <w:tcPr>
            <w:tcW w:w="2976" w:type="dxa"/>
          </w:tcPr>
          <w:p w:rsidR="00657562" w:rsidRDefault="00657562" w:rsidP="00E51195">
            <w:r>
              <w:t>Leżaki, kosze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3.</w:t>
            </w:r>
          </w:p>
        </w:tc>
        <w:tc>
          <w:tcPr>
            <w:tcW w:w="2976" w:type="dxa"/>
          </w:tcPr>
          <w:p w:rsidR="00657562" w:rsidRDefault="00657562" w:rsidP="00E51195">
            <w:r>
              <w:t xml:space="preserve">Wyposażenie placu piknikowego, </w:t>
            </w:r>
            <w:proofErr w:type="spellStart"/>
            <w:r>
              <w:t>ławostoły</w:t>
            </w:r>
            <w:proofErr w:type="spellEnd"/>
            <w:r>
              <w:t>, ognisko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4.</w:t>
            </w:r>
          </w:p>
        </w:tc>
        <w:tc>
          <w:tcPr>
            <w:tcW w:w="2976" w:type="dxa"/>
          </w:tcPr>
          <w:p w:rsidR="00657562" w:rsidRDefault="00657562" w:rsidP="00E51195">
            <w:r>
              <w:t>Tablica informacyjna T3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5.</w:t>
            </w:r>
          </w:p>
        </w:tc>
        <w:tc>
          <w:tcPr>
            <w:tcW w:w="2976" w:type="dxa"/>
          </w:tcPr>
          <w:p w:rsidR="00657562" w:rsidRDefault="00657562" w:rsidP="00E51195">
            <w:r>
              <w:t>Przyłącze energetyczne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6.</w:t>
            </w:r>
          </w:p>
        </w:tc>
        <w:tc>
          <w:tcPr>
            <w:tcW w:w="2976" w:type="dxa"/>
          </w:tcPr>
          <w:p w:rsidR="00657562" w:rsidRDefault="00657562" w:rsidP="00E51195">
            <w:r>
              <w:t>Lampy</w:t>
            </w:r>
          </w:p>
        </w:tc>
        <w:tc>
          <w:tcPr>
            <w:tcW w:w="1276" w:type="dxa"/>
          </w:tcPr>
          <w:p w:rsidR="00657562" w:rsidRDefault="00657562" w:rsidP="00E51195">
            <w:r>
              <w:t>komplet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7.</w:t>
            </w:r>
          </w:p>
        </w:tc>
        <w:tc>
          <w:tcPr>
            <w:tcW w:w="2976" w:type="dxa"/>
          </w:tcPr>
          <w:p w:rsidR="00657562" w:rsidRDefault="00657562" w:rsidP="00E51195">
            <w:r>
              <w:t>Nawierzchnia sypka plaża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>
            <w:r>
              <w:t>8.</w:t>
            </w:r>
          </w:p>
        </w:tc>
        <w:tc>
          <w:tcPr>
            <w:tcW w:w="2976" w:type="dxa"/>
          </w:tcPr>
          <w:p w:rsidR="00657562" w:rsidRDefault="00657562" w:rsidP="00E51195">
            <w:r>
              <w:t>Remont pomostów</w:t>
            </w:r>
          </w:p>
        </w:tc>
        <w:tc>
          <w:tcPr>
            <w:tcW w:w="1276" w:type="dxa"/>
          </w:tcPr>
          <w:p w:rsidR="00657562" w:rsidRDefault="00657562" w:rsidP="00E51195">
            <w:r>
              <w:t>sztuka</w:t>
            </w:r>
          </w:p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657562" w:rsidRDefault="00657562" w:rsidP="00E51195">
            <w:pPr>
              <w:jc w:val="right"/>
            </w:pPr>
          </w:p>
        </w:tc>
        <w:tc>
          <w:tcPr>
            <w:tcW w:w="1134" w:type="dxa"/>
          </w:tcPr>
          <w:p w:rsidR="00657562" w:rsidRDefault="00657562" w:rsidP="00E51195"/>
        </w:tc>
        <w:tc>
          <w:tcPr>
            <w:tcW w:w="1275" w:type="dxa"/>
          </w:tcPr>
          <w:p w:rsidR="00657562" w:rsidRDefault="00657562" w:rsidP="00E51195">
            <w:pPr>
              <w:jc w:val="right"/>
            </w:pPr>
          </w:p>
        </w:tc>
      </w:tr>
      <w:tr w:rsidR="00657562" w:rsidTr="00657562">
        <w:tc>
          <w:tcPr>
            <w:tcW w:w="568" w:type="dxa"/>
          </w:tcPr>
          <w:p w:rsidR="00657562" w:rsidRDefault="00657562" w:rsidP="00E51195"/>
        </w:tc>
        <w:tc>
          <w:tcPr>
            <w:tcW w:w="2976" w:type="dxa"/>
          </w:tcPr>
          <w:p w:rsidR="00657562" w:rsidRPr="0003036E" w:rsidRDefault="00657562" w:rsidP="00E51195">
            <w:pPr>
              <w:jc w:val="center"/>
              <w:rPr>
                <w:b/>
              </w:rPr>
            </w:pPr>
            <w:r w:rsidRPr="0003036E">
              <w:rPr>
                <w:b/>
              </w:rPr>
              <w:t>RAZEM</w:t>
            </w:r>
          </w:p>
        </w:tc>
        <w:tc>
          <w:tcPr>
            <w:tcW w:w="1276" w:type="dxa"/>
          </w:tcPr>
          <w:p w:rsidR="00657562" w:rsidRDefault="00657562" w:rsidP="00E51195"/>
        </w:tc>
        <w:tc>
          <w:tcPr>
            <w:tcW w:w="851" w:type="dxa"/>
          </w:tcPr>
          <w:p w:rsidR="00657562" w:rsidRDefault="00657562" w:rsidP="00E51195">
            <w:pPr>
              <w:jc w:val="center"/>
            </w:pPr>
          </w:p>
        </w:tc>
        <w:tc>
          <w:tcPr>
            <w:tcW w:w="1134" w:type="dxa"/>
          </w:tcPr>
          <w:p w:rsidR="00657562" w:rsidRPr="005C6959" w:rsidRDefault="00657562" w:rsidP="00E51195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657562" w:rsidRPr="005C6959" w:rsidRDefault="00657562" w:rsidP="00E51195">
            <w:pPr>
              <w:rPr>
                <w:b/>
              </w:rPr>
            </w:pPr>
          </w:p>
        </w:tc>
        <w:tc>
          <w:tcPr>
            <w:tcW w:w="1275" w:type="dxa"/>
          </w:tcPr>
          <w:p w:rsidR="00657562" w:rsidRPr="005C6959" w:rsidRDefault="00657562" w:rsidP="00E51195">
            <w:pPr>
              <w:jc w:val="right"/>
              <w:rPr>
                <w:b/>
              </w:rPr>
            </w:pPr>
          </w:p>
        </w:tc>
      </w:tr>
    </w:tbl>
    <w:p w:rsidR="00657562" w:rsidRDefault="00657562" w:rsidP="00657562"/>
    <w:p w:rsidR="00700C37" w:rsidRPr="00700C37" w:rsidRDefault="005312B1" w:rsidP="00700C37">
      <w:pPr>
        <w:pStyle w:val="Tekstpodstawowy3"/>
        <w:numPr>
          <w:ilvl w:val="0"/>
          <w:numId w:val="4"/>
        </w:numPr>
        <w:spacing w:after="0"/>
        <w:jc w:val="both"/>
        <w:rPr>
          <w:sz w:val="22"/>
          <w:szCs w:val="22"/>
        </w:rPr>
      </w:pPr>
      <w:r w:rsidRPr="00700C37">
        <w:rPr>
          <w:sz w:val="22"/>
          <w:szCs w:val="22"/>
        </w:rPr>
        <w:t>W przypadku, gdy Wykonawca powierza podwykonawcom wykonanie części zamówienia   zobowiązany jest najpóźniej na 7 dni roboczych przed terminem płatności jego faktury rozliczającej drugą i następną część należnego mu wynagrodzenia, przedłożyć oświadczenia podwykonawców/dalszych podwykonawców(robót budowlanych, dostaw i usług) biorących udział w realizacji odebranych robót budowlanych, stanowiące potwierdzenie zapłaty wymagalnego wynagrodzenia podwykonawców/dalszych podwykonawców. Przedmiotowe oświadczenia  muszą być  podpisane przez osoby upoważnione  do reprezentowania podmiotów je składających. Nie dostarczenie ww. oświadczeń traktowane będzie jako uchylenie się Wykonawcy od zapłaty wynagrodzenia przysługującego podwykonawcy/dalszemu podwykonawcy i uruchamia procedurę</w:t>
      </w:r>
      <w:r w:rsidR="00700C37" w:rsidRPr="00700C37">
        <w:rPr>
          <w:sz w:val="22"/>
          <w:szCs w:val="22"/>
        </w:rPr>
        <w:t xml:space="preserve"> </w:t>
      </w:r>
      <w:r w:rsidRPr="00700C37">
        <w:rPr>
          <w:sz w:val="22"/>
          <w:szCs w:val="22"/>
        </w:rPr>
        <w:t xml:space="preserve">przewidzianą w ustawie </w:t>
      </w:r>
      <w:proofErr w:type="spellStart"/>
      <w:r w:rsidR="00700C37" w:rsidRPr="00700C37">
        <w:rPr>
          <w:sz w:val="22"/>
          <w:szCs w:val="22"/>
        </w:rPr>
        <w:t>P</w:t>
      </w:r>
      <w:r w:rsidRPr="00700C37">
        <w:rPr>
          <w:sz w:val="22"/>
          <w:szCs w:val="22"/>
        </w:rPr>
        <w:t>zp</w:t>
      </w:r>
      <w:proofErr w:type="spellEnd"/>
      <w:r w:rsidRPr="00700C37">
        <w:rPr>
          <w:sz w:val="22"/>
          <w:szCs w:val="22"/>
        </w:rPr>
        <w:t xml:space="preserve">. </w:t>
      </w:r>
    </w:p>
    <w:p w:rsidR="005312B1" w:rsidRPr="005740E7" w:rsidRDefault="005312B1" w:rsidP="005312B1">
      <w:pPr>
        <w:pStyle w:val="Tekstpodstawowy3"/>
        <w:numPr>
          <w:ilvl w:val="0"/>
          <w:numId w:val="4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gdy po rozliczeniu końcowym umowy, Zamawiający zobowiązany będzie do zaspokojenia podwykonawców lub dalszych podwykonawców (z tytułu odpowiedzialności solidarnej),  Zamawiający może dochodzić od Wykonawcy  zapłaconego podwykonawcom lub dalszym podwykonawcom  wynagrodzenia w pełnej wysokości  wraz z odsetkami ustawowymi. </w:t>
      </w:r>
    </w:p>
    <w:p w:rsidR="00C80666" w:rsidRDefault="00C80666" w:rsidP="00C80666">
      <w:pPr>
        <w:pStyle w:val="Akapitzlist"/>
        <w:numPr>
          <w:ilvl w:val="0"/>
          <w:numId w:val="4"/>
        </w:numPr>
        <w:shd w:val="clear" w:color="auto" w:fill="FFFFFF"/>
        <w:spacing w:line="278" w:lineRule="exact"/>
        <w:jc w:val="both"/>
        <w:rPr>
          <w:sz w:val="22"/>
          <w:szCs w:val="22"/>
        </w:rPr>
      </w:pPr>
      <w:r w:rsidRPr="00E5432B">
        <w:rPr>
          <w:sz w:val="22"/>
          <w:szCs w:val="22"/>
        </w:rPr>
        <w:t xml:space="preserve">Podstawę do wystawienia faktury VAT stanowi podpisany przez strony </w:t>
      </w:r>
      <w:r w:rsidRPr="005312B1">
        <w:rPr>
          <w:b/>
          <w:sz w:val="22"/>
          <w:szCs w:val="22"/>
        </w:rPr>
        <w:t>protokół końcowy odbioru</w:t>
      </w:r>
      <w:r w:rsidRPr="00E5432B">
        <w:rPr>
          <w:sz w:val="22"/>
          <w:szCs w:val="22"/>
        </w:rPr>
        <w:t xml:space="preserve"> przedmiotu umowy oraz zaświadczenie o braku sprzeciwu właściwego organu nadzoru budowlanego do zawiadomienia o zakończeniu budowy lub uzyskanie pozwolenia</w:t>
      </w:r>
      <w:r w:rsidR="00E5432B" w:rsidRPr="00E5432B">
        <w:rPr>
          <w:sz w:val="22"/>
          <w:szCs w:val="22"/>
        </w:rPr>
        <w:t xml:space="preserve"> </w:t>
      </w:r>
      <w:r w:rsidRPr="00E5432B">
        <w:rPr>
          <w:sz w:val="22"/>
          <w:szCs w:val="22"/>
        </w:rPr>
        <w:t>na użytkowanie o ile jest wymagane.</w:t>
      </w:r>
    </w:p>
    <w:p w:rsidR="00D92E90" w:rsidRPr="001562A8" w:rsidRDefault="00D92E90" w:rsidP="00D92E90">
      <w:pPr>
        <w:pStyle w:val="Akapitzlist"/>
        <w:numPr>
          <w:ilvl w:val="0"/>
          <w:numId w:val="4"/>
        </w:numPr>
        <w:shd w:val="clear" w:color="auto" w:fill="FFFFFF"/>
        <w:spacing w:before="5" w:line="278" w:lineRule="exact"/>
        <w:jc w:val="both"/>
        <w:rPr>
          <w:sz w:val="22"/>
          <w:szCs w:val="22"/>
        </w:rPr>
      </w:pPr>
      <w:r w:rsidRPr="001562A8">
        <w:rPr>
          <w:sz w:val="22"/>
          <w:szCs w:val="22"/>
        </w:rPr>
        <w:t>W przypadku  zawarcia  umów  o   podwykonawstwo,  Wykonawca   dołączy  do  faktury potwierdzenie    przelewu/dokument   kasowy   potwierdzające    całkowite   zaspokojenie finansowe   podwykonawców   lub   dalszych   podwykonawców.   Na   Wykonawcy   ciąży</w:t>
      </w:r>
    </w:p>
    <w:p w:rsidR="00D92E90" w:rsidRDefault="00D92E90" w:rsidP="00D92E90">
      <w:pPr>
        <w:pStyle w:val="Akapitzlist"/>
        <w:shd w:val="clear" w:color="auto" w:fill="FFFFFF"/>
        <w:spacing w:line="278" w:lineRule="exact"/>
        <w:ind w:left="360"/>
        <w:jc w:val="both"/>
        <w:rPr>
          <w:sz w:val="22"/>
          <w:szCs w:val="22"/>
        </w:rPr>
      </w:pPr>
      <w:r w:rsidRPr="00E5432B">
        <w:rPr>
          <w:sz w:val="22"/>
          <w:szCs w:val="22"/>
        </w:rPr>
        <w:t>obowiązek przedkładania wszystkich dowodów zapłaty podwykonawcom i wszystkim</w:t>
      </w:r>
      <w:r>
        <w:rPr>
          <w:sz w:val="22"/>
          <w:szCs w:val="22"/>
        </w:rPr>
        <w:t xml:space="preserve"> </w:t>
      </w:r>
      <w:r w:rsidRPr="00E5432B">
        <w:rPr>
          <w:sz w:val="22"/>
          <w:szCs w:val="22"/>
        </w:rPr>
        <w:t>dalszym podwykonawcom.</w:t>
      </w:r>
    </w:p>
    <w:p w:rsidR="00E5432B" w:rsidRDefault="00E5432B" w:rsidP="001562A8">
      <w:pPr>
        <w:pStyle w:val="Akapitzlist"/>
        <w:numPr>
          <w:ilvl w:val="0"/>
          <w:numId w:val="4"/>
        </w:numPr>
        <w:shd w:val="clear" w:color="auto" w:fill="FFFFFF"/>
        <w:spacing w:before="5" w:line="240" w:lineRule="exact"/>
        <w:jc w:val="both"/>
        <w:rPr>
          <w:sz w:val="22"/>
          <w:szCs w:val="22"/>
        </w:rPr>
      </w:pPr>
      <w:r w:rsidRPr="001562A8">
        <w:rPr>
          <w:sz w:val="22"/>
          <w:szCs w:val="22"/>
        </w:rPr>
        <w:t>Zapłata wynagrodzenia należnego Wykonawcy za wykonanie przedmiotu umowy będzie</w:t>
      </w:r>
      <w:r w:rsidR="001562A8" w:rsidRPr="001562A8">
        <w:rPr>
          <w:sz w:val="22"/>
          <w:szCs w:val="22"/>
        </w:rPr>
        <w:t xml:space="preserve"> </w:t>
      </w:r>
      <w:r w:rsidR="00D92E90">
        <w:rPr>
          <w:sz w:val="22"/>
          <w:szCs w:val="22"/>
        </w:rPr>
        <w:t>płatna</w:t>
      </w:r>
      <w:r w:rsidR="00C84FE8">
        <w:rPr>
          <w:sz w:val="22"/>
          <w:szCs w:val="22"/>
        </w:rPr>
        <w:t xml:space="preserve"> przelewem na jego  </w:t>
      </w:r>
      <w:r w:rsidRPr="001562A8">
        <w:rPr>
          <w:sz w:val="22"/>
          <w:szCs w:val="22"/>
        </w:rPr>
        <w:t xml:space="preserve">rachunek </w:t>
      </w:r>
      <w:r w:rsidR="00C84FE8">
        <w:rPr>
          <w:sz w:val="22"/>
          <w:szCs w:val="22"/>
        </w:rPr>
        <w:t xml:space="preserve">bankowy wskazany w dokumencie finansowym </w:t>
      </w:r>
      <w:r w:rsidR="00C84FE8" w:rsidRPr="00C84FE8">
        <w:rPr>
          <w:b/>
          <w:sz w:val="22"/>
          <w:szCs w:val="22"/>
        </w:rPr>
        <w:t>w</w:t>
      </w:r>
      <w:r w:rsidRPr="001562A8">
        <w:rPr>
          <w:b/>
          <w:sz w:val="22"/>
          <w:szCs w:val="22"/>
        </w:rPr>
        <w:t xml:space="preserve"> terminie do 30 dni</w:t>
      </w:r>
      <w:r w:rsidRPr="001562A8">
        <w:rPr>
          <w:sz w:val="22"/>
          <w:szCs w:val="22"/>
        </w:rPr>
        <w:t xml:space="preserve"> </w:t>
      </w:r>
      <w:r w:rsidR="00C84FE8">
        <w:rPr>
          <w:sz w:val="22"/>
          <w:szCs w:val="22"/>
        </w:rPr>
        <w:t xml:space="preserve">od daty otrzymania przez Zamawiającego </w:t>
      </w:r>
      <w:r w:rsidRPr="001562A8">
        <w:rPr>
          <w:sz w:val="22"/>
          <w:szCs w:val="22"/>
        </w:rPr>
        <w:t>prawidłowo</w:t>
      </w:r>
      <w:r w:rsidR="001562A8" w:rsidRPr="001562A8">
        <w:rPr>
          <w:sz w:val="22"/>
          <w:szCs w:val="22"/>
        </w:rPr>
        <w:t xml:space="preserve"> </w:t>
      </w:r>
      <w:r w:rsidRPr="001562A8">
        <w:rPr>
          <w:sz w:val="22"/>
          <w:szCs w:val="22"/>
        </w:rPr>
        <w:t>wystawionej faktury</w:t>
      </w:r>
      <w:r w:rsidR="00C84FE8">
        <w:rPr>
          <w:sz w:val="22"/>
          <w:szCs w:val="22"/>
        </w:rPr>
        <w:t>.</w:t>
      </w:r>
    </w:p>
    <w:p w:rsidR="00C84FE8" w:rsidRDefault="00C84FE8" w:rsidP="00C84FE8">
      <w:pPr>
        <w:pStyle w:val="Tekstpodstawowywcity"/>
        <w:spacing w:after="0"/>
        <w:ind w:left="360"/>
        <w:jc w:val="both"/>
        <w:rPr>
          <w:sz w:val="22"/>
          <w:szCs w:val="22"/>
        </w:rPr>
      </w:pPr>
    </w:p>
    <w:p w:rsidR="00C84FE8" w:rsidRPr="005740E7" w:rsidRDefault="00C84FE8" w:rsidP="00C84FE8">
      <w:pPr>
        <w:pStyle w:val="Tekstpodstawowywcity"/>
        <w:spacing w:after="0"/>
        <w:ind w:left="36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Płatnik:</w:t>
      </w:r>
    </w:p>
    <w:p w:rsidR="00C84FE8" w:rsidRPr="005740E7" w:rsidRDefault="00C84FE8" w:rsidP="00C84FE8">
      <w:pPr>
        <w:pStyle w:val="Tekstpodstawowywcity"/>
        <w:spacing w:after="0"/>
        <w:ind w:left="360"/>
        <w:rPr>
          <w:sz w:val="22"/>
          <w:szCs w:val="22"/>
        </w:rPr>
      </w:pPr>
      <w:r w:rsidRPr="005740E7">
        <w:rPr>
          <w:b/>
          <w:bCs/>
          <w:sz w:val="22"/>
          <w:szCs w:val="22"/>
        </w:rPr>
        <w:t>NABYWCA</w:t>
      </w:r>
      <w:r w:rsidRPr="005740E7">
        <w:rPr>
          <w:sz w:val="22"/>
          <w:szCs w:val="22"/>
        </w:rPr>
        <w:t>:  Gmina Gruta</w:t>
      </w:r>
      <w:r w:rsidRPr="005740E7">
        <w:rPr>
          <w:sz w:val="22"/>
          <w:szCs w:val="22"/>
        </w:rPr>
        <w:br/>
        <w:t xml:space="preserve">                         Gruta 244</w:t>
      </w:r>
      <w:r w:rsidRPr="005740E7">
        <w:rPr>
          <w:sz w:val="22"/>
          <w:szCs w:val="22"/>
        </w:rPr>
        <w:br/>
        <w:t xml:space="preserve">                         NIP: 8762443622</w:t>
      </w:r>
      <w:r w:rsidRPr="005740E7">
        <w:rPr>
          <w:sz w:val="22"/>
          <w:szCs w:val="22"/>
        </w:rPr>
        <w:br/>
      </w:r>
      <w:r w:rsidRPr="005740E7">
        <w:rPr>
          <w:b/>
          <w:bCs/>
          <w:sz w:val="22"/>
          <w:szCs w:val="22"/>
        </w:rPr>
        <w:t>ODBIORCA</w:t>
      </w:r>
      <w:r w:rsidRPr="005740E7">
        <w:rPr>
          <w:sz w:val="22"/>
          <w:szCs w:val="22"/>
        </w:rPr>
        <w:t>:  Gmina Gruta</w:t>
      </w:r>
      <w:r w:rsidRPr="005740E7">
        <w:rPr>
          <w:sz w:val="22"/>
          <w:szCs w:val="22"/>
        </w:rPr>
        <w:br/>
        <w:t>                        </w:t>
      </w:r>
      <w:r>
        <w:rPr>
          <w:sz w:val="22"/>
          <w:szCs w:val="22"/>
        </w:rPr>
        <w:t xml:space="preserve"> </w:t>
      </w:r>
      <w:r w:rsidRPr="005740E7">
        <w:rPr>
          <w:sz w:val="22"/>
          <w:szCs w:val="22"/>
        </w:rPr>
        <w:t>Gruta 244</w:t>
      </w:r>
    </w:p>
    <w:p w:rsidR="00C84FE8" w:rsidRPr="005740E7" w:rsidRDefault="00C84FE8" w:rsidP="00C84FE8">
      <w:pPr>
        <w:pStyle w:val="Tekstpodstawowywcity"/>
        <w:spacing w:after="0"/>
        <w:ind w:left="360"/>
        <w:rPr>
          <w:sz w:val="22"/>
          <w:szCs w:val="22"/>
        </w:rPr>
      </w:pPr>
      <w:r w:rsidRPr="005740E7">
        <w:rPr>
          <w:sz w:val="22"/>
          <w:szCs w:val="22"/>
        </w:rPr>
        <w:t xml:space="preserve">                         NIP: 8762443622</w:t>
      </w:r>
      <w:r w:rsidRPr="005740E7">
        <w:rPr>
          <w:sz w:val="22"/>
          <w:szCs w:val="22"/>
        </w:rPr>
        <w:br/>
      </w:r>
    </w:p>
    <w:p w:rsidR="00C84FE8" w:rsidRDefault="00C84FE8" w:rsidP="00C84FE8">
      <w:pPr>
        <w:pStyle w:val="Akapitzlist"/>
        <w:shd w:val="clear" w:color="auto" w:fill="FFFFFF"/>
        <w:spacing w:before="5" w:line="240" w:lineRule="exact"/>
        <w:ind w:left="360"/>
        <w:jc w:val="both"/>
        <w:rPr>
          <w:sz w:val="22"/>
          <w:szCs w:val="22"/>
        </w:rPr>
      </w:pPr>
    </w:p>
    <w:p w:rsidR="00A6494F" w:rsidRPr="005740E7" w:rsidRDefault="00A6494F" w:rsidP="009378C6">
      <w:pPr>
        <w:numPr>
          <w:ilvl w:val="0"/>
          <w:numId w:val="4"/>
        </w:numPr>
        <w:contextualSpacing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oświadcza, że wskazany rachunek bankowy jest rachunkiem rozliczeniowym przedsiębiorcy służącym do celów prowadzonej działalności gospodarczej, dla którego bank prowadzący ten rachunek utworzył powiązany z nim rachunek VAT. Wykonawca oświadcza, iż</w:t>
      </w:r>
      <w:r w:rsidR="005740E7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ww. rachunek rozliczeniowy widnieje w wykazie podmiotów wprowadzonym przez Szefa Krajowej Administracji Skarbowej.</w:t>
      </w:r>
    </w:p>
    <w:p w:rsidR="00A6494F" w:rsidRPr="005740E7" w:rsidRDefault="00A6494F" w:rsidP="009378C6">
      <w:pPr>
        <w:pStyle w:val="Tekstpodstawowywcity"/>
        <w:numPr>
          <w:ilvl w:val="0"/>
          <w:numId w:val="4"/>
        </w:numPr>
        <w:spacing w:after="0"/>
        <w:jc w:val="both"/>
        <w:rPr>
          <w:sz w:val="22"/>
          <w:szCs w:val="22"/>
        </w:rPr>
      </w:pPr>
      <w:r w:rsidRPr="005740E7">
        <w:rPr>
          <w:bCs/>
          <w:sz w:val="22"/>
          <w:szCs w:val="22"/>
        </w:rPr>
        <w:t>Zamawiający oświadcza, że płatności za faktury wystawione przez Wykonawcę będą dokonywane na wskazany powyżej rachunek z zastosowaniem mechanizmu podzielonej płatności.</w:t>
      </w:r>
      <w:r w:rsidRPr="005740E7">
        <w:rPr>
          <w:sz w:val="22"/>
          <w:szCs w:val="22"/>
        </w:rPr>
        <w:t xml:space="preserve"> </w:t>
      </w:r>
    </w:p>
    <w:p w:rsidR="00A6494F" w:rsidRDefault="00A6494F" w:rsidP="009378C6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ind w:right="22"/>
        <w:contextualSpacing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Wykonawca, zgodnie z ustawą z dnia 9 listopada 2018 r. o elektronicznym fakturowaniu</w:t>
      </w:r>
      <w:r w:rsidRPr="005740E7">
        <w:rPr>
          <w:sz w:val="22"/>
          <w:szCs w:val="22"/>
        </w:rPr>
        <w:br/>
        <w:t>w zamówieniach publicznych, koncesjach na roboty budowlane lub usługi oraz partnerstwie publiczno-prywatnym (Dz.U.2018.2191) ma możliwość przesyłania ustrukturyzowanych faktur elektronicznych drogą elektroniczną za pośrednictwem Platformy Elektronicznego Fakturowania.</w:t>
      </w:r>
      <w:r w:rsidR="00C37244">
        <w:rPr>
          <w:sz w:val="22"/>
          <w:szCs w:val="22"/>
        </w:rPr>
        <w:t xml:space="preserve"> </w:t>
      </w:r>
      <w:r w:rsidR="005740E7" w:rsidRPr="005740E7">
        <w:rPr>
          <w:sz w:val="22"/>
          <w:szCs w:val="22"/>
        </w:rPr>
        <w:t>Jednocześnie</w:t>
      </w:r>
      <w:r w:rsidRPr="005740E7">
        <w:rPr>
          <w:sz w:val="22"/>
          <w:szCs w:val="22"/>
        </w:rPr>
        <w:t xml:space="preserve"> Zamawiający nie dopuszcza wysyłania i odbierania za pośrednictwem platformy innych ustrukturyzowanych dokumentów elektronicznych z wyjątkiem faktur korygujących.</w:t>
      </w:r>
    </w:p>
    <w:p w:rsidR="008D5879" w:rsidRPr="006F5F74" w:rsidRDefault="008D5879" w:rsidP="008D5879">
      <w:pPr>
        <w:pStyle w:val="Akapitzlist"/>
        <w:numPr>
          <w:ilvl w:val="0"/>
          <w:numId w:val="4"/>
        </w:numPr>
        <w:shd w:val="clear" w:color="auto" w:fill="FFFFFF"/>
        <w:spacing w:before="5" w:line="278" w:lineRule="exact"/>
        <w:jc w:val="both"/>
        <w:rPr>
          <w:sz w:val="22"/>
          <w:szCs w:val="22"/>
        </w:rPr>
      </w:pPr>
      <w:r w:rsidRPr="006F5F74">
        <w:rPr>
          <w:sz w:val="22"/>
          <w:szCs w:val="22"/>
        </w:rPr>
        <w:t xml:space="preserve">Wykonawca </w:t>
      </w:r>
      <w:r w:rsidRPr="006F5F74">
        <w:rPr>
          <w:b/>
          <w:bCs/>
          <w:sz w:val="22"/>
          <w:szCs w:val="22"/>
          <w:u w:val="single"/>
        </w:rPr>
        <w:t>w dniu podpisania umowy</w:t>
      </w:r>
      <w:r w:rsidRPr="006F5F74">
        <w:rPr>
          <w:b/>
          <w:bCs/>
          <w:sz w:val="22"/>
          <w:szCs w:val="22"/>
        </w:rPr>
        <w:t xml:space="preserve"> </w:t>
      </w:r>
      <w:r w:rsidRPr="006F5F74">
        <w:rPr>
          <w:sz w:val="22"/>
          <w:szCs w:val="22"/>
        </w:rPr>
        <w:t xml:space="preserve">złoży Zamawiającemu </w:t>
      </w:r>
      <w:r w:rsidRPr="006F5F74">
        <w:rPr>
          <w:b/>
          <w:bCs/>
          <w:sz w:val="22"/>
          <w:szCs w:val="22"/>
        </w:rPr>
        <w:t xml:space="preserve">kosztorys ofertowy </w:t>
      </w:r>
      <w:r w:rsidRPr="006F5F74">
        <w:rPr>
          <w:bCs/>
          <w:sz w:val="22"/>
          <w:szCs w:val="22"/>
        </w:rPr>
        <w:t>wskazujący sposób  wyliczenia   ceny  ofertowej   z  wyszczególnieniem zgodnie</w:t>
      </w:r>
      <w:r w:rsidRPr="006F5F74">
        <w:rPr>
          <w:b/>
          <w:bCs/>
          <w:sz w:val="22"/>
          <w:szCs w:val="22"/>
        </w:rPr>
        <w:t xml:space="preserve"> z Harmonogramem rzeczowo-finansowym</w:t>
      </w:r>
      <w:r w:rsidR="006F5F74">
        <w:rPr>
          <w:b/>
          <w:bCs/>
          <w:sz w:val="22"/>
          <w:szCs w:val="22"/>
        </w:rPr>
        <w:t xml:space="preserve"> – załącznik </w:t>
      </w:r>
      <w:r w:rsidR="00006662">
        <w:rPr>
          <w:b/>
          <w:bCs/>
          <w:sz w:val="22"/>
          <w:szCs w:val="22"/>
        </w:rPr>
        <w:t xml:space="preserve">nr 1 </w:t>
      </w:r>
      <w:r w:rsidR="006F5F74">
        <w:rPr>
          <w:b/>
          <w:bCs/>
          <w:sz w:val="22"/>
          <w:szCs w:val="22"/>
        </w:rPr>
        <w:t>do umowy</w:t>
      </w:r>
    </w:p>
    <w:p w:rsidR="008D5879" w:rsidRPr="005740E7" w:rsidRDefault="008D5879" w:rsidP="006F5F74">
      <w:pPr>
        <w:tabs>
          <w:tab w:val="left" w:pos="360"/>
        </w:tabs>
        <w:autoSpaceDE w:val="0"/>
        <w:autoSpaceDN w:val="0"/>
        <w:adjustRightInd w:val="0"/>
        <w:ind w:left="360" w:right="22"/>
        <w:contextualSpacing/>
        <w:jc w:val="both"/>
        <w:rPr>
          <w:sz w:val="22"/>
          <w:szCs w:val="22"/>
        </w:rPr>
      </w:pPr>
    </w:p>
    <w:p w:rsidR="00A6494F" w:rsidRDefault="00A6494F" w:rsidP="00A6494F">
      <w:pPr>
        <w:pStyle w:val="Tekstpodstawowy3"/>
        <w:spacing w:after="0"/>
        <w:rPr>
          <w:b/>
          <w:sz w:val="22"/>
          <w:szCs w:val="22"/>
          <w:highlight w:val="yellow"/>
        </w:rPr>
      </w:pPr>
    </w:p>
    <w:p w:rsidR="001D26AF" w:rsidRPr="005740E7" w:rsidRDefault="001D26AF" w:rsidP="001D26AF">
      <w:pPr>
        <w:pStyle w:val="Tekstpodstawowy3"/>
        <w:spacing w:after="0"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6</w:t>
      </w:r>
    </w:p>
    <w:p w:rsidR="00A6494F" w:rsidRDefault="00A6494F" w:rsidP="00A6494F">
      <w:pPr>
        <w:pStyle w:val="Tekstpodstawowy3"/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KARY UMOWNE, ODSTĄPIENIE OD UMOWY</w:t>
      </w:r>
    </w:p>
    <w:p w:rsidR="001D26AF" w:rsidRPr="005740E7" w:rsidRDefault="001D26AF" w:rsidP="00A6494F">
      <w:pPr>
        <w:pStyle w:val="Tekstpodstawowy3"/>
        <w:spacing w:after="0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jest uprawniony do kontroli realizacji zadań objętych umową.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Podstawę do stwierdzenia niewykonania lub nienależytego wykonania zadań objętych umową, stanowić będą protokoły z kontroli, sporządzone przez Zamawiającego z jednoczesnym powiadomieniem Wykonawcy o wynikach kontroli (</w:t>
      </w:r>
      <w:proofErr w:type="spellStart"/>
      <w:r w:rsidRPr="005740E7">
        <w:rPr>
          <w:sz w:val="22"/>
          <w:szCs w:val="22"/>
        </w:rPr>
        <w:t>faxem</w:t>
      </w:r>
      <w:proofErr w:type="spellEnd"/>
      <w:r w:rsidRPr="005740E7">
        <w:rPr>
          <w:sz w:val="22"/>
          <w:szCs w:val="22"/>
        </w:rPr>
        <w:t>, e-mailem).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zapłaci kary umowne:</w:t>
      </w:r>
    </w:p>
    <w:p w:rsidR="003E6226" w:rsidRDefault="003E6226" w:rsidP="009378C6">
      <w:pPr>
        <w:pStyle w:val="Tekstpodstawowy3"/>
        <w:numPr>
          <w:ilvl w:val="0"/>
          <w:numId w:val="1"/>
        </w:numPr>
        <w:spacing w:after="0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każdy dzień zwłoki w niedotrzymaniu terminu zakończenia prac budowlanych, zgłoszenia o gotowości odbioru po dniu wskazanym w </w:t>
      </w:r>
      <w:r w:rsidRPr="003E6226">
        <w:rPr>
          <w:sz w:val="22"/>
          <w:szCs w:val="22"/>
        </w:rPr>
        <w:t>§ 3</w:t>
      </w:r>
      <w:r>
        <w:rPr>
          <w:sz w:val="22"/>
          <w:szCs w:val="22"/>
        </w:rPr>
        <w:t xml:space="preserve"> w wysokości 100,00 zł za każdy dzień zwłoki,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 niewykonanie robót w uzgodnionym protokołem koniecz</w:t>
      </w:r>
      <w:r w:rsidR="003E6226">
        <w:rPr>
          <w:sz w:val="22"/>
          <w:szCs w:val="22"/>
        </w:rPr>
        <w:t>ności terminie, w wysokości 300,00 </w:t>
      </w:r>
      <w:r w:rsidRPr="005740E7">
        <w:rPr>
          <w:sz w:val="22"/>
          <w:szCs w:val="22"/>
        </w:rPr>
        <w:t>zł za każdy dzień zwłoki</w:t>
      </w:r>
      <w:r w:rsidRPr="005740E7">
        <w:rPr>
          <w:color w:val="FF0000"/>
          <w:sz w:val="22"/>
          <w:szCs w:val="22"/>
        </w:rPr>
        <w:t xml:space="preserve"> 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31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 zwłokę w usunięciu wad stwierdzonych przy odbiorze lub ujawnionych w okresie gwarancji i rękojmi –</w:t>
      </w:r>
      <w:r w:rsidRPr="005740E7">
        <w:rPr>
          <w:color w:val="FF0000"/>
          <w:sz w:val="22"/>
          <w:szCs w:val="22"/>
        </w:rPr>
        <w:t xml:space="preserve"> </w:t>
      </w:r>
      <w:r w:rsidRPr="005740E7">
        <w:rPr>
          <w:sz w:val="22"/>
          <w:szCs w:val="22"/>
        </w:rPr>
        <w:t>w wysokości  100 zł za każdy dzień zwłoki,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31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 tytułu: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 nieprzedłożenia do zaakceptowania projektu umowy z podwykonawcą/dalszym podwykonawcą, której przedmiotem są roboty budowlane  lub projektu jej zmiany;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nieprzedłożenia poświadczonej za zgodność z oryginałem kopii umowy o</w:t>
      </w:r>
      <w:r w:rsidR="005740E7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podwykonawstwo lub jej zmiany;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braku zapłaty lub nieterminowej zapłaty wynagrodzenia należnego podwykonawcy </w:t>
      </w:r>
      <w:r w:rsidRPr="005740E7">
        <w:rPr>
          <w:sz w:val="22"/>
          <w:szCs w:val="22"/>
        </w:rPr>
        <w:br/>
        <w:t>/ dalszemu podwykonawcy;</w:t>
      </w:r>
    </w:p>
    <w:p w:rsidR="00A6494F" w:rsidRPr="005740E7" w:rsidRDefault="00A6494F" w:rsidP="009378C6">
      <w:pPr>
        <w:numPr>
          <w:ilvl w:val="0"/>
          <w:numId w:val="1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braku zmiany umowy o podwykonawstwo w zakresie terminu zapłaty</w:t>
      </w:r>
    </w:p>
    <w:p w:rsidR="00A6494F" w:rsidRPr="005740E7" w:rsidRDefault="00A6494F" w:rsidP="003E6226">
      <w:p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 - karę umowną w wysokości 1000,00 zł, za każdy stwierdzony przypadek naruszenia obowiązku umownego.</w:t>
      </w:r>
    </w:p>
    <w:p w:rsidR="00A6494F" w:rsidRPr="005740E7" w:rsidRDefault="00A6494F" w:rsidP="009378C6">
      <w:pPr>
        <w:numPr>
          <w:ilvl w:val="0"/>
          <w:numId w:val="1"/>
        </w:numPr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 tytułu nieprzedłożenia w terminie dowodów potwierdzających zapłatę wynagrodzenia podwykonawcom (robót budowlanych/dostaw/usług) - w wysokości 100,00 zł  za każdy dzień zwłoki,</w:t>
      </w:r>
    </w:p>
    <w:p w:rsidR="00A6494F" w:rsidRPr="005740E7" w:rsidRDefault="00A6494F" w:rsidP="009378C6">
      <w:pPr>
        <w:numPr>
          <w:ilvl w:val="0"/>
          <w:numId w:val="1"/>
        </w:numPr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 niedopełnienie obowiązków, o których mowa w </w:t>
      </w:r>
      <w:r w:rsidR="005740E7" w:rsidRPr="005740E7">
        <w:rPr>
          <w:sz w:val="22"/>
          <w:szCs w:val="22"/>
        </w:rPr>
        <w:t>§</w:t>
      </w:r>
      <w:r w:rsidR="005740E7">
        <w:rPr>
          <w:sz w:val="22"/>
          <w:szCs w:val="22"/>
        </w:rPr>
        <w:t xml:space="preserve"> 4</w:t>
      </w:r>
      <w:r w:rsidRPr="005740E7">
        <w:rPr>
          <w:sz w:val="22"/>
          <w:szCs w:val="22"/>
        </w:rPr>
        <w:t xml:space="preserve"> umowy w wysokości 3</w:t>
      </w:r>
      <w:r w:rsidR="003E6226">
        <w:rPr>
          <w:sz w:val="22"/>
          <w:szCs w:val="22"/>
        </w:rPr>
        <w:t>.</w:t>
      </w:r>
      <w:r w:rsidRPr="005740E7">
        <w:rPr>
          <w:sz w:val="22"/>
          <w:szCs w:val="22"/>
        </w:rPr>
        <w:t>000,00 zł w</w:t>
      </w:r>
      <w:r w:rsid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każdym przypadku stwierdzenia takiego naruszenia.</w:t>
      </w:r>
    </w:p>
    <w:p w:rsidR="00A6494F" w:rsidRPr="005740E7" w:rsidRDefault="00A6494F" w:rsidP="009378C6">
      <w:pPr>
        <w:pStyle w:val="Tekstpodstawowy3"/>
        <w:numPr>
          <w:ilvl w:val="0"/>
          <w:numId w:val="1"/>
        </w:numPr>
        <w:spacing w:after="0"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>za odstąpienie od umowy przez Zamawiającego lub Wykonawcę z przyczyn, za które ponosi odpowiedzialność Wykonawca w wysokości 10 % wynagrodzenia umownego brutto</w:t>
      </w:r>
    </w:p>
    <w:p w:rsidR="00A6494F" w:rsidRPr="005740E7" w:rsidRDefault="005740E7" w:rsidP="009378C6">
      <w:pPr>
        <w:numPr>
          <w:ilvl w:val="0"/>
          <w:numId w:val="1"/>
        </w:num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>w przypadku</w:t>
      </w:r>
      <w:r w:rsidR="00A6494F" w:rsidRPr="005740E7">
        <w:rPr>
          <w:sz w:val="22"/>
          <w:szCs w:val="22"/>
        </w:rPr>
        <w:t xml:space="preserve"> realizacji zamówienia niezgodnie z</w:t>
      </w:r>
      <w:r>
        <w:rPr>
          <w:sz w:val="22"/>
          <w:szCs w:val="22"/>
        </w:rPr>
        <w:t>e</w:t>
      </w:r>
      <w:r w:rsidR="00A6494F" w:rsidRPr="005740E7">
        <w:rPr>
          <w:sz w:val="22"/>
          <w:szCs w:val="22"/>
        </w:rPr>
        <w:t xml:space="preserve"> sztuką budowlaną bądź naruszenia innych postanowień wynikających z niniejszej umowy niż określone w </w:t>
      </w:r>
      <w:r w:rsidRPr="005740E7">
        <w:rPr>
          <w:sz w:val="22"/>
          <w:szCs w:val="22"/>
        </w:rPr>
        <w:t>§</w:t>
      </w:r>
      <w:r>
        <w:rPr>
          <w:sz w:val="22"/>
          <w:szCs w:val="22"/>
        </w:rPr>
        <w:t xml:space="preserve"> 1</w:t>
      </w:r>
      <w:r w:rsidR="00A6494F" w:rsidRPr="005740E7">
        <w:rPr>
          <w:sz w:val="22"/>
          <w:szCs w:val="22"/>
        </w:rPr>
        <w:t xml:space="preserve"> - w wysokości 200,00 zł za każdy stwierdzony przypadek.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zastrzega sobie możliwość dochodzenia odszkodowania przewyższającego wysokość kar umownych.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zaniechania wykonania lub odstąpienia od realizacji umowy przez Wykonawcę prac objętych zakresem zamówienia, z przyczyn nie leżących po stronie Zamawiającego, Zamawiający ma prawo obciążyć Wykonawcę karą w wysokości 10 % wynagrodzenia umownego brutto 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Kary umowne będą płatne w terminie 14 dni od daty otrzymania noty obciążeniowej.</w:t>
      </w:r>
    </w:p>
    <w:p w:rsidR="00A6494F" w:rsidRPr="005740E7" w:rsidRDefault="00A6494F" w:rsidP="009378C6">
      <w:pPr>
        <w:pStyle w:val="Tekstpodstawowy3"/>
        <w:numPr>
          <w:ilvl w:val="0"/>
          <w:numId w:val="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Wszelkie kwoty należne Zamawiającemu, w szczególności z tytułu kar umownych, mogą być potrącane z płatności realizowanych na rzecz Wykonawcy, na co Wykonawca wyraża bezwarunkową zgodę. </w:t>
      </w:r>
    </w:p>
    <w:p w:rsidR="00A6494F" w:rsidRPr="005740E7" w:rsidRDefault="00A6494F" w:rsidP="009378C6">
      <w:pPr>
        <w:numPr>
          <w:ilvl w:val="0"/>
          <w:numId w:val="5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Podstawą naliczenia kar określonych procentowo, jest wartość wynagrodzenia brutto ustalona </w:t>
      </w:r>
      <w:r w:rsidR="00EC2805">
        <w:rPr>
          <w:sz w:val="22"/>
          <w:szCs w:val="22"/>
        </w:rPr>
        <w:t xml:space="preserve"> w </w:t>
      </w:r>
      <w:r w:rsidRPr="005740E7">
        <w:rPr>
          <w:sz w:val="22"/>
          <w:szCs w:val="22"/>
        </w:rPr>
        <w:t xml:space="preserve">dniu podpisania umowy. </w:t>
      </w:r>
    </w:p>
    <w:p w:rsidR="00A6494F" w:rsidRPr="005740E7" w:rsidRDefault="00A6494F" w:rsidP="00A6494F">
      <w:pPr>
        <w:pStyle w:val="Tekstpodstawowy3"/>
        <w:spacing w:after="0"/>
        <w:rPr>
          <w:b/>
          <w:sz w:val="22"/>
          <w:szCs w:val="22"/>
        </w:rPr>
      </w:pPr>
    </w:p>
    <w:p w:rsidR="00A6494F" w:rsidRPr="005740E7" w:rsidRDefault="00A6494F" w:rsidP="00A6494F">
      <w:pPr>
        <w:pStyle w:val="Tekstpodstawowy3"/>
        <w:spacing w:after="0"/>
        <w:ind w:left="360" w:hanging="36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5740E7">
        <w:rPr>
          <w:b/>
          <w:sz w:val="22"/>
          <w:szCs w:val="22"/>
        </w:rPr>
        <w:t>7</w:t>
      </w:r>
    </w:p>
    <w:p w:rsidR="00A6494F" w:rsidRPr="005740E7" w:rsidRDefault="00A6494F" w:rsidP="009378C6">
      <w:pPr>
        <w:numPr>
          <w:ilvl w:val="2"/>
          <w:numId w:val="11"/>
        </w:numPr>
        <w:tabs>
          <w:tab w:val="clear" w:pos="2160"/>
          <w:tab w:val="left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razie wystąpienia istotnej zmiany okoliczności powodującej, że wykonanie zamówienia nie leży w interesie publicznym, </w:t>
      </w:r>
      <w:r w:rsidRPr="005740E7">
        <w:rPr>
          <w:bCs/>
          <w:sz w:val="22"/>
          <w:szCs w:val="22"/>
        </w:rPr>
        <w:t xml:space="preserve">czego nie można było przewidzieć w chwili zawarcia umowy lub dalsze wykonywanie umowy może zagrozić istotnemu interesowi bezpieczeństwa państwa lub bezpieczeństwu publicznemu, </w:t>
      </w:r>
      <w:r w:rsidRPr="005740E7">
        <w:rPr>
          <w:sz w:val="22"/>
          <w:szCs w:val="22"/>
        </w:rPr>
        <w:t xml:space="preserve">Zamawiający może </w:t>
      </w:r>
      <w:r w:rsidR="005740E7">
        <w:rPr>
          <w:sz w:val="22"/>
          <w:szCs w:val="22"/>
        </w:rPr>
        <w:t>odstąpić od Umowy w terminie 15</w:t>
      </w:r>
      <w:r w:rsidRPr="005740E7">
        <w:rPr>
          <w:sz w:val="22"/>
          <w:szCs w:val="22"/>
        </w:rPr>
        <w:t xml:space="preserve"> dni od powzięcia wiadomości o powyższej okoliczności. W takim przypadku Wykonawca może żądać jedynie wynagrodzenia należnego za wykonane prace.</w:t>
      </w:r>
    </w:p>
    <w:p w:rsidR="00A6494F" w:rsidRPr="005740E7" w:rsidRDefault="00A6494F" w:rsidP="009378C6">
      <w:pPr>
        <w:numPr>
          <w:ilvl w:val="2"/>
          <w:numId w:val="11"/>
        </w:numPr>
        <w:tabs>
          <w:tab w:val="clear" w:pos="2160"/>
          <w:tab w:val="left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Odstąpienie od umowy wymaga formy pisemnej pod rygorem nieważności.</w:t>
      </w:r>
    </w:p>
    <w:p w:rsidR="00A6494F" w:rsidRPr="005740E7" w:rsidRDefault="00A6494F" w:rsidP="00A6494F">
      <w:pPr>
        <w:pStyle w:val="Tekstpodstawowy3"/>
        <w:spacing w:after="0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pStyle w:val="Tekstpodstawowy3"/>
        <w:spacing w:after="0"/>
        <w:ind w:left="360" w:hanging="360"/>
        <w:jc w:val="center"/>
        <w:rPr>
          <w:b/>
          <w:sz w:val="22"/>
          <w:szCs w:val="22"/>
        </w:rPr>
      </w:pPr>
    </w:p>
    <w:p w:rsidR="00A6494F" w:rsidRDefault="00A6494F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5740E7">
        <w:rPr>
          <w:b/>
          <w:sz w:val="22"/>
          <w:szCs w:val="22"/>
        </w:rPr>
        <w:t>8</w:t>
      </w:r>
    </w:p>
    <w:p w:rsidR="006D09C6" w:rsidRDefault="006D09C6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PODWYKONAWCY</w:t>
      </w:r>
    </w:p>
    <w:p w:rsidR="005740E7" w:rsidRPr="005740E7" w:rsidRDefault="005740E7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Wykonawca zamierza zlecić Podwykonawcom następujący zakres robót: </w:t>
      </w:r>
    </w:p>
    <w:p w:rsidR="00A6494F" w:rsidRPr="005740E7" w:rsidRDefault="00A6494F" w:rsidP="009378C6">
      <w:pPr>
        <w:numPr>
          <w:ilvl w:val="0"/>
          <w:numId w:val="8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>………………………………………………………………</w:t>
      </w:r>
    </w:p>
    <w:p w:rsidR="00A6494F" w:rsidRPr="005740E7" w:rsidRDefault="00A6494F" w:rsidP="009378C6">
      <w:pPr>
        <w:numPr>
          <w:ilvl w:val="0"/>
          <w:numId w:val="8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>………………………………………………………………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snapToGrid w:val="0"/>
          <w:color w:val="000000"/>
          <w:sz w:val="22"/>
          <w:szCs w:val="22"/>
        </w:rPr>
        <w:t>Wykonawca jest odpowiedzialny za działania lub zaniechania Podwykonawcy, jego przedstawicieli lub pracowników, jak za własne działania lub zaniechania.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Wykonawca może: 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powierzyć realizację części przedmiotu umowy Podwykonawcom, mimo nie wskazania w ofercie takiej części do powierzenia Podwykonawcom,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wskazać inny zakres podwykonawstwa niż przedstawiony w ofercie,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wskazać innych Podwykonawców niż przedstawieni w ofercie,</w:t>
      </w:r>
    </w:p>
    <w:p w:rsidR="00A6494F" w:rsidRPr="005740E7" w:rsidRDefault="00A6494F" w:rsidP="009378C6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zrezygnować z podwykonawstwa.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Zamawiający może żądać od Wykonawcy zmiany albo odsunięcia Podwykonawcy, jeżeli w szczególności: sprzęt techniczny, osoby, którymi dysponuje Podwykonawca, </w:t>
      </w:r>
      <w:r w:rsidRPr="005740E7">
        <w:rPr>
          <w:strike/>
          <w:color w:val="000000"/>
          <w:sz w:val="22"/>
          <w:szCs w:val="22"/>
        </w:rPr>
        <w:t xml:space="preserve"> </w:t>
      </w:r>
      <w:r w:rsidRPr="005740E7">
        <w:rPr>
          <w:color w:val="000000"/>
          <w:sz w:val="22"/>
          <w:szCs w:val="22"/>
        </w:rPr>
        <w:t xml:space="preserve"> nie dają rękojmi należytego wykonania powierzonych Podwykonawcy części zamówienia.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 przypadku, gdy zmiana lub rezygnacja z podwykonawcy, dotyczy podmiotu, na którego zasoby Wykonawca powoływał się w celu wykazania spełniania warunków udziału w postępowaniu, Wykonawca jest zobowiązany wykazać Zamawiającemu, iż proponowany inny podwykonawca lub Wykonawca samodzielnie spełnia je w stopniu nie mniejszym niż wymagany w SIWZ.</w:t>
      </w:r>
    </w:p>
    <w:p w:rsidR="00A6494F" w:rsidRPr="005740E7" w:rsidRDefault="00A6494F" w:rsidP="009378C6">
      <w:pPr>
        <w:numPr>
          <w:ilvl w:val="0"/>
          <w:numId w:val="7"/>
        </w:numPr>
        <w:suppressAutoHyphens/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>Wykonawca oświadcza, że będzie realizować umowę za pomocą innych podmiotów, na których zasoby zdolności technicznej lub zawodowej powoływał się w ofercie</w:t>
      </w:r>
      <w:r w:rsidRPr="005740E7">
        <w:rPr>
          <w:i/>
          <w:sz w:val="22"/>
          <w:szCs w:val="22"/>
        </w:rPr>
        <w:t xml:space="preserve">(wymagane doświadczenie i dostępne wykonawcy narzędzia i urządzenia techniczne - </w:t>
      </w:r>
      <w:r w:rsidRPr="005740E7">
        <w:rPr>
          <w:b/>
          <w:i/>
          <w:sz w:val="22"/>
          <w:szCs w:val="22"/>
        </w:rPr>
        <w:t>o ile dotyczy</w:t>
      </w:r>
      <w:r w:rsidRPr="005740E7">
        <w:rPr>
          <w:sz w:val="22"/>
          <w:szCs w:val="22"/>
        </w:rPr>
        <w:t xml:space="preserve">): </w:t>
      </w:r>
    </w:p>
    <w:p w:rsidR="00A6494F" w:rsidRDefault="00A6494F" w:rsidP="00A6494F">
      <w:pPr>
        <w:pStyle w:val="Akapitzlist"/>
        <w:tabs>
          <w:tab w:val="left" w:pos="360"/>
        </w:tabs>
        <w:suppressAutoHyphens/>
        <w:autoSpaceDE w:val="0"/>
        <w:ind w:left="36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nazwa innego podmiotu  …………………………. w zakresie: …………………………</w:t>
      </w:r>
    </w:p>
    <w:p w:rsidR="0068408B" w:rsidRPr="005740E7" w:rsidRDefault="0068408B" w:rsidP="00A6494F">
      <w:pPr>
        <w:pStyle w:val="Akapitzlist"/>
        <w:tabs>
          <w:tab w:val="left" w:pos="360"/>
        </w:tabs>
        <w:suppressAutoHyphens/>
        <w:autoSpaceDE w:val="0"/>
        <w:ind w:left="360"/>
        <w:jc w:val="both"/>
        <w:rPr>
          <w:sz w:val="22"/>
          <w:szCs w:val="22"/>
        </w:rPr>
      </w:pP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68408B">
        <w:rPr>
          <w:b/>
          <w:sz w:val="22"/>
          <w:szCs w:val="22"/>
        </w:rPr>
        <w:t>9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Wykonawca, Podwykonawca zobowiązany jest do przedłożenia Zamawiającemu projektu umowy o podwykonawstwo, której przedmiotem są roboty budowlane bądź projektu jej zmiany (aneks) nie później niż 10 dni przed jej zawarciem, przy czym Podwykonawca jest obowiązany dołączyć zgodę Wykonawcy na zawarcie umowy o podwykonawstwo zgodnej z projektem umowy. Przystąpienie do realizacji robót budowlanych przez Podwykonawcę musi być poprzedzone akceptacją umowy o podwykonawstwo przez Zamawiającego.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Umowa z Podwykonawcą, której przedmiotem są roboty budowlane, musi zawierać: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zakres powierzanych robót budowlanych, wysokość wynagrodzenia  za powierzone prace, 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postanowienia </w:t>
      </w:r>
      <w:r w:rsidRPr="005740E7">
        <w:rPr>
          <w:strike/>
          <w:sz w:val="22"/>
          <w:szCs w:val="22"/>
        </w:rPr>
        <w:t xml:space="preserve"> </w:t>
      </w:r>
      <w:r w:rsidRPr="005740E7">
        <w:rPr>
          <w:sz w:val="22"/>
          <w:szCs w:val="22"/>
        </w:rPr>
        <w:t xml:space="preserve">tożsame z niniejszą umową w zakresie warunków płatności wynagrodzenia, terminów wykonania robót objętych umową o podwykonawstwo, okresów odpowiedzialności za wady wykonywanych przez podwykonawcę robót budowlanych, 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postanowienia dotyczące płatności wynagrodzenia w terminie nie dłuższym niż 30 dni od daty otrzymania przez Wykonawcę prawidłowo wystawionej faktury; a w przypadku płatności za ostatni okres rozliczeniowy (wg kontraktu z Zamawiającym) postanowienia dotyczące płatności wynagrodzenia w terminie nie dłuższym niż 7 dni od daty otrzymania przez Wykonawcę prawidłowo wystawionej faktury,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zobowiązanie podwykonawcy, że faktura podwykonawcy za dany okres rozliczeniowy, wpływać będzie do Wykonawcy w terminie do 7 dni, licząc od dnia zakończenia  tego okresu; a w przypadku prac wykonywanych przez podwykonawcę w ostatnim okresie rozliczeniowym (wg kontraktu z Zamawiającym) w terminie do 3 dni licząc od dnia zakończenia  tego okresu. Wykonawca najpóźniej na 2 dni przed płatnością swojej  faktury  przedstawi Zamawiającemu  kopie wszystkich faktur wystawionych przez Podwykonawców za danym okres rozliczeniowy  (podlegający zapłacie) 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katalog kar umownych obejmujący co najmniej okoliczności wskazane w § </w:t>
      </w:r>
      <w:r w:rsidR="0068408B">
        <w:rPr>
          <w:sz w:val="22"/>
          <w:szCs w:val="22"/>
        </w:rPr>
        <w:t>6</w:t>
      </w:r>
      <w:r w:rsidRPr="005740E7">
        <w:rPr>
          <w:sz w:val="22"/>
          <w:szCs w:val="22"/>
        </w:rPr>
        <w:t xml:space="preserve"> niniejszej umowy, ponadto musi przewidywać karę umowną za niewypełnianie obowiązku, o którym mowa w </w:t>
      </w:r>
      <w:proofErr w:type="spellStart"/>
      <w:r w:rsidRPr="005740E7">
        <w:rPr>
          <w:sz w:val="22"/>
          <w:szCs w:val="22"/>
        </w:rPr>
        <w:t>pkt</w:t>
      </w:r>
      <w:proofErr w:type="spellEnd"/>
      <w:r w:rsidRPr="005740E7">
        <w:rPr>
          <w:sz w:val="22"/>
          <w:szCs w:val="22"/>
        </w:rPr>
        <w:t xml:space="preserve"> 4) i 8) niniejszego ustępu.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postanowienia zakazujące podwykonawcy dokonywania cesji wierzytelności bez zgody Wykonawcy i Zamawiającego,</w:t>
      </w:r>
    </w:p>
    <w:p w:rsidR="00A6494F" w:rsidRPr="005740E7" w:rsidRDefault="00A6494F" w:rsidP="009378C6">
      <w:pPr>
        <w:numPr>
          <w:ilvl w:val="0"/>
          <w:numId w:val="10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postanowienia zakazujące podwykonawcy podzlecania wykonania robót budowlanych </w:t>
      </w:r>
      <w:r w:rsidRPr="005740E7">
        <w:rPr>
          <w:sz w:val="22"/>
          <w:szCs w:val="22"/>
        </w:rPr>
        <w:br/>
        <w:t>i związanych z nimi prac dalszemu podwykonawcy robót budowlanych bez zgody Wykonawcy i Zamawiającego,</w:t>
      </w:r>
    </w:p>
    <w:p w:rsidR="00A6494F" w:rsidRPr="005740E7" w:rsidRDefault="00A6494F" w:rsidP="009378C6">
      <w:pPr>
        <w:numPr>
          <w:ilvl w:val="0"/>
          <w:numId w:val="10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zobowiązanie podwykonawcy do składania oświadczeń zgodnych z załączonymi do umowy  wzorami (zał. nr 1 i 2 do umowy). Podwykonawca zobowiązany jest do składania </w:t>
      </w:r>
      <w:r w:rsidRPr="005740E7">
        <w:rPr>
          <w:sz w:val="22"/>
          <w:szCs w:val="22"/>
        </w:rPr>
        <w:br/>
        <w:t xml:space="preserve">ww. oświadczeń niezwłocznie (nie później niż w terminie 3 dni roboczych) od dnia uzyskania płatności miesięcznej/końcowej. 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Umowa z Podwykonawcą nie może zawierać:</w:t>
      </w:r>
    </w:p>
    <w:p w:rsidR="00A6494F" w:rsidRPr="005740E7" w:rsidRDefault="00A6494F" w:rsidP="00A6494F">
      <w:pPr>
        <w:pStyle w:val="Akapitzlist"/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1) postanowień uzależniających uzyskanie przez podwykonawcę płatności od Wykonawcy od zapłaty przez Zamawiającego na rzecz Wykonawcy wynagrodzenia obejmującego zakres robót wykonanych przez podwykonawcę,</w:t>
      </w:r>
    </w:p>
    <w:p w:rsidR="00A6494F" w:rsidRPr="005740E7" w:rsidRDefault="00A6494F" w:rsidP="00A6494F">
      <w:p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2) postanowień o potrącaniu z wynagrodzenia Podwykonawcy kar umownych, z zastrzeżeniem, iż  Zamawiający dopuszcza potrącenie kar umownych w przypadkach dotyczących tożsamych podstaw naliczenia kar w umowie o podwykonawstwo  jak w § </w:t>
      </w:r>
      <w:r w:rsidR="0068408B">
        <w:rPr>
          <w:sz w:val="22"/>
          <w:szCs w:val="22"/>
        </w:rPr>
        <w:t>6</w:t>
      </w:r>
      <w:r w:rsidRPr="005740E7">
        <w:rPr>
          <w:sz w:val="22"/>
          <w:szCs w:val="22"/>
        </w:rPr>
        <w:t xml:space="preserve"> umowy.  (tj. w przypadkach w których Zamawiający uprawniony jest do potrącenia kar umownych Wykonawcy). 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37"/>
        <w:jc w:val="both"/>
        <w:rPr>
          <w:strike/>
          <w:sz w:val="22"/>
          <w:szCs w:val="22"/>
        </w:rPr>
      </w:pPr>
      <w:r w:rsidRPr="005740E7">
        <w:rPr>
          <w:sz w:val="22"/>
          <w:szCs w:val="22"/>
        </w:rPr>
        <w:lastRenderedPageBreak/>
        <w:t>Jeżeli Zamawiający w terminie 10 dni od dnia przedłożenia mu projektu umowy</w:t>
      </w:r>
      <w:r w:rsidR="0068408B">
        <w:rPr>
          <w:sz w:val="22"/>
          <w:szCs w:val="22"/>
        </w:rPr>
        <w:t xml:space="preserve"> </w:t>
      </w:r>
      <w:r w:rsidRPr="005740E7">
        <w:rPr>
          <w:sz w:val="22"/>
          <w:szCs w:val="22"/>
        </w:rPr>
        <w:t>o</w:t>
      </w:r>
      <w:r w:rsidR="0068408B">
        <w:rPr>
          <w:sz w:val="22"/>
          <w:szCs w:val="22"/>
        </w:rPr>
        <w:t> </w:t>
      </w:r>
      <w:r w:rsidRPr="005740E7">
        <w:rPr>
          <w:sz w:val="22"/>
          <w:szCs w:val="22"/>
        </w:rPr>
        <w:t>podwykonawstwo bądź projektu jej zmiany, której przedmiotem są roboty budowlane wraz z</w:t>
      </w:r>
      <w:r w:rsidR="0068408B">
        <w:rPr>
          <w:sz w:val="22"/>
          <w:szCs w:val="22"/>
        </w:rPr>
        <w:t> </w:t>
      </w:r>
      <w:r w:rsidRPr="005740E7">
        <w:rPr>
          <w:sz w:val="22"/>
          <w:szCs w:val="22"/>
        </w:rPr>
        <w:t xml:space="preserve"> kosztorysem Podwykonawcy (kosztorys jest wymagany także w przypadku wynagrodzenia ryczałtowego) oraz ze wskazaniem  dokumentacji dotyczącej wykonania robót, które mają być realizowane przez Podwykonawcę, nie zgłosi na piśmie zastrzeżeń, uważa się, że zaakceptował ten projekt umowy.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ponosi odpowiedzialność za zapłatę podwykonawcy wynagrodzenia zgodnie z  art. 647¹ § 3 Kodeksu Cywilnego.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zgłosi zastrzeżenia w przypadku przedłożenia projektu umowy o podwykonawstwo, której przedmiotem są roboty budowlane, nie spełniającej wymagań dotyczących umowy o podwykonawstwo określonych w niniejszej umowie.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 akceptacji projektu umowy o podwykonawstwo bądź projektu jej zmiany, której przedmiotem są roboty budowlane lub po upływie terminu na zgłoszenie przez Zamawiającego zastrzeżeń do tego projektu, Wykonawca przedłoży poświadczoną za zgodność z oryginałem kopię umowy o podwykonawstwo w terminie 7 dni od dnia jej zawarcia.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Jeżeli Zamawiający w terminie 7 dni od dnia przedłożenia umowy o podwykonawstwo, której przedmiotem są roboty budowlane, nie zgłosi na piśmie sprzeciwu, uważa się, że zaakceptował tę umowę.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Wykonawca przedkłada Zamawiającemu poświadczoną za zgodność z oryginałem kopię zawartej umowy o podwykonawstwo, której przedmiotem są dostawy lub usługi, w terminie 7 dni od dnia jej zawarcia, z wyłączeniem umów o podwykonawstwo o wartości mniejszej niż 0,5 % wartości niniejszej umowy. Wyłączenie, o których mowa w zdaniu pierwszym, nie dotyczy umów </w:t>
      </w:r>
      <w:r w:rsidRPr="005740E7">
        <w:rPr>
          <w:sz w:val="22"/>
          <w:szCs w:val="22"/>
        </w:rPr>
        <w:br/>
        <w:t>o podwykonawstwo o wartości większej niż 50 000,00 PLN.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jest zobowiązany do zapłaty wynagrodzenia należnego Podwykonawcy w terminach płatności określonych w umowie o podwykonawstwo.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przedłoży wraz z umową z podwykonawcą odpis z Krajowego Rejestru Sądowego  lub inny właściwy dokument z uwagi na status prawny Podwykonawcy, potwierdzający uprawnienia osób zawierających umowę w imieniu podwykonawcy do jego reprezentowania.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Jeżeli zobowiązania Podwykonawcy wobec Wykonawcy związane z wykonanymi robotami lub dostarczonymi materiałami, obejmuje okres dłuższy niż okres gwarancyjny ustalony w niniejszej umowie, Wykonawca po upływie okresu gwarancyjnego jest zobowiązany na żądanie Zamawiającego dokonać cesji na jego rzecz korzyści wynikających z tych zobowiązań.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zobowiązany jest zawiadamiać niezwłocznie Zamawiającego o wszelkich sporach z Podwykonawcami lub dalszymi Podwykonawcami i postępowaniach sądowych z udziałem Wykonawcy, Podwykonawcy lub dalszego podwykonawcy toczących się w związku z realizacją umowy oraz o odstąpieniu od umów z podwykonawcami.</w:t>
      </w:r>
    </w:p>
    <w:p w:rsidR="00A6494F" w:rsidRPr="005740E7" w:rsidRDefault="00A6494F" w:rsidP="009378C6">
      <w:pPr>
        <w:numPr>
          <w:ilvl w:val="0"/>
          <w:numId w:val="16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Zasady dotyczące Podwykonawców mają odpowiednie zastosowanie do dalszych Podwykonawców.</w:t>
      </w:r>
    </w:p>
    <w:p w:rsidR="00A6494F" w:rsidRPr="005740E7" w:rsidRDefault="00A6494F" w:rsidP="009378C6">
      <w:pPr>
        <w:pStyle w:val="Akapitzlist"/>
        <w:numPr>
          <w:ilvl w:val="0"/>
          <w:numId w:val="16"/>
        </w:numPr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zmiany bądź wprowadzenia nowych podmiotów w stosunku do wskazanych w ofercie, o których mowa w ust. 1 Wykonawca zobowiązany jest do złożenia oświadczenia, o wypełnieniu obowiązków informacyjnych przewidzianych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</w:t>
      </w:r>
      <w:proofErr w:type="spellStart"/>
      <w:r w:rsidRPr="005740E7">
        <w:rPr>
          <w:sz w:val="22"/>
          <w:szCs w:val="22"/>
        </w:rPr>
        <w:t>sprost</w:t>
      </w:r>
      <w:proofErr w:type="spellEnd"/>
      <w:r w:rsidRPr="005740E7">
        <w:rPr>
          <w:sz w:val="22"/>
          <w:szCs w:val="22"/>
        </w:rPr>
        <w:t xml:space="preserve">. Dz. Urz. UE L127 s.2 z 2018 r.) wobec osób fizycznych, od których dane osobowe bezpośrednio lub pośrednio pozyskał w celu realizacji niniejszego zamówienia.  </w:t>
      </w:r>
    </w:p>
    <w:p w:rsidR="00A6494F" w:rsidRPr="005740E7" w:rsidRDefault="00A6494F" w:rsidP="00A6494F">
      <w:pPr>
        <w:pStyle w:val="Tekstpodstawowy"/>
        <w:spacing w:line="276" w:lineRule="auto"/>
        <w:rPr>
          <w:b/>
          <w:sz w:val="22"/>
          <w:szCs w:val="22"/>
          <w:highlight w:val="yellow"/>
        </w:rPr>
      </w:pPr>
    </w:p>
    <w:p w:rsidR="00CD4F44" w:rsidRDefault="00CD4F44" w:rsidP="006D09C6">
      <w:pPr>
        <w:pStyle w:val="Tekstpodstawowy"/>
        <w:spacing w:line="276" w:lineRule="auto"/>
        <w:jc w:val="center"/>
        <w:rPr>
          <w:b/>
          <w:sz w:val="22"/>
          <w:szCs w:val="22"/>
        </w:rPr>
      </w:pPr>
    </w:p>
    <w:p w:rsidR="006D09C6" w:rsidRPr="0068408B" w:rsidRDefault="006D09C6" w:rsidP="006D09C6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lastRenderedPageBreak/>
        <w:t>§ 1</w:t>
      </w:r>
      <w:r>
        <w:rPr>
          <w:b/>
          <w:sz w:val="22"/>
          <w:szCs w:val="22"/>
        </w:rPr>
        <w:t>0</w:t>
      </w:r>
    </w:p>
    <w:p w:rsidR="00A6494F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PRZEDSTAWICIELE, PERSONEL SKIEROWANY DO REALIZACJI </w:t>
      </w:r>
    </w:p>
    <w:p w:rsidR="006D09C6" w:rsidRPr="005740E7" w:rsidRDefault="006D09C6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numPr>
          <w:ilvl w:val="0"/>
          <w:numId w:val="3"/>
        </w:numPr>
        <w:rPr>
          <w:sz w:val="22"/>
          <w:szCs w:val="22"/>
        </w:rPr>
      </w:pPr>
      <w:r w:rsidRPr="005740E7">
        <w:rPr>
          <w:sz w:val="22"/>
          <w:szCs w:val="22"/>
        </w:rPr>
        <w:t>Do realizacji zamówienia Strony wyznaczają swoich przedstawicieli:</w:t>
      </w:r>
    </w:p>
    <w:p w:rsidR="00A6494F" w:rsidRPr="005740E7" w:rsidRDefault="00A6494F" w:rsidP="009378C6">
      <w:pPr>
        <w:numPr>
          <w:ilvl w:val="0"/>
          <w:numId w:val="2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– ……………………………………………………………………</w:t>
      </w:r>
    </w:p>
    <w:p w:rsidR="00A6494F" w:rsidRPr="005740E7" w:rsidRDefault="00A6494F" w:rsidP="009378C6">
      <w:pPr>
        <w:numPr>
          <w:ilvl w:val="0"/>
          <w:numId w:val="2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– …………………………………………………………………….</w:t>
      </w:r>
    </w:p>
    <w:p w:rsidR="00A6494F" w:rsidRPr="005740E7" w:rsidRDefault="00A6494F" w:rsidP="00A6494F">
      <w:pPr>
        <w:pStyle w:val="Tekstpodstawowy"/>
        <w:spacing w:line="276" w:lineRule="auto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ind w:left="360"/>
        <w:jc w:val="center"/>
        <w:rPr>
          <w:b/>
          <w:color w:val="FF0000"/>
          <w:sz w:val="22"/>
          <w:szCs w:val="22"/>
        </w:rPr>
      </w:pPr>
      <w:r w:rsidRPr="005740E7">
        <w:rPr>
          <w:b/>
          <w:sz w:val="22"/>
          <w:szCs w:val="22"/>
        </w:rPr>
        <w:t>GWARANCJA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1</w:t>
      </w:r>
      <w:r w:rsidR="0068408B">
        <w:rPr>
          <w:b/>
          <w:sz w:val="22"/>
          <w:szCs w:val="22"/>
        </w:rPr>
        <w:t>1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clear" w:pos="1440"/>
          <w:tab w:val="num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niniejszym udziela …..letniej gwarancji na wykonane roboty objęte zakresem zamówienia, licząc od dnia protokolarnego odbioru robót zleconych protokołami konieczności, na warunkach określonych  w karcie gwarancyjnej wystawionej najpóźniej w dniu odbioru: .</w:t>
      </w:r>
    </w:p>
    <w:p w:rsidR="00A6494F" w:rsidRPr="005740E7" w:rsidRDefault="00A6494F" w:rsidP="00A6494F">
      <w:pPr>
        <w:tabs>
          <w:tab w:val="left" w:pos="360"/>
        </w:tabs>
        <w:ind w:left="709" w:right="22" w:hanging="425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1) wady ujawnione w okresie gwarancji Wykonawca zobowiązany jest usunąć lub dostarczyć rzeczy wolne od wad, niezwłocznie po zawiadomieniu i wydaniu polecenia przez Zamawiającego. Przy wyznaczeniu terminu Zamawiający uwzględni technologię robót i ich wykonanie  zgodnie ze sztuką budowlaną. </w:t>
      </w:r>
    </w:p>
    <w:p w:rsidR="00A6494F" w:rsidRPr="005740E7" w:rsidRDefault="00A6494F" w:rsidP="00A6494F">
      <w:pPr>
        <w:tabs>
          <w:tab w:val="left" w:pos="360"/>
        </w:tabs>
        <w:ind w:left="284" w:right="22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2) </w:t>
      </w:r>
      <w:r w:rsidRPr="005740E7">
        <w:rPr>
          <w:rFonts w:eastAsia="Calibri"/>
          <w:sz w:val="22"/>
          <w:szCs w:val="22"/>
          <w:lang w:eastAsia="en-US"/>
        </w:rPr>
        <w:t>w przypadku, gdy Wykonawca nie przystępuje do usuwania wad lub usunie wady w sposób nienależyty, Zamawiający, poza uprawnieniami przysługującymi mu na podstawie KC, może powierzyć usunięcie wad podmiotowi trzeciemu na koszt i ryzyko Wykonawcy (wykonanie zastępcze), po uprzednim wezwaniu Wykonawcy i wyznaczeniu dodatkowego terminu nie krótszego niż  10 dni roboczych</w:t>
      </w:r>
      <w:r w:rsidRPr="005740E7">
        <w:rPr>
          <w:sz w:val="22"/>
          <w:szCs w:val="22"/>
        </w:rPr>
        <w:t>.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num" w:pos="284"/>
        </w:tabs>
        <w:ind w:hanging="144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Zgłoszenie wad dokonywane będzie przez Zamawiającego niezwłocznie w formie pisemnej.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num" w:pos="284"/>
        </w:tabs>
        <w:ind w:left="284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Wszelkie koszty związane z wykonywaniem gwarancji ponosi Wykonawca (m.in. koszty transportu, zapewnienia odpowiedniego sprzętu/urządzeń, organizacji ruchu na czas usunięcia wad itp.) </w:t>
      </w:r>
    </w:p>
    <w:p w:rsidR="00A6494F" w:rsidRPr="005740E7" w:rsidRDefault="00A6494F" w:rsidP="009378C6">
      <w:pPr>
        <w:numPr>
          <w:ilvl w:val="0"/>
          <w:numId w:val="14"/>
        </w:numPr>
        <w:tabs>
          <w:tab w:val="num" w:pos="284"/>
        </w:tabs>
        <w:ind w:left="284" w:hanging="284"/>
        <w:jc w:val="both"/>
        <w:rPr>
          <w:strike/>
          <w:color w:val="FF0000"/>
          <w:sz w:val="22"/>
          <w:szCs w:val="22"/>
        </w:rPr>
      </w:pPr>
      <w:r w:rsidRPr="005740E7">
        <w:rPr>
          <w:sz w:val="22"/>
          <w:szCs w:val="22"/>
        </w:rPr>
        <w:t>Wykonawca oświadcza, że okres rękojmi na wykonane roboty jest</w:t>
      </w:r>
      <w:r w:rsidRPr="005740E7">
        <w:rPr>
          <w:i/>
          <w:sz w:val="22"/>
          <w:szCs w:val="22"/>
        </w:rPr>
        <w:t xml:space="preserve"> </w:t>
      </w:r>
      <w:r w:rsidRPr="005740E7">
        <w:rPr>
          <w:sz w:val="22"/>
          <w:szCs w:val="22"/>
        </w:rPr>
        <w:t xml:space="preserve">równy okresowi gwarancji. Rękojmia obejmuje usunięcie wad stwierdzonych w protokole odbioru.  </w:t>
      </w:r>
    </w:p>
    <w:p w:rsidR="00A6494F" w:rsidRPr="005740E7" w:rsidRDefault="00A6494F" w:rsidP="006D09C6">
      <w:pPr>
        <w:pStyle w:val="Akapitzlist"/>
        <w:autoSpaceDE w:val="0"/>
        <w:autoSpaceDN w:val="0"/>
        <w:adjustRightInd w:val="0"/>
        <w:spacing w:line="276" w:lineRule="auto"/>
        <w:ind w:left="0" w:right="22"/>
        <w:jc w:val="center"/>
        <w:rPr>
          <w:strike/>
          <w:color w:val="FF0000"/>
          <w:sz w:val="22"/>
          <w:szCs w:val="22"/>
        </w:rPr>
      </w:pPr>
      <w:r w:rsidRPr="005740E7">
        <w:rPr>
          <w:sz w:val="22"/>
          <w:szCs w:val="22"/>
        </w:rPr>
        <w:br/>
      </w:r>
      <w:r w:rsidR="006D09C6">
        <w:rPr>
          <w:b/>
          <w:sz w:val="22"/>
          <w:szCs w:val="22"/>
        </w:rPr>
        <w:t>§ 12</w:t>
      </w:r>
    </w:p>
    <w:p w:rsidR="00A6494F" w:rsidRDefault="00A6494F" w:rsidP="00A6494F">
      <w:pPr>
        <w:pStyle w:val="Tekstpodstawowy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ZABEZPIECZENIE NALEŻYTEGO WYKONANIA UMOWY</w:t>
      </w:r>
    </w:p>
    <w:p w:rsidR="006D09C6" w:rsidRPr="005740E7" w:rsidRDefault="006D09C6" w:rsidP="00A6494F">
      <w:pPr>
        <w:pStyle w:val="Tekstpodstawowy"/>
        <w:jc w:val="center"/>
        <w:rPr>
          <w:b/>
          <w:sz w:val="22"/>
          <w:szCs w:val="22"/>
        </w:rPr>
      </w:pPr>
    </w:p>
    <w:p w:rsidR="00A6494F" w:rsidRPr="005740E7" w:rsidRDefault="00A6494F" w:rsidP="009378C6">
      <w:pPr>
        <w:pStyle w:val="Akapitzlist"/>
        <w:numPr>
          <w:ilvl w:val="0"/>
          <w:numId w:val="15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Tytułem zapewnienia należytego wykonania umowy Wykonawca wnosi zabezpieczenie </w:t>
      </w:r>
      <w:r w:rsidRPr="005740E7">
        <w:rPr>
          <w:sz w:val="22"/>
          <w:szCs w:val="22"/>
        </w:rPr>
        <w:br/>
        <w:t>w wysokości 5% ceny całkowitej podanej w ofercie, co stanowi kwotę ………………</w:t>
      </w:r>
      <w:r w:rsidRPr="005740E7">
        <w:rPr>
          <w:b/>
          <w:sz w:val="22"/>
          <w:szCs w:val="22"/>
        </w:rPr>
        <w:t xml:space="preserve"> zł</w:t>
      </w:r>
      <w:r w:rsidRPr="005740E7">
        <w:rPr>
          <w:sz w:val="22"/>
          <w:szCs w:val="22"/>
        </w:rPr>
        <w:t xml:space="preserve"> w formie innej niż pieniądz tj. ……………….…… .</w:t>
      </w:r>
    </w:p>
    <w:p w:rsidR="0068408B" w:rsidRPr="0068408B" w:rsidRDefault="00A6494F" w:rsidP="009378C6">
      <w:pPr>
        <w:pStyle w:val="Akapitzlist"/>
        <w:numPr>
          <w:ilvl w:val="0"/>
          <w:numId w:val="15"/>
        </w:numPr>
        <w:jc w:val="both"/>
        <w:rPr>
          <w:i/>
          <w:color w:val="00B050"/>
          <w:sz w:val="22"/>
          <w:szCs w:val="22"/>
        </w:rPr>
      </w:pPr>
      <w:r w:rsidRPr="0068408B">
        <w:rPr>
          <w:bCs/>
          <w:sz w:val="22"/>
          <w:szCs w:val="22"/>
        </w:rPr>
        <w:t>Zabezpieczenie wnoszone w pieniądzu w wysokości …....…………….. zł zostało wpłacone na konto Zamawiającego  w B</w:t>
      </w:r>
      <w:r w:rsidR="0068408B" w:rsidRPr="0068408B">
        <w:rPr>
          <w:bCs/>
          <w:sz w:val="22"/>
          <w:szCs w:val="22"/>
        </w:rPr>
        <w:t>S</w:t>
      </w:r>
      <w:r w:rsidR="006D09C6">
        <w:rPr>
          <w:bCs/>
          <w:sz w:val="22"/>
          <w:szCs w:val="22"/>
        </w:rPr>
        <w:t xml:space="preserve"> Brodnica </w:t>
      </w:r>
      <w:r w:rsidR="0068408B" w:rsidRPr="0068408B">
        <w:rPr>
          <w:bCs/>
          <w:sz w:val="22"/>
          <w:szCs w:val="22"/>
        </w:rPr>
        <w:t xml:space="preserve"> </w:t>
      </w:r>
      <w:r w:rsidR="0068408B" w:rsidRPr="0068408B">
        <w:rPr>
          <w:b/>
          <w:sz w:val="22"/>
          <w:szCs w:val="22"/>
        </w:rPr>
        <w:t>34 9484 1033 2306 1600 2219 0009</w:t>
      </w:r>
    </w:p>
    <w:p w:rsidR="00A6494F" w:rsidRPr="0068408B" w:rsidRDefault="00A6494F" w:rsidP="009378C6">
      <w:pPr>
        <w:pStyle w:val="Akapitzlist"/>
        <w:numPr>
          <w:ilvl w:val="0"/>
          <w:numId w:val="15"/>
        </w:numPr>
        <w:jc w:val="both"/>
        <w:rPr>
          <w:i/>
          <w:color w:val="00B050"/>
          <w:sz w:val="22"/>
          <w:szCs w:val="22"/>
        </w:rPr>
      </w:pPr>
      <w:r w:rsidRPr="0068408B">
        <w:rPr>
          <w:sz w:val="22"/>
          <w:szCs w:val="22"/>
        </w:rPr>
        <w:t>W przypadku wniesienia zabezpieczenia w formie gwarancji i poręczeń jest ono wystawione na okres obejmujący wykonanie zamówienia oraz na okres rękojmi.</w:t>
      </w:r>
    </w:p>
    <w:p w:rsidR="00A6494F" w:rsidRPr="005740E7" w:rsidRDefault="00A6494F" w:rsidP="009378C6">
      <w:pPr>
        <w:pStyle w:val="Akapitzlist"/>
        <w:numPr>
          <w:ilvl w:val="0"/>
          <w:numId w:val="15"/>
        </w:numPr>
        <w:jc w:val="both"/>
        <w:rPr>
          <w:bCs/>
          <w:sz w:val="22"/>
          <w:szCs w:val="22"/>
        </w:rPr>
      </w:pPr>
      <w:r w:rsidRPr="005740E7">
        <w:rPr>
          <w:bCs/>
          <w:sz w:val="22"/>
          <w:szCs w:val="22"/>
        </w:rPr>
        <w:t xml:space="preserve">Zabezpieczenie służy pokryciu roszczeń z tytułu niewykonania lub nienależytego wykonania </w:t>
      </w:r>
      <w:r w:rsidRPr="005740E7">
        <w:rPr>
          <w:bCs/>
          <w:sz w:val="22"/>
          <w:szCs w:val="22"/>
        </w:rPr>
        <w:br/>
        <w:t xml:space="preserve">i pokryciu roszczeń z tytułu rękojmi za wady przedmiotu umowy. </w:t>
      </w:r>
    </w:p>
    <w:p w:rsidR="00A6494F" w:rsidRPr="005740E7" w:rsidRDefault="00A6494F" w:rsidP="009378C6">
      <w:pPr>
        <w:pStyle w:val="Akapitzlist"/>
        <w:numPr>
          <w:ilvl w:val="0"/>
          <w:numId w:val="15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zwróci 70% kwoty zabezpieczenia w terminie 30 dni od dnia wykonania zamówienia i uznania przez zamawiającego za należycie wykonane (na podstawie ostatniego protokołu odbioru robót). Pozostałe 30% zatrzymane zostanie na zabezpieczenie roszczeń z tytułu rękojmi za wady i zostanie zwrócone nie później, niż w 15 dniu po upływie okresu rękojmi za wady robót odebranych ostatnim protokołem odbioru.</w:t>
      </w:r>
    </w:p>
    <w:p w:rsidR="006D09C6" w:rsidRDefault="006D09C6" w:rsidP="0068408B">
      <w:pPr>
        <w:pStyle w:val="Akapitzlist"/>
        <w:autoSpaceDE w:val="0"/>
        <w:autoSpaceDN w:val="0"/>
        <w:adjustRightInd w:val="0"/>
        <w:spacing w:line="276" w:lineRule="auto"/>
        <w:ind w:left="360" w:right="22"/>
        <w:jc w:val="center"/>
        <w:rPr>
          <w:b/>
          <w:sz w:val="22"/>
          <w:szCs w:val="22"/>
        </w:rPr>
      </w:pPr>
    </w:p>
    <w:p w:rsidR="00CD4F44" w:rsidRDefault="00CD4F44" w:rsidP="0068408B">
      <w:pPr>
        <w:pStyle w:val="Akapitzlist"/>
        <w:autoSpaceDE w:val="0"/>
        <w:autoSpaceDN w:val="0"/>
        <w:adjustRightInd w:val="0"/>
        <w:spacing w:line="276" w:lineRule="auto"/>
        <w:ind w:left="360" w:right="22"/>
        <w:jc w:val="center"/>
        <w:rPr>
          <w:b/>
          <w:sz w:val="22"/>
          <w:szCs w:val="22"/>
        </w:rPr>
      </w:pPr>
    </w:p>
    <w:p w:rsidR="00CD4F44" w:rsidRDefault="00CD4F44" w:rsidP="0068408B">
      <w:pPr>
        <w:pStyle w:val="Akapitzlist"/>
        <w:autoSpaceDE w:val="0"/>
        <w:autoSpaceDN w:val="0"/>
        <w:adjustRightInd w:val="0"/>
        <w:spacing w:line="276" w:lineRule="auto"/>
        <w:ind w:left="360" w:right="22"/>
        <w:jc w:val="center"/>
        <w:rPr>
          <w:b/>
          <w:sz w:val="22"/>
          <w:szCs w:val="22"/>
        </w:rPr>
      </w:pPr>
    </w:p>
    <w:p w:rsidR="00A6494F" w:rsidRPr="0068408B" w:rsidRDefault="0068408B" w:rsidP="0068408B">
      <w:pPr>
        <w:pStyle w:val="Akapitzlist"/>
        <w:autoSpaceDE w:val="0"/>
        <w:autoSpaceDN w:val="0"/>
        <w:adjustRightInd w:val="0"/>
        <w:spacing w:line="276" w:lineRule="auto"/>
        <w:ind w:left="360" w:right="22"/>
        <w:jc w:val="center"/>
        <w:rPr>
          <w:b/>
          <w:sz w:val="22"/>
          <w:szCs w:val="22"/>
        </w:rPr>
      </w:pPr>
      <w:r w:rsidRPr="0068408B">
        <w:rPr>
          <w:b/>
          <w:sz w:val="22"/>
          <w:szCs w:val="22"/>
        </w:rPr>
        <w:lastRenderedPageBreak/>
        <w:t>§ 13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 xml:space="preserve">PRZEPISY SZCZEGÓLNE W ZWIĄZKU Z COVID-19, zgodnie </w:t>
      </w:r>
      <w:r>
        <w:rPr>
          <w:sz w:val="22"/>
          <w:szCs w:val="22"/>
        </w:rPr>
        <w:t>ustawą z dnia 2 marca 2020 r. o </w:t>
      </w:r>
      <w:r w:rsidRPr="0068408B">
        <w:rPr>
          <w:sz w:val="22"/>
          <w:szCs w:val="22"/>
        </w:rPr>
        <w:t>szczególnych rozwiązaniach związanych z zapobieganiem, przeciwdziałaniem i zwalczaniem COVID-19, innych chorób zakaźnych oraz wywołanych nimi sytuacji kryzysowych (art. 15r, art. 15 r1).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1. Strony umowy w sprawie zamówienia publicznego, w rozumieniu ustawy z dnia 11 września 2019 r. – Prawo zamówień publicznych,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w szczególności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1) nieobecności pracowników lub osób świadczących pracę za wynagrodzeniem na innej podstawie niż stosunek pracy, które uczestniczą lub mogłyby uczestniczyć w realizacji zamówienia;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2) decyzji wydanych przez Głównego Inspektora Sanitarnego lub działającego z jego upoważnienia państwowego wojewódzkiego inspektora sanitarnego, w związku z przeciwdziałaniem COVID-19, nakładających na wykonawcę obowiązek podjęcia określonych czynności zapobiegawczych lub kontrolnych;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3) poleceń lub decyzji wydanych przez wojewodów, ministra właściwego do spraw zdrowia lub Prezesa Rady Ministrów, związanych z przeciwdziałaniem COVID-19, o których mowa w art. 11 ust. 1–3;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4) wstrzymania dostaw produktów, komponentów produktu lub materiałów, trudności w dostępie do sprzętu lub trudności w realizacji usług transportowych;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5) innych okoliczności, które uniemożliwiają bądź w istotnym stopniu ograniczają możliwość wykonania umowy;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 xml:space="preserve">6) okoliczności, o których mowa w </w:t>
      </w:r>
      <w:proofErr w:type="spellStart"/>
      <w:r w:rsidRPr="0068408B">
        <w:rPr>
          <w:sz w:val="22"/>
          <w:szCs w:val="22"/>
        </w:rPr>
        <w:t>pkt</w:t>
      </w:r>
      <w:proofErr w:type="spellEnd"/>
      <w:r w:rsidRPr="0068408B">
        <w:rPr>
          <w:sz w:val="22"/>
          <w:szCs w:val="22"/>
        </w:rPr>
        <w:t xml:space="preserve"> 1–5, w zakresie w jakim dotyczą one podwykonawcy lub dalszego podwykonawcy.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2. Każda ze stron umowy, o której mowa w ust. 1, może żądać przedstawienia dodatkowych oświadczeń lub dokumentów potwierdzających wpływ okoliczności związanych z wystąpieniem COVID-19 na należyte wykonanie tej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3. Strona umowy, o której mowa w ust. 1, na podstawie otrzymany</w:t>
      </w:r>
      <w:r>
        <w:rPr>
          <w:sz w:val="22"/>
          <w:szCs w:val="22"/>
        </w:rPr>
        <w:t>ch oświadczeń lub dokumentów, o </w:t>
      </w:r>
      <w:r w:rsidRPr="0068408B">
        <w:rPr>
          <w:sz w:val="22"/>
          <w:szCs w:val="22"/>
        </w:rPr>
        <w:t xml:space="preserve">których mowa w ust. 1 i 2, w terminie 14 dni od dnia ich otrzymania, przekazuje drugiej stronie swoje stanowisko, wraz z uzasadnieniem, odnośnie do wpływu okoliczności, o których mowa w ust. 1, na należyte jej wykonanie. Jeżeli strona umowy otrzymała kolejne oświadczenia lub dokumenty, termin liczony jest od dnia ich otrzymania.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4. Zamawiający, po stwierdzeniu, że okoliczności związane z wystąpieniem COVID-19, o których mowa w ust. 1, wpływają na należyte wykonanie umowy, o której</w:t>
      </w:r>
      <w:r>
        <w:rPr>
          <w:sz w:val="22"/>
          <w:szCs w:val="22"/>
        </w:rPr>
        <w:t xml:space="preserve"> mowa w ust. 1, w uzgodnieniu z </w:t>
      </w:r>
      <w:r w:rsidRPr="0068408B">
        <w:rPr>
          <w:sz w:val="22"/>
          <w:szCs w:val="22"/>
        </w:rPr>
        <w:t>wykonawcą dokonuje zmiany umowy, o której mowa w art.</w:t>
      </w:r>
      <w:r>
        <w:rPr>
          <w:sz w:val="22"/>
          <w:szCs w:val="22"/>
        </w:rPr>
        <w:t xml:space="preserve"> 455 ust. 1 </w:t>
      </w:r>
      <w:proofErr w:type="spellStart"/>
      <w:r>
        <w:rPr>
          <w:sz w:val="22"/>
          <w:szCs w:val="22"/>
        </w:rPr>
        <w:t>pkt</w:t>
      </w:r>
      <w:proofErr w:type="spellEnd"/>
      <w:r>
        <w:rPr>
          <w:sz w:val="22"/>
          <w:szCs w:val="22"/>
        </w:rPr>
        <w:t xml:space="preserve"> 4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, w </w:t>
      </w:r>
      <w:r w:rsidRPr="0068408B">
        <w:rPr>
          <w:sz w:val="22"/>
          <w:szCs w:val="22"/>
        </w:rPr>
        <w:t>szczególności przez: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1) zmianę terminu wykonania umowy lub jej części, lub czasowe zawieszenie wykonywania umowy lub jej części,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2) zmianę sposobu wykonywania dostaw, usług lub robót budowlanych,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3) zmianę zakresu świadczenia wykonawcy i odpowiadającą jej zmianę wynagrodzenia wykonawcy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lastRenderedPageBreak/>
        <w:t>–o ile wzrost wynagrodzenia spowodowany każdą kolejną zmianą nie przekroczy 50% wartości pierwotnej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4a.W przypadku stwierdzenia, że okoliczności związane z wystąpieniem COVID-19, o których mowa w ust. 1 mogą wpłynąć na należyte wykonanie umowy, o której mowa w ust. 1, zamawia</w:t>
      </w:r>
      <w:r>
        <w:rPr>
          <w:sz w:val="22"/>
          <w:szCs w:val="22"/>
        </w:rPr>
        <w:t>jący w </w:t>
      </w:r>
      <w:r w:rsidRPr="0068408B">
        <w:rPr>
          <w:sz w:val="22"/>
          <w:szCs w:val="22"/>
        </w:rPr>
        <w:t>uzgodnieniu z wykonawcą, może dokonać zmiany umowy zgodnie z ust. 4.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5. Jeżeli umowa w sprawie zamówienia publicznego zawiera postanowienia korzystniej kształtujące sytuację wykonawcy, niż wynikałoby to z ust. 4, do zmiany umowy stosuje się te posta</w:t>
      </w:r>
      <w:r>
        <w:rPr>
          <w:sz w:val="22"/>
          <w:szCs w:val="22"/>
        </w:rPr>
        <w:t>nowienia, z </w:t>
      </w:r>
      <w:r w:rsidRPr="0068408B">
        <w:rPr>
          <w:sz w:val="22"/>
          <w:szCs w:val="22"/>
        </w:rPr>
        <w:t>zastrzeżeniem, że okoliczności związane z wystąpieniem COVID-19, o których mowa w ust. 1, nie mogą stanowić samodzielnej podstawy do wykonania umownego prawa odstąpienia od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6. Jeżeli umowa w sprawie zamówienia publicznego zawiera postanowienia dotyczące kar umownych lub odszkodowań z tytułu odpowiedzialności za jej niewykonan</w:t>
      </w:r>
      <w:r>
        <w:rPr>
          <w:sz w:val="22"/>
          <w:szCs w:val="22"/>
        </w:rPr>
        <w:t>ie lub nienależyte wykonanie z</w:t>
      </w:r>
      <w:r w:rsidR="00E01B45">
        <w:rPr>
          <w:sz w:val="22"/>
          <w:szCs w:val="22"/>
        </w:rPr>
        <w:t> </w:t>
      </w:r>
      <w:r w:rsidRPr="0068408B">
        <w:rPr>
          <w:sz w:val="22"/>
          <w:szCs w:val="22"/>
        </w:rPr>
        <w:t>powodu oznaczonych okoliczności, strona umowy, o której mowa w ust. 1, w stanowisku, o którym  mowa w ust. 3, przedstawia wpływ okoliczności związanych z wystąpieniem COVID-19 na należyte jej wykonanie oraz wpływ zmiany umowy zgodnie z ust. 4, na zasadność ustalenia i dochodzenia tych kar lub odszkodowań, lub ich wysokość.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7. Wykonawca i podwykonawca, po stwierdzeniu, że okoliczności związane z wystąpieniem COVID-19, mogą wpłynąć lub wpływają na należyte wykonanie łączącej i</w:t>
      </w:r>
      <w:r w:rsidR="00E01B45">
        <w:rPr>
          <w:sz w:val="22"/>
          <w:szCs w:val="22"/>
        </w:rPr>
        <w:t>ch umowy, która jest związana z </w:t>
      </w:r>
      <w:r w:rsidRPr="0068408B">
        <w:rPr>
          <w:sz w:val="22"/>
          <w:szCs w:val="22"/>
        </w:rPr>
        <w:t>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8. W przypadku dokonania zmiany umowy, o której mowa w ust. 1,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1, zmienionej zgodnie z ust. 4, przez wykonawcę.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9. W okresie obowiązywania stanu zagrożenia epidemicznego al</w:t>
      </w:r>
      <w:r w:rsidR="00E01B45">
        <w:rPr>
          <w:sz w:val="22"/>
          <w:szCs w:val="22"/>
        </w:rPr>
        <w:t>bo stanu epidemii ogłoszonego w </w:t>
      </w:r>
      <w:r w:rsidRPr="0068408B">
        <w:rPr>
          <w:sz w:val="22"/>
          <w:szCs w:val="22"/>
        </w:rPr>
        <w:t xml:space="preserve">związku z COVID-19, i przez 90 dni od dnia odwołania stanu, który obowiązywał jako ostatni, zamawiający nie może potrącić kary umownej zastrzeżonej na wypadek niewykonania lub nienależytego wykonania umowy, o której mowa ust. 1, z wynagrodzenia wykonawcy lub z innych jego wierzytelności, a także nie może dochodzić zaspokojenia z zabezpieczenia należytego wykonania tej umowy, o ile zdarzenie, w związku z którym zastrzeżono tę karę, nastąpiło w okresie obowiązywania stanu zagrożenia epidemicznego albo stanu epidemii.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10. W okresie obowiązywania stanu zagrożenia epidemicznego al</w:t>
      </w:r>
      <w:r w:rsidR="00E01B45">
        <w:rPr>
          <w:sz w:val="22"/>
          <w:szCs w:val="22"/>
        </w:rPr>
        <w:t>bo stanu epidemii ogłoszonego w </w:t>
      </w:r>
      <w:r w:rsidRPr="0068408B">
        <w:rPr>
          <w:sz w:val="22"/>
          <w:szCs w:val="22"/>
        </w:rPr>
        <w:t xml:space="preserve">związku z COVID-19, i przez 90 dni od dnia odwołania stanu, który obowiązywał jako ostatni, bieg terminu przedawnienia roszczenia zamawiającego, o którym mowa </w:t>
      </w:r>
      <w:r w:rsidR="00E01B45">
        <w:rPr>
          <w:sz w:val="22"/>
          <w:szCs w:val="22"/>
        </w:rPr>
        <w:t>w ust. 9, nie rozpoczyna się, a </w:t>
      </w:r>
      <w:r w:rsidRPr="0068408B">
        <w:rPr>
          <w:sz w:val="22"/>
          <w:szCs w:val="22"/>
        </w:rPr>
        <w:t xml:space="preserve">rozpoczęty ulega zawieszeniu. Upływ terminu, o którym mowa w zdaniu pierwszym, może nastąpić nie wcześniej niż po upływie 120 dni od dnia odwołania tego ze stanów, który obowiązywał jako ostatni.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 xml:space="preserve">11. W przypadku gdy termin ważności zabezpieczenia należytego wykonania umowy upływa w okresie, o którym mowa w ust. 9, zamawiający nie może dochodzić zaspokojenia z zabezpieczenia, o którym mowa w tym przepisie, o ile wykonawca, na 14 dni przed upływem ważności tego </w:t>
      </w:r>
      <w:r w:rsidRPr="0068408B">
        <w:rPr>
          <w:sz w:val="22"/>
          <w:szCs w:val="22"/>
        </w:rPr>
        <w:lastRenderedPageBreak/>
        <w:t>zabezpieczenia, każdorazowo przedłuży jego ważność lub wniesie nowe zabezpieczenie, którego warunki zostaną zaakceptowane przez zamawiającego.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 xml:space="preserve">12. W przypadku gdy termin ważności zabezpieczenia należytego wykonania umowy upływa w okresie między 91. A 119. dniem po odwołaniu stanu zagrożenia epidemicznego albo stanu epidemii, termin ważności tego zabezpieczenia przedłuża się, z mocy prawa, do 120. dnia po dniu odwołania stanu zagrożenia epidemicznego albo stanu epidemii w związku z COVID-19.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13. Obliczając terminy, o których mowa w ust. 9–12, dzień odwołania ogłoszenia stanu zagrożenia epidemicznego albo stanu epidemii w związku z COVID-19 wlicza się do tych terminów.</w:t>
      </w:r>
    </w:p>
    <w:p w:rsidR="00CD4F44" w:rsidRDefault="00CD4F44" w:rsidP="006D09C6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</w:p>
    <w:p w:rsidR="006D09C6" w:rsidRPr="00E01B45" w:rsidRDefault="006D09C6" w:rsidP="006D09C6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14</w:t>
      </w:r>
    </w:p>
    <w:p w:rsidR="00A6494F" w:rsidRDefault="00A6494F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POSTANOWIENIA KOŃCOWE</w:t>
      </w:r>
    </w:p>
    <w:p w:rsidR="006D09C6" w:rsidRPr="005740E7" w:rsidRDefault="006D09C6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Zamawiający dopuszcza możliwość przelania wierzytelności wynikających z niniejszej umowy </w:t>
      </w:r>
      <w:r w:rsidRPr="005740E7">
        <w:rPr>
          <w:sz w:val="22"/>
          <w:szCs w:val="22"/>
        </w:rPr>
        <w:br/>
        <w:t>na rzecz osób trzecich,  wyłącznie za pisemną zgodą.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</w:p>
    <w:p w:rsidR="00A6494F" w:rsidRPr="005740E7" w:rsidRDefault="00E01B45" w:rsidP="00A6494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 15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Strony oświadczają, że zostały poinformowane, iż niektóre dane zawarte w treści umowy, jak również przedmiot umowy, mogą stanowić informację publiczną zgodnie z przepisami ustawy z dnia </w:t>
      </w:r>
      <w:r w:rsidRPr="005740E7">
        <w:rPr>
          <w:sz w:val="22"/>
          <w:szCs w:val="22"/>
        </w:rPr>
        <w:br/>
        <w:t>6 września 2001 r. o dostępie do informacji publicznej (Dz. U. z 2019 r., poz. 1429.).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</w:p>
    <w:p w:rsidR="00A6494F" w:rsidRPr="00E01B45" w:rsidRDefault="00E01B45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16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Ewentualne spory powstałe na tle wykonania przedmiotu umowy strony poddadzą rozstrzygnięciu, właściwym miejscowo dla siedziby Zamawiającego, sądom powszechnym. 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</w:p>
    <w:p w:rsidR="00A6494F" w:rsidRPr="00E01B45" w:rsidRDefault="00A6494F" w:rsidP="00A6494F">
      <w:pPr>
        <w:pStyle w:val="Tekstpodstawowy3"/>
        <w:tabs>
          <w:tab w:val="left" w:pos="1560"/>
        </w:tabs>
        <w:spacing w:after="0"/>
        <w:jc w:val="both"/>
        <w:rPr>
          <w:b/>
          <w:sz w:val="22"/>
          <w:szCs w:val="22"/>
        </w:rPr>
      </w:pP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="00E01B45">
        <w:rPr>
          <w:b/>
          <w:sz w:val="22"/>
          <w:szCs w:val="22"/>
        </w:rPr>
        <w:t>§ 17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 sprawach nie uregulowanych w umowie zastosowanie mają przepisy Kodeksu Cywilnego, polskiego prawa budowlanego i ustawy Prawo zamówień publicznych.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</w:p>
    <w:p w:rsidR="00A6494F" w:rsidRPr="00E01B45" w:rsidRDefault="00E01B45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18</w:t>
      </w:r>
    </w:p>
    <w:p w:rsidR="00A6494F" w:rsidRPr="005740E7" w:rsidRDefault="00A6494F" w:rsidP="009378C6">
      <w:pPr>
        <w:pStyle w:val="Tekstpodstawowy3"/>
        <w:numPr>
          <w:ilvl w:val="6"/>
          <w:numId w:val="16"/>
        </w:numPr>
        <w:tabs>
          <w:tab w:val="left" w:pos="426"/>
        </w:tabs>
        <w:spacing w:after="0"/>
        <w:ind w:left="426" w:right="-143" w:hanging="426"/>
        <w:jc w:val="both"/>
        <w:rPr>
          <w:color w:val="FF0000"/>
          <w:sz w:val="22"/>
          <w:szCs w:val="22"/>
        </w:rPr>
      </w:pPr>
      <w:r w:rsidRPr="005740E7">
        <w:rPr>
          <w:sz w:val="22"/>
          <w:szCs w:val="22"/>
        </w:rPr>
        <w:t>Umowa została sporządzona w 2 jednobrzmiących egzemplarzach, po jednym dla każdej ze Stron.</w:t>
      </w:r>
    </w:p>
    <w:p w:rsidR="00A6494F" w:rsidRPr="005740E7" w:rsidRDefault="00A6494F" w:rsidP="009378C6">
      <w:pPr>
        <w:pStyle w:val="Tekstpodstawowy3"/>
        <w:numPr>
          <w:ilvl w:val="6"/>
          <w:numId w:val="16"/>
        </w:numPr>
        <w:tabs>
          <w:tab w:val="left" w:pos="426"/>
        </w:tabs>
        <w:spacing w:after="0"/>
        <w:ind w:left="426" w:right="-143" w:hanging="426"/>
        <w:jc w:val="both"/>
        <w:rPr>
          <w:sz w:val="22"/>
          <w:szCs w:val="22"/>
        </w:rPr>
      </w:pPr>
      <w:r w:rsidRPr="005740E7">
        <w:rPr>
          <w:color w:val="000000"/>
          <w:sz w:val="22"/>
          <w:szCs w:val="22"/>
        </w:rPr>
        <w:t>Integralną częścią umowy są:</w:t>
      </w:r>
    </w:p>
    <w:p w:rsidR="00A6494F" w:rsidRDefault="006D09C6" w:rsidP="009378C6">
      <w:pPr>
        <w:pStyle w:val="Tekstpodstawowy3"/>
        <w:numPr>
          <w:ilvl w:val="1"/>
          <w:numId w:val="13"/>
        </w:numPr>
        <w:tabs>
          <w:tab w:val="num" w:pos="426"/>
          <w:tab w:val="left" w:pos="851"/>
        </w:tabs>
        <w:spacing w:after="0"/>
        <w:ind w:left="426" w:right="-1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Harmonogram rzeczowo-finansowy </w:t>
      </w:r>
      <w:r w:rsidR="00C37244">
        <w:rPr>
          <w:sz w:val="22"/>
          <w:szCs w:val="22"/>
        </w:rPr>
        <w:t>– załącznik nr 1</w:t>
      </w:r>
    </w:p>
    <w:p w:rsidR="007E38F1" w:rsidRPr="005740E7" w:rsidRDefault="006D09C6" w:rsidP="009378C6">
      <w:pPr>
        <w:pStyle w:val="Tekstpodstawowy3"/>
        <w:numPr>
          <w:ilvl w:val="1"/>
          <w:numId w:val="13"/>
        </w:numPr>
        <w:tabs>
          <w:tab w:val="num" w:pos="426"/>
          <w:tab w:val="left" w:pos="851"/>
        </w:tabs>
        <w:spacing w:after="0"/>
        <w:ind w:left="426" w:right="-1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Oferta Wykonawcy </w:t>
      </w:r>
      <w:r w:rsidR="007E38F1">
        <w:rPr>
          <w:sz w:val="22"/>
          <w:szCs w:val="22"/>
        </w:rPr>
        <w:t xml:space="preserve"> </w:t>
      </w:r>
      <w:r w:rsidR="00AA00ED">
        <w:rPr>
          <w:sz w:val="22"/>
          <w:szCs w:val="22"/>
        </w:rPr>
        <w:t>- załącznik nr 2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p w:rsidR="00A6494F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p w:rsidR="006D09C6" w:rsidRDefault="006D09C6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p w:rsidR="006D09C6" w:rsidRPr="005740E7" w:rsidRDefault="006D09C6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tbl>
      <w:tblPr>
        <w:tblW w:w="0" w:type="auto"/>
        <w:jc w:val="center"/>
        <w:tblLook w:val="01E0"/>
      </w:tblPr>
      <w:tblGrid>
        <w:gridCol w:w="3317"/>
        <w:gridCol w:w="2710"/>
        <w:gridCol w:w="3261"/>
      </w:tblGrid>
      <w:tr w:rsidR="00A6494F" w:rsidRPr="005740E7" w:rsidTr="00047C9F">
        <w:trPr>
          <w:trHeight w:val="80"/>
          <w:jc w:val="center"/>
        </w:trPr>
        <w:tc>
          <w:tcPr>
            <w:tcW w:w="3317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  <w:r w:rsidRPr="005740E7">
              <w:rPr>
                <w:b/>
                <w:sz w:val="22"/>
                <w:szCs w:val="22"/>
              </w:rPr>
              <w:t>ZAMAWIAJĄCY</w:t>
            </w:r>
          </w:p>
        </w:tc>
        <w:tc>
          <w:tcPr>
            <w:tcW w:w="2710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</w:p>
        </w:tc>
        <w:tc>
          <w:tcPr>
            <w:tcW w:w="3261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  <w:r w:rsidRPr="005740E7">
              <w:rPr>
                <w:b/>
                <w:sz w:val="22"/>
                <w:szCs w:val="22"/>
              </w:rPr>
              <w:t>WYKONAWCA</w:t>
            </w:r>
          </w:p>
        </w:tc>
      </w:tr>
    </w:tbl>
    <w:p w:rsidR="00A6494F" w:rsidRDefault="00A6494F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CD4F44" w:rsidRDefault="00CD4F44">
      <w:pPr>
        <w:spacing w:after="200" w:line="276" w:lineRule="auto"/>
        <w:rPr>
          <w:color w:val="000000"/>
          <w:sz w:val="22"/>
          <w:szCs w:val="22"/>
        </w:rPr>
      </w:pPr>
    </w:p>
    <w:p w:rsidR="00CD4F44" w:rsidRPr="00CD4F44" w:rsidRDefault="00CD4F44">
      <w:pPr>
        <w:spacing w:after="200" w:line="276" w:lineRule="auto"/>
        <w:rPr>
          <w:b/>
          <w:color w:val="000000"/>
          <w:sz w:val="22"/>
          <w:szCs w:val="22"/>
        </w:rPr>
      </w:pPr>
    </w:p>
    <w:p w:rsidR="007E38F1" w:rsidRDefault="00CD4F44">
      <w:pPr>
        <w:spacing w:after="200" w:line="276" w:lineRule="auto"/>
        <w:rPr>
          <w:color w:val="000000"/>
          <w:sz w:val="22"/>
          <w:szCs w:val="22"/>
        </w:rPr>
      </w:pPr>
      <w:r w:rsidRPr="00CD4F44">
        <w:rPr>
          <w:b/>
          <w:color w:val="000000"/>
          <w:sz w:val="22"/>
          <w:szCs w:val="22"/>
        </w:rPr>
        <w:t>KONTRASYGNATA:</w:t>
      </w:r>
      <w:r w:rsidR="007E38F1">
        <w:rPr>
          <w:color w:val="000000"/>
          <w:sz w:val="22"/>
          <w:szCs w:val="22"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79"/>
        <w:gridCol w:w="2866"/>
        <w:gridCol w:w="927"/>
        <w:gridCol w:w="899"/>
        <w:gridCol w:w="1091"/>
        <w:gridCol w:w="1139"/>
        <w:gridCol w:w="1187"/>
        <w:gridCol w:w="724"/>
      </w:tblGrid>
      <w:tr w:rsidR="007E38F1" w:rsidRPr="00C96708" w:rsidTr="00A74889">
        <w:trPr>
          <w:trHeight w:val="348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A74889" w:rsidRDefault="007E38F1" w:rsidP="0032740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74889">
              <w:rPr>
                <w:b/>
                <w:bCs/>
                <w:color w:val="000000"/>
                <w:sz w:val="22"/>
                <w:szCs w:val="22"/>
              </w:rPr>
              <w:t xml:space="preserve">Załącznik nr </w:t>
            </w:r>
            <w:r w:rsidR="00A74889" w:rsidRPr="00A7488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  <w:p w:rsidR="007E38F1" w:rsidRPr="00C96708" w:rsidRDefault="007E38F1" w:rsidP="00A7488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74889">
              <w:rPr>
                <w:b/>
                <w:bCs/>
                <w:color w:val="000000"/>
                <w:sz w:val="22"/>
                <w:szCs w:val="22"/>
              </w:rPr>
              <w:t>do umowy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7E38F1" w:rsidRPr="00C96708" w:rsidTr="00A74889">
        <w:trPr>
          <w:trHeight w:val="288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7E38F1" w:rsidRPr="00C96708" w:rsidTr="00A74889">
        <w:trPr>
          <w:trHeight w:val="288"/>
        </w:trPr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:rsidR="00A6494F" w:rsidRPr="005740E7" w:rsidRDefault="00A6494F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A74889" w:rsidRDefault="00A74889" w:rsidP="00A74889"/>
    <w:tbl>
      <w:tblPr>
        <w:tblStyle w:val="Tabela-Siatka"/>
        <w:tblW w:w="10490" w:type="dxa"/>
        <w:tblInd w:w="-459" w:type="dxa"/>
        <w:tblLayout w:type="fixed"/>
        <w:tblLook w:val="04A0"/>
      </w:tblPr>
      <w:tblGrid>
        <w:gridCol w:w="567"/>
        <w:gridCol w:w="2835"/>
        <w:gridCol w:w="1134"/>
        <w:gridCol w:w="851"/>
        <w:gridCol w:w="1134"/>
        <w:gridCol w:w="1134"/>
        <w:gridCol w:w="1134"/>
        <w:gridCol w:w="1701"/>
      </w:tblGrid>
      <w:tr w:rsidR="00A74889" w:rsidTr="00E51195">
        <w:tc>
          <w:tcPr>
            <w:tcW w:w="567" w:type="dxa"/>
          </w:tcPr>
          <w:p w:rsidR="00A74889" w:rsidRPr="00FF5DCB" w:rsidRDefault="00A74889" w:rsidP="00E51195">
            <w:pPr>
              <w:rPr>
                <w:b/>
              </w:rPr>
            </w:pPr>
            <w:r w:rsidRPr="00FF5DCB">
              <w:rPr>
                <w:b/>
              </w:rPr>
              <w:t>Lp.</w:t>
            </w:r>
          </w:p>
        </w:tc>
        <w:tc>
          <w:tcPr>
            <w:tcW w:w="2835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 w:rsidRPr="00FF5DCB">
              <w:rPr>
                <w:b/>
              </w:rPr>
              <w:t>Nazwa zadania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  <w:sz w:val="18"/>
                <w:szCs w:val="18"/>
              </w:rPr>
            </w:pPr>
            <w:r w:rsidRPr="00FF5DCB">
              <w:rPr>
                <w:b/>
                <w:sz w:val="18"/>
                <w:szCs w:val="18"/>
              </w:rPr>
              <w:t>Jednostka miary</w:t>
            </w:r>
          </w:p>
        </w:tc>
        <w:tc>
          <w:tcPr>
            <w:tcW w:w="851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Ilość (liczba)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Wartość netto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Podatek VAT (wartość)</w:t>
            </w:r>
          </w:p>
        </w:tc>
        <w:tc>
          <w:tcPr>
            <w:tcW w:w="1134" w:type="dxa"/>
          </w:tcPr>
          <w:p w:rsidR="00A74889" w:rsidRPr="00FF5DCB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</w:tc>
        <w:tc>
          <w:tcPr>
            <w:tcW w:w="1701" w:type="dxa"/>
          </w:tcPr>
          <w:p w:rsidR="00A74889" w:rsidRDefault="00A74889" w:rsidP="00E51195">
            <w:pPr>
              <w:jc w:val="center"/>
              <w:rPr>
                <w:b/>
              </w:rPr>
            </w:pPr>
            <w:r>
              <w:rPr>
                <w:b/>
              </w:rPr>
              <w:t>Termin realizacji zadania</w:t>
            </w: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1.</w:t>
            </w:r>
          </w:p>
        </w:tc>
        <w:tc>
          <w:tcPr>
            <w:tcW w:w="2835" w:type="dxa"/>
          </w:tcPr>
          <w:p w:rsidR="00A74889" w:rsidRDefault="00A74889" w:rsidP="00E51195">
            <w:r>
              <w:t>Podesty z desek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2.</w:t>
            </w:r>
          </w:p>
        </w:tc>
        <w:tc>
          <w:tcPr>
            <w:tcW w:w="2835" w:type="dxa"/>
          </w:tcPr>
          <w:p w:rsidR="00A74889" w:rsidRDefault="00A74889" w:rsidP="00E51195">
            <w:r>
              <w:t>Leżaki, kosze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3.</w:t>
            </w:r>
          </w:p>
        </w:tc>
        <w:tc>
          <w:tcPr>
            <w:tcW w:w="2835" w:type="dxa"/>
          </w:tcPr>
          <w:p w:rsidR="00A74889" w:rsidRDefault="00A74889" w:rsidP="00E51195">
            <w:r>
              <w:t xml:space="preserve">Wyposażenie placu piknikowego, </w:t>
            </w:r>
            <w:proofErr w:type="spellStart"/>
            <w:r>
              <w:t>ławostoły</w:t>
            </w:r>
            <w:proofErr w:type="spellEnd"/>
            <w:r>
              <w:t>, ognisko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4.</w:t>
            </w:r>
          </w:p>
        </w:tc>
        <w:tc>
          <w:tcPr>
            <w:tcW w:w="2835" w:type="dxa"/>
          </w:tcPr>
          <w:p w:rsidR="00A74889" w:rsidRDefault="00A74889" w:rsidP="00E51195">
            <w:r>
              <w:t>Tablica informacyjna T3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5.</w:t>
            </w:r>
          </w:p>
        </w:tc>
        <w:tc>
          <w:tcPr>
            <w:tcW w:w="2835" w:type="dxa"/>
          </w:tcPr>
          <w:p w:rsidR="00A74889" w:rsidRDefault="00A74889" w:rsidP="00E51195">
            <w:r>
              <w:t>Przyłącze energetyczne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6.</w:t>
            </w:r>
          </w:p>
        </w:tc>
        <w:tc>
          <w:tcPr>
            <w:tcW w:w="2835" w:type="dxa"/>
          </w:tcPr>
          <w:p w:rsidR="00A74889" w:rsidRDefault="00A74889" w:rsidP="00E51195">
            <w:r>
              <w:t>Lampy</w:t>
            </w:r>
          </w:p>
        </w:tc>
        <w:tc>
          <w:tcPr>
            <w:tcW w:w="1134" w:type="dxa"/>
          </w:tcPr>
          <w:p w:rsidR="00A74889" w:rsidRDefault="00A74889" w:rsidP="00E51195">
            <w:r>
              <w:t>komplet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/>
        </w:tc>
        <w:tc>
          <w:tcPr>
            <w:tcW w:w="2835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/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7.</w:t>
            </w:r>
          </w:p>
        </w:tc>
        <w:tc>
          <w:tcPr>
            <w:tcW w:w="2835" w:type="dxa"/>
          </w:tcPr>
          <w:p w:rsidR="00A74889" w:rsidRDefault="00A74889" w:rsidP="00E51195">
            <w:r>
              <w:t>Nawierzchnia sypka plaża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>
            <w:r>
              <w:t>8.</w:t>
            </w:r>
          </w:p>
        </w:tc>
        <w:tc>
          <w:tcPr>
            <w:tcW w:w="2835" w:type="dxa"/>
          </w:tcPr>
          <w:p w:rsidR="00A74889" w:rsidRDefault="00A74889" w:rsidP="00E51195">
            <w:r>
              <w:t>Remont pomostów</w:t>
            </w:r>
          </w:p>
        </w:tc>
        <w:tc>
          <w:tcPr>
            <w:tcW w:w="1134" w:type="dxa"/>
          </w:tcPr>
          <w:p w:rsidR="00A74889" w:rsidRDefault="00A74889" w:rsidP="00E51195">
            <w:r>
              <w:t>sztuka</w:t>
            </w:r>
          </w:p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1134" w:type="dxa"/>
          </w:tcPr>
          <w:p w:rsidR="00A74889" w:rsidRDefault="00A74889" w:rsidP="00E51195">
            <w:pPr>
              <w:jc w:val="right"/>
            </w:pPr>
          </w:p>
        </w:tc>
        <w:tc>
          <w:tcPr>
            <w:tcW w:w="1701" w:type="dxa"/>
          </w:tcPr>
          <w:p w:rsidR="00A74889" w:rsidRDefault="00A74889" w:rsidP="00E51195">
            <w:pPr>
              <w:jc w:val="right"/>
            </w:pPr>
          </w:p>
        </w:tc>
      </w:tr>
      <w:tr w:rsidR="00A74889" w:rsidTr="00E51195">
        <w:tc>
          <w:tcPr>
            <w:tcW w:w="567" w:type="dxa"/>
          </w:tcPr>
          <w:p w:rsidR="00A74889" w:rsidRDefault="00A74889" w:rsidP="00E51195"/>
        </w:tc>
        <w:tc>
          <w:tcPr>
            <w:tcW w:w="2835" w:type="dxa"/>
          </w:tcPr>
          <w:p w:rsidR="00A74889" w:rsidRPr="0003036E" w:rsidRDefault="00A74889" w:rsidP="00E51195">
            <w:pPr>
              <w:jc w:val="center"/>
              <w:rPr>
                <w:b/>
              </w:rPr>
            </w:pPr>
            <w:r w:rsidRPr="0003036E">
              <w:rPr>
                <w:b/>
              </w:rPr>
              <w:t>RAZEM</w:t>
            </w:r>
          </w:p>
        </w:tc>
        <w:tc>
          <w:tcPr>
            <w:tcW w:w="1134" w:type="dxa"/>
          </w:tcPr>
          <w:p w:rsidR="00A74889" w:rsidRDefault="00A74889" w:rsidP="00E51195"/>
        </w:tc>
        <w:tc>
          <w:tcPr>
            <w:tcW w:w="851" w:type="dxa"/>
          </w:tcPr>
          <w:p w:rsidR="00A74889" w:rsidRDefault="00A74889" w:rsidP="00E51195">
            <w:pPr>
              <w:jc w:val="center"/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rPr>
                <w:b/>
              </w:rPr>
            </w:pPr>
          </w:p>
        </w:tc>
        <w:tc>
          <w:tcPr>
            <w:tcW w:w="1134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  <w:tc>
          <w:tcPr>
            <w:tcW w:w="1701" w:type="dxa"/>
          </w:tcPr>
          <w:p w:rsidR="00A74889" w:rsidRPr="005C6959" w:rsidRDefault="00A74889" w:rsidP="00E51195">
            <w:pPr>
              <w:jc w:val="right"/>
              <w:rPr>
                <w:b/>
              </w:rPr>
            </w:pPr>
          </w:p>
        </w:tc>
      </w:tr>
    </w:tbl>
    <w:p w:rsidR="00A74889" w:rsidRDefault="00A74889" w:rsidP="00A74889"/>
    <w:p w:rsidR="00A6494F" w:rsidRPr="005740E7" w:rsidRDefault="00A6494F" w:rsidP="00806B7B">
      <w:pPr>
        <w:rPr>
          <w:color w:val="000000"/>
          <w:sz w:val="22"/>
          <w:szCs w:val="22"/>
        </w:rPr>
      </w:pPr>
    </w:p>
    <w:sectPr w:rsidR="00A6494F" w:rsidRPr="005740E7" w:rsidSect="008A04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D16" w:rsidRDefault="00B34D16" w:rsidP="004A7A45">
      <w:r>
        <w:separator/>
      </w:r>
    </w:p>
  </w:endnote>
  <w:endnote w:type="continuationSeparator" w:id="0">
    <w:p w:rsidR="00B34D16" w:rsidRDefault="00B34D16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4A5" w:rsidRDefault="006C14A5" w:rsidP="007E38F1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</w:p>
  <w:p w:rsidR="004A7A45" w:rsidRDefault="002C0371" w:rsidP="007E38F1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7E38F1">
      <w:rPr>
        <w:rFonts w:ascii="Garamond" w:hAnsi="Garamond"/>
        <w:spacing w:val="20"/>
        <w:sz w:val="16"/>
        <w:szCs w:val="16"/>
      </w:rPr>
      <w:t>RIR.271.</w:t>
    </w:r>
    <w:r w:rsidR="00324F0C">
      <w:rPr>
        <w:rFonts w:ascii="Garamond" w:hAnsi="Garamond"/>
        <w:spacing w:val="20"/>
        <w:sz w:val="16"/>
        <w:szCs w:val="16"/>
      </w:rPr>
      <w:t>55</w:t>
    </w:r>
    <w:r w:rsidR="007E38F1">
      <w:rPr>
        <w:rFonts w:ascii="Garamond" w:hAnsi="Garamond"/>
        <w:spacing w:val="20"/>
        <w:sz w:val="16"/>
        <w:szCs w:val="16"/>
      </w:rPr>
      <w:t>.2021.</w:t>
    </w:r>
    <w:r w:rsidR="009A3628">
      <w:rPr>
        <w:rFonts w:ascii="Garamond" w:hAnsi="Garamond"/>
        <w:spacing w:val="20"/>
        <w:sz w:val="16"/>
        <w:szCs w:val="16"/>
      </w:rPr>
      <w:t>MS</w: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2C0371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D16" w:rsidRDefault="00B34D16" w:rsidP="004A7A45">
      <w:r>
        <w:separator/>
      </w:r>
    </w:p>
  </w:footnote>
  <w:footnote w:type="continuationSeparator" w:id="0">
    <w:p w:rsidR="00B34D16" w:rsidRDefault="00B34D16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2C0371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4476F"/>
    <w:multiLevelType w:val="singleLevel"/>
    <w:tmpl w:val="6E2CFBCE"/>
    <w:lvl w:ilvl="0">
      <w:start w:val="9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">
    <w:nsid w:val="0D6046A3"/>
    <w:multiLevelType w:val="hybridMultilevel"/>
    <w:tmpl w:val="1B74BA28"/>
    <w:lvl w:ilvl="0" w:tplc="072C964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C7553"/>
    <w:multiLevelType w:val="singleLevel"/>
    <w:tmpl w:val="9522BF02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">
    <w:nsid w:val="17BB1219"/>
    <w:multiLevelType w:val="hybridMultilevel"/>
    <w:tmpl w:val="00E814F4"/>
    <w:lvl w:ilvl="0" w:tplc="B932530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2A72AD50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73481"/>
    <w:multiLevelType w:val="singleLevel"/>
    <w:tmpl w:val="939426D6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5">
    <w:nsid w:val="1A0F5CBB"/>
    <w:multiLevelType w:val="hybridMultilevel"/>
    <w:tmpl w:val="54DA8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A7138"/>
    <w:multiLevelType w:val="singleLevel"/>
    <w:tmpl w:val="9D24F79A"/>
    <w:lvl w:ilvl="0">
      <w:start w:val="4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7">
    <w:nsid w:val="200B073D"/>
    <w:multiLevelType w:val="singleLevel"/>
    <w:tmpl w:val="D2C6AAEA"/>
    <w:lvl w:ilvl="0">
      <w:start w:val="8"/>
      <w:numFmt w:val="decimal"/>
      <w:lvlText w:val="%1)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8">
    <w:nsid w:val="2A583DAA"/>
    <w:multiLevelType w:val="hybridMultilevel"/>
    <w:tmpl w:val="447CA64A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A475E"/>
    <w:multiLevelType w:val="hybridMultilevel"/>
    <w:tmpl w:val="97EE1844"/>
    <w:lvl w:ilvl="0" w:tplc="26E213B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  <w:lvl w:ilvl="1" w:tplc="A6B4D48C">
      <w:start w:val="1"/>
      <w:numFmt w:val="lowerLetter"/>
      <w:lvlText w:val="%2)"/>
      <w:lvlJc w:val="left"/>
      <w:pPr>
        <w:ind w:left="1140" w:hanging="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F608A"/>
    <w:multiLevelType w:val="singleLevel"/>
    <w:tmpl w:val="66DED170"/>
    <w:lvl w:ilvl="0">
      <w:start w:val="8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1">
    <w:nsid w:val="33772CEA"/>
    <w:multiLevelType w:val="singleLevel"/>
    <w:tmpl w:val="B02E4720"/>
    <w:lvl w:ilvl="0">
      <w:start w:val="1"/>
      <w:numFmt w:val="lowerLetter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">
    <w:nsid w:val="34D05F0A"/>
    <w:multiLevelType w:val="hybridMultilevel"/>
    <w:tmpl w:val="5F78E910"/>
    <w:lvl w:ilvl="0" w:tplc="A1E20AC8">
      <w:start w:val="1"/>
      <w:numFmt w:val="decimal"/>
      <w:lvlText w:val="%1."/>
      <w:lvlJc w:val="left"/>
      <w:pPr>
        <w:ind w:left="360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DE5CB9"/>
    <w:multiLevelType w:val="hybridMultilevel"/>
    <w:tmpl w:val="ADA401BE"/>
    <w:lvl w:ilvl="0" w:tplc="3912D2A0">
      <w:start w:val="1"/>
      <w:numFmt w:val="decimal"/>
      <w:lvlText w:val="%1)"/>
      <w:lvlJc w:val="left"/>
      <w:pPr>
        <w:ind w:left="600" w:hanging="54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3DB8749C"/>
    <w:multiLevelType w:val="singleLevel"/>
    <w:tmpl w:val="939426D6"/>
    <w:lvl w:ilvl="0">
      <w:start w:val="1"/>
      <w:numFmt w:val="decimal"/>
      <w:lvlText w:val="%1)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5">
    <w:nsid w:val="418B39A5"/>
    <w:multiLevelType w:val="hybridMultilevel"/>
    <w:tmpl w:val="64C07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572D6C"/>
    <w:multiLevelType w:val="hybridMultilevel"/>
    <w:tmpl w:val="BA889CD4"/>
    <w:lvl w:ilvl="0" w:tplc="1408B64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CD70AA"/>
    <w:multiLevelType w:val="hybridMultilevel"/>
    <w:tmpl w:val="B63A5D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18A392A"/>
    <w:multiLevelType w:val="singleLevel"/>
    <w:tmpl w:val="81285C22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9">
    <w:nsid w:val="658B5C3B"/>
    <w:multiLevelType w:val="hybridMultilevel"/>
    <w:tmpl w:val="B284F7CE"/>
    <w:lvl w:ilvl="0" w:tplc="51685BC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20486"/>
    <w:multiLevelType w:val="hybridMultilevel"/>
    <w:tmpl w:val="6BDA0734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A43717"/>
    <w:multiLevelType w:val="hybridMultilevel"/>
    <w:tmpl w:val="7368C71E"/>
    <w:lvl w:ilvl="0" w:tplc="D2443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CDE6137"/>
    <w:multiLevelType w:val="multilevel"/>
    <w:tmpl w:val="BA3E55D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>
    <w:nsid w:val="6F7A5E30"/>
    <w:multiLevelType w:val="hybridMultilevel"/>
    <w:tmpl w:val="FCEA3DD0"/>
    <w:lvl w:ilvl="0" w:tplc="8722C0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196592A"/>
    <w:multiLevelType w:val="singleLevel"/>
    <w:tmpl w:val="9522BF02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5">
    <w:nsid w:val="7253194E"/>
    <w:multiLevelType w:val="hybridMultilevel"/>
    <w:tmpl w:val="0B2636CA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2D81DB8"/>
    <w:multiLevelType w:val="hybridMultilevel"/>
    <w:tmpl w:val="DF3236C0"/>
    <w:lvl w:ilvl="0" w:tplc="B97E85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6D30EE"/>
    <w:multiLevelType w:val="hybridMultilevel"/>
    <w:tmpl w:val="B00C5708"/>
    <w:lvl w:ilvl="0" w:tplc="B8704B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71F21"/>
    <w:multiLevelType w:val="singleLevel"/>
    <w:tmpl w:val="FC96B06A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23"/>
  </w:num>
  <w:num w:numId="3">
    <w:abstractNumId w:val="21"/>
  </w:num>
  <w:num w:numId="4">
    <w:abstractNumId w:val="12"/>
  </w:num>
  <w:num w:numId="5">
    <w:abstractNumId w:val="17"/>
  </w:num>
  <w:num w:numId="6">
    <w:abstractNumId w:val="5"/>
  </w:num>
  <w:num w:numId="7">
    <w:abstractNumId w:val="16"/>
  </w:num>
  <w:num w:numId="8">
    <w:abstractNumId w:val="1"/>
  </w:num>
  <w:num w:numId="9">
    <w:abstractNumId w:val="15"/>
  </w:num>
  <w:num w:numId="10">
    <w:abstractNumId w:val="19"/>
  </w:num>
  <w:num w:numId="11">
    <w:abstractNumId w:val="20"/>
  </w:num>
  <w:num w:numId="12">
    <w:abstractNumId w:val="25"/>
  </w:num>
  <w:num w:numId="13">
    <w:abstractNumId w:val="27"/>
  </w:num>
  <w:num w:numId="14">
    <w:abstractNumId w:val="9"/>
  </w:num>
  <w:num w:numId="15">
    <w:abstractNumId w:val="22"/>
  </w:num>
  <w:num w:numId="16">
    <w:abstractNumId w:val="3"/>
  </w:num>
  <w:num w:numId="17">
    <w:abstractNumId w:val="26"/>
  </w:num>
  <w:num w:numId="18">
    <w:abstractNumId w:val="2"/>
  </w:num>
  <w:num w:numId="19">
    <w:abstractNumId w:val="11"/>
  </w:num>
  <w:num w:numId="20">
    <w:abstractNumId w:val="24"/>
  </w:num>
  <w:num w:numId="21">
    <w:abstractNumId w:val="0"/>
  </w:num>
  <w:num w:numId="22">
    <w:abstractNumId w:val="18"/>
  </w:num>
  <w:num w:numId="23">
    <w:abstractNumId w:val="28"/>
  </w:num>
  <w:num w:numId="24">
    <w:abstractNumId w:val="14"/>
  </w:num>
  <w:num w:numId="25">
    <w:abstractNumId w:val="7"/>
  </w:num>
  <w:num w:numId="26">
    <w:abstractNumId w:val="6"/>
  </w:num>
  <w:num w:numId="27">
    <w:abstractNumId w:val="10"/>
  </w:num>
  <w:num w:numId="28">
    <w:abstractNumId w:val="4"/>
  </w:num>
  <w:num w:numId="29">
    <w:abstractNumId w:val="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58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662"/>
    <w:rsid w:val="00067FAB"/>
    <w:rsid w:val="000B0E18"/>
    <w:rsid w:val="000B2D95"/>
    <w:rsid w:val="000D350E"/>
    <w:rsid w:val="000E4128"/>
    <w:rsid w:val="001235A5"/>
    <w:rsid w:val="001562A8"/>
    <w:rsid w:val="0017537B"/>
    <w:rsid w:val="00185604"/>
    <w:rsid w:val="001A6BD6"/>
    <w:rsid w:val="001C35CE"/>
    <w:rsid w:val="001D26AF"/>
    <w:rsid w:val="001D524E"/>
    <w:rsid w:val="001F0894"/>
    <w:rsid w:val="00215217"/>
    <w:rsid w:val="002455A9"/>
    <w:rsid w:val="002C0371"/>
    <w:rsid w:val="002D096E"/>
    <w:rsid w:val="002F1751"/>
    <w:rsid w:val="00304A0A"/>
    <w:rsid w:val="00320EAC"/>
    <w:rsid w:val="00324F0C"/>
    <w:rsid w:val="00356861"/>
    <w:rsid w:val="00371CB1"/>
    <w:rsid w:val="00380FBC"/>
    <w:rsid w:val="003A2483"/>
    <w:rsid w:val="003B24D5"/>
    <w:rsid w:val="003B638F"/>
    <w:rsid w:val="003E6226"/>
    <w:rsid w:val="00401C6F"/>
    <w:rsid w:val="004111AE"/>
    <w:rsid w:val="00422ED5"/>
    <w:rsid w:val="00444D99"/>
    <w:rsid w:val="004509CA"/>
    <w:rsid w:val="00481019"/>
    <w:rsid w:val="004825B6"/>
    <w:rsid w:val="004A7A45"/>
    <w:rsid w:val="004E2645"/>
    <w:rsid w:val="004F2F82"/>
    <w:rsid w:val="004F649B"/>
    <w:rsid w:val="00530C33"/>
    <w:rsid w:val="005312B1"/>
    <w:rsid w:val="0056710E"/>
    <w:rsid w:val="005740E7"/>
    <w:rsid w:val="005C30BC"/>
    <w:rsid w:val="005D5559"/>
    <w:rsid w:val="005D6F13"/>
    <w:rsid w:val="00605F9D"/>
    <w:rsid w:val="006257D6"/>
    <w:rsid w:val="00657562"/>
    <w:rsid w:val="00682D45"/>
    <w:rsid w:val="0068408B"/>
    <w:rsid w:val="006A442C"/>
    <w:rsid w:val="006A6A0E"/>
    <w:rsid w:val="006C14A5"/>
    <w:rsid w:val="006D09C6"/>
    <w:rsid w:val="006E19AC"/>
    <w:rsid w:val="006F5F74"/>
    <w:rsid w:val="00700C37"/>
    <w:rsid w:val="00713BA4"/>
    <w:rsid w:val="007322F3"/>
    <w:rsid w:val="00736874"/>
    <w:rsid w:val="0074401D"/>
    <w:rsid w:val="007E38F1"/>
    <w:rsid w:val="00802FFC"/>
    <w:rsid w:val="00806B7B"/>
    <w:rsid w:val="00852F34"/>
    <w:rsid w:val="00886DE7"/>
    <w:rsid w:val="008A044B"/>
    <w:rsid w:val="008A7D18"/>
    <w:rsid w:val="008B6D51"/>
    <w:rsid w:val="008D5879"/>
    <w:rsid w:val="009378C6"/>
    <w:rsid w:val="009543CF"/>
    <w:rsid w:val="00962EFF"/>
    <w:rsid w:val="00994610"/>
    <w:rsid w:val="009A3628"/>
    <w:rsid w:val="009E04F7"/>
    <w:rsid w:val="009E581D"/>
    <w:rsid w:val="009E6537"/>
    <w:rsid w:val="00A15384"/>
    <w:rsid w:val="00A20883"/>
    <w:rsid w:val="00A2332B"/>
    <w:rsid w:val="00A34763"/>
    <w:rsid w:val="00A50938"/>
    <w:rsid w:val="00A56228"/>
    <w:rsid w:val="00A6494F"/>
    <w:rsid w:val="00A74889"/>
    <w:rsid w:val="00A820E6"/>
    <w:rsid w:val="00A86635"/>
    <w:rsid w:val="00AA00ED"/>
    <w:rsid w:val="00AA2BAD"/>
    <w:rsid w:val="00AC58F9"/>
    <w:rsid w:val="00B24CFE"/>
    <w:rsid w:val="00B34D16"/>
    <w:rsid w:val="00B36CDD"/>
    <w:rsid w:val="00B62975"/>
    <w:rsid w:val="00B81C77"/>
    <w:rsid w:val="00B85015"/>
    <w:rsid w:val="00BB5F3D"/>
    <w:rsid w:val="00BE5D8D"/>
    <w:rsid w:val="00BE741F"/>
    <w:rsid w:val="00BF11E3"/>
    <w:rsid w:val="00BF73ED"/>
    <w:rsid w:val="00C07F34"/>
    <w:rsid w:val="00C36B30"/>
    <w:rsid w:val="00C37244"/>
    <w:rsid w:val="00C80666"/>
    <w:rsid w:val="00C84FE8"/>
    <w:rsid w:val="00CA5198"/>
    <w:rsid w:val="00CC022C"/>
    <w:rsid w:val="00CC7204"/>
    <w:rsid w:val="00CD01F0"/>
    <w:rsid w:val="00CD3407"/>
    <w:rsid w:val="00CD4F44"/>
    <w:rsid w:val="00D34769"/>
    <w:rsid w:val="00D42179"/>
    <w:rsid w:val="00D429F0"/>
    <w:rsid w:val="00D64487"/>
    <w:rsid w:val="00D83F00"/>
    <w:rsid w:val="00D868E0"/>
    <w:rsid w:val="00D92E90"/>
    <w:rsid w:val="00DA2A98"/>
    <w:rsid w:val="00DC583B"/>
    <w:rsid w:val="00DD7145"/>
    <w:rsid w:val="00E01B45"/>
    <w:rsid w:val="00E0768B"/>
    <w:rsid w:val="00E24CEF"/>
    <w:rsid w:val="00E27F5A"/>
    <w:rsid w:val="00E5432B"/>
    <w:rsid w:val="00EB3539"/>
    <w:rsid w:val="00EC2805"/>
    <w:rsid w:val="00EF0B98"/>
    <w:rsid w:val="00F174C7"/>
    <w:rsid w:val="00F43181"/>
    <w:rsid w:val="00F97DE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6494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A6494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A6494F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A6494F"/>
    <w:rPr>
      <w:rFonts w:ascii="Times New Roman" w:eastAsia="Times New Roman" w:hAnsi="Times New Roman" w:cs="Times New Roman"/>
      <w:sz w:val="24"/>
      <w:szCs w:val="20"/>
    </w:rPr>
  </w:style>
  <w:style w:type="paragraph" w:styleId="Tekstpodstawowywcity">
    <w:name w:val="Body Text Indent"/>
    <w:basedOn w:val="Normalny"/>
    <w:link w:val="TekstpodstawowywcityZnak"/>
    <w:rsid w:val="00A6494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6494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A6494F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owytekst">
    <w:name w:val="Standardowy.tekst"/>
    <w:rsid w:val="00A649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A6494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qFormat/>
    <w:rsid w:val="00A649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A6494F"/>
    <w:pPr>
      <w:suppressAutoHyphens/>
    </w:pPr>
    <w:rPr>
      <w:b/>
      <w:sz w:val="24"/>
      <w:lang w:eastAsia="ar-SA"/>
    </w:rPr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unhideWhenUsed/>
    <w:rsid w:val="006575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C30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0B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0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0B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935CE-5C65-40C2-8923-D3F74A4C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295</TotalTime>
  <Pages>15</Pages>
  <Words>5646</Words>
  <Characters>33881</Characters>
  <Application>Microsoft Office Word</Application>
  <DocSecurity>0</DocSecurity>
  <Lines>282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39449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34</cp:revision>
  <cp:lastPrinted>2021-04-27T09:31:00Z</cp:lastPrinted>
  <dcterms:created xsi:type="dcterms:W3CDTF">2021-11-25T12:52:00Z</dcterms:created>
  <dcterms:modified xsi:type="dcterms:W3CDTF">2021-12-29T12:52:00Z</dcterms:modified>
</cp:coreProperties>
</file>