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E8B" w:rsidRDefault="00092E8B" w:rsidP="00092E8B">
      <w:r>
        <w:t xml:space="preserve">                                                                                            </w:t>
      </w:r>
    </w:p>
    <w:p w:rsidR="00092E8B" w:rsidRDefault="00092E8B" w:rsidP="00092E8B">
      <w:r>
        <w:t xml:space="preserve">                                                                                                     Gruta, dnia ………………………………………</w:t>
      </w:r>
    </w:p>
    <w:p w:rsidR="00092E8B" w:rsidRDefault="00092E8B" w:rsidP="00092E8B"/>
    <w:p w:rsidR="00092E8B" w:rsidRDefault="00092E8B" w:rsidP="00092E8B"/>
    <w:p w:rsidR="00092E8B" w:rsidRDefault="00092E8B" w:rsidP="00092E8B">
      <w:r>
        <w:t>……………………………………………………………………….</w:t>
      </w:r>
    </w:p>
    <w:p w:rsidR="00092E8B" w:rsidRDefault="00092E8B" w:rsidP="00092E8B">
      <w:r>
        <w:t>IMIĘ   I   NAZWISKO   LUB  NAZWA PODATNIKA</w:t>
      </w:r>
    </w:p>
    <w:p w:rsidR="00092E8B" w:rsidRDefault="00092E8B" w:rsidP="00092E8B"/>
    <w:p w:rsidR="00092E8B" w:rsidRDefault="00092E8B" w:rsidP="00092E8B">
      <w:r>
        <w:t>……………………………………………………………………..</w:t>
      </w:r>
    </w:p>
    <w:p w:rsidR="00092E8B" w:rsidRDefault="00092E8B" w:rsidP="00092E8B">
      <w:r>
        <w:t>ADRES  ZAMIESZKANIA</w:t>
      </w:r>
    </w:p>
    <w:p w:rsidR="00092E8B" w:rsidRDefault="00092E8B" w:rsidP="00092E8B">
      <w:r>
        <w:t>……………………………………………………………………..</w:t>
      </w:r>
    </w:p>
    <w:p w:rsidR="00092E8B" w:rsidRDefault="00092E8B" w:rsidP="00092E8B">
      <w:r>
        <w:t>PESEL/NIP</w:t>
      </w:r>
    </w:p>
    <w:p w:rsidR="00092E8B" w:rsidRDefault="00092E8B" w:rsidP="00092E8B">
      <w:r>
        <w:t>……………………………………………………………………..</w:t>
      </w:r>
    </w:p>
    <w:p w:rsidR="00092E8B" w:rsidRDefault="00092E8B" w:rsidP="00092E8B">
      <w:r>
        <w:t>NR TELEFONU</w:t>
      </w:r>
    </w:p>
    <w:p w:rsidR="00092E8B" w:rsidRDefault="00092E8B" w:rsidP="00092E8B"/>
    <w:p w:rsidR="00092E8B" w:rsidRDefault="00092E8B" w:rsidP="00092E8B">
      <w:r>
        <w:t xml:space="preserve">                                                                                      DO WÓJTA GMINY GRUTA</w:t>
      </w:r>
    </w:p>
    <w:p w:rsidR="00092E8B" w:rsidRDefault="00092E8B" w:rsidP="00092E8B"/>
    <w:p w:rsidR="00092E8B" w:rsidRDefault="00092E8B" w:rsidP="00092E8B">
      <w:r>
        <w:tab/>
        <w:t xml:space="preserve"> Na mocy art.306e ustawy z dnia 29 sierpnia 1997 roku Ordynacja podatkowa ( Dz.U. z 2021, poz. 1540 )  proszę  o wydanie zaświadczenia o niezaleganiu w podatkach lub stwierdzające stan zaległości podatkowych</w:t>
      </w:r>
    </w:p>
    <w:p w:rsidR="00092E8B" w:rsidRDefault="00092E8B" w:rsidP="00092E8B">
      <w:r>
        <w:t>Celem przedłożenia w ………………………………………………………………………………………………………………………..</w:t>
      </w:r>
    </w:p>
    <w:p w:rsidR="00092E8B" w:rsidRDefault="00092E8B" w:rsidP="00092E8B">
      <w:r>
        <w:t>……………………………………………………………………………………………………………………………………………………………</w:t>
      </w:r>
    </w:p>
    <w:p w:rsidR="00092E8B" w:rsidRDefault="00092E8B" w:rsidP="00092E8B"/>
    <w:p w:rsidR="00092E8B" w:rsidRDefault="00092E8B" w:rsidP="00092E8B">
      <w:r>
        <w:t>Zaświadczenie odbiorę osobiście , przez osobę upoważnioną/proszę przesłać na wskazany adres</w:t>
      </w:r>
    </w:p>
    <w:p w:rsidR="00092E8B" w:rsidRDefault="00092E8B" w:rsidP="00092E8B">
      <w:r>
        <w:t xml:space="preserve">                                                                                                    </w:t>
      </w:r>
    </w:p>
    <w:p w:rsidR="00092E8B" w:rsidRDefault="00092E8B" w:rsidP="00092E8B"/>
    <w:p w:rsidR="00092E8B" w:rsidRDefault="00092E8B" w:rsidP="00092E8B">
      <w:r>
        <w:t xml:space="preserve">                                                                                                      ………………………………………………………….</w:t>
      </w:r>
    </w:p>
    <w:p w:rsidR="00092E8B" w:rsidRDefault="00092E8B" w:rsidP="00092E8B">
      <w:r>
        <w:t xml:space="preserve">                                                                                                                   podpis wnioskodawcy</w:t>
      </w:r>
    </w:p>
    <w:p w:rsidR="00092E8B" w:rsidRDefault="00092E8B" w:rsidP="00092E8B">
      <w:r>
        <w:t>W ZAŁĄCZENIU DOWÓD UISZCZENIA OPŁATY SKARBOWEJ</w:t>
      </w:r>
    </w:p>
    <w:p w:rsidR="004A7A45" w:rsidRDefault="004A7A45" w:rsidP="00D429F0">
      <w:pPr>
        <w:rPr>
          <w:rFonts w:eastAsia="Calibri"/>
          <w:sz w:val="24"/>
          <w:szCs w:val="24"/>
        </w:rPr>
      </w:pPr>
    </w:p>
    <w:sectPr w:rsidR="004A7A45" w:rsidSect="008A04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01E" w:rsidRDefault="0065101E" w:rsidP="004A7A45">
      <w:r>
        <w:separator/>
      </w:r>
    </w:p>
  </w:endnote>
  <w:endnote w:type="continuationSeparator" w:id="0">
    <w:p w:rsidR="0065101E" w:rsidRDefault="0065101E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65101E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01E" w:rsidRDefault="0065101E" w:rsidP="004A7A45">
      <w:r>
        <w:separator/>
      </w:r>
    </w:p>
  </w:footnote>
  <w:footnote w:type="continuationSeparator" w:id="0">
    <w:p w:rsidR="0065101E" w:rsidRDefault="0065101E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E8B"/>
    <w:rsid w:val="000059FA"/>
    <w:rsid w:val="00092E8B"/>
    <w:rsid w:val="000B2D95"/>
    <w:rsid w:val="000E4128"/>
    <w:rsid w:val="001A6BD6"/>
    <w:rsid w:val="001C35CE"/>
    <w:rsid w:val="002D096E"/>
    <w:rsid w:val="00304A0A"/>
    <w:rsid w:val="00356861"/>
    <w:rsid w:val="00371CB1"/>
    <w:rsid w:val="00380FBC"/>
    <w:rsid w:val="00444D99"/>
    <w:rsid w:val="004825B6"/>
    <w:rsid w:val="004A7A45"/>
    <w:rsid w:val="004F2F82"/>
    <w:rsid w:val="0065101E"/>
    <w:rsid w:val="00682D45"/>
    <w:rsid w:val="006A442C"/>
    <w:rsid w:val="0074401D"/>
    <w:rsid w:val="008A044B"/>
    <w:rsid w:val="008B6D51"/>
    <w:rsid w:val="00994610"/>
    <w:rsid w:val="009E581D"/>
    <w:rsid w:val="00A20883"/>
    <w:rsid w:val="00A86635"/>
    <w:rsid w:val="00AA2BAD"/>
    <w:rsid w:val="00AC58F9"/>
    <w:rsid w:val="00BE741F"/>
    <w:rsid w:val="00C36B30"/>
    <w:rsid w:val="00CD3407"/>
    <w:rsid w:val="00D34769"/>
    <w:rsid w:val="00D429F0"/>
    <w:rsid w:val="00D868E0"/>
    <w:rsid w:val="00DD7145"/>
    <w:rsid w:val="00E27F5A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2E8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2E8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AWCZYNSKA\Deskto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3</TotalTime>
  <Pages>1</Pages>
  <Words>196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EKAWCZYNSKA</dc:creator>
  <cp:lastModifiedBy/>
  <cp:revision>1</cp:revision>
  <cp:lastPrinted>2018-01-23T14:00:00Z</cp:lastPrinted>
  <dcterms:created xsi:type="dcterms:W3CDTF">2022-01-20T07:27:00Z</dcterms:created>
  <dcterms:modified xsi:type="dcterms:W3CDTF">1601-01-01T00:00:00Z</dcterms:modified>
</cp:coreProperties>
</file>