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340" w:rsidRDefault="00741725" w:rsidP="00526340">
      <w:pPr>
        <w:shd w:val="clear" w:color="auto" w:fill="FFFFFF"/>
        <w:spacing w:line="292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RIR.271.</w:t>
      </w:r>
      <w:r w:rsidR="00B3384F">
        <w:rPr>
          <w:bCs/>
          <w:sz w:val="22"/>
          <w:szCs w:val="22"/>
        </w:rPr>
        <w:t>57</w:t>
      </w:r>
      <w:r w:rsidR="00EC3342">
        <w:rPr>
          <w:bCs/>
          <w:sz w:val="22"/>
          <w:szCs w:val="22"/>
        </w:rPr>
        <w:t>.202</w:t>
      </w:r>
      <w:r w:rsidR="005D1F49">
        <w:rPr>
          <w:bCs/>
          <w:sz w:val="22"/>
          <w:szCs w:val="22"/>
        </w:rPr>
        <w:t>2</w:t>
      </w:r>
      <w:r w:rsidR="00526340">
        <w:rPr>
          <w:bCs/>
          <w:sz w:val="22"/>
          <w:szCs w:val="22"/>
        </w:rPr>
        <w:t>.CC</w:t>
      </w:r>
    </w:p>
    <w:p w:rsidR="00EB3A10" w:rsidRDefault="00B531F7" w:rsidP="00526340">
      <w:pPr>
        <w:shd w:val="clear" w:color="auto" w:fill="FFFFFF"/>
        <w:spacing w:line="292" w:lineRule="auto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Załącznik nr </w:t>
      </w:r>
      <w:r w:rsidR="0088304B">
        <w:rPr>
          <w:bCs/>
          <w:sz w:val="22"/>
          <w:szCs w:val="22"/>
        </w:rPr>
        <w:t>5</w:t>
      </w:r>
      <w:r w:rsidR="00EC3342" w:rsidRPr="00EC3342">
        <w:rPr>
          <w:bCs/>
          <w:sz w:val="22"/>
          <w:szCs w:val="22"/>
        </w:rPr>
        <w:t xml:space="preserve"> do SWZ</w:t>
      </w:r>
    </w:p>
    <w:p w:rsidR="00B531F7" w:rsidRDefault="00B531F7" w:rsidP="00B531F7">
      <w:pPr>
        <w:shd w:val="clear" w:color="auto" w:fill="FFFFFF"/>
        <w:spacing w:line="292" w:lineRule="auto"/>
        <w:jc w:val="center"/>
        <w:rPr>
          <w:bCs/>
          <w:sz w:val="22"/>
          <w:szCs w:val="22"/>
        </w:rPr>
      </w:pPr>
    </w:p>
    <w:p w:rsidR="00BB046E" w:rsidRDefault="00BB046E" w:rsidP="00B531F7">
      <w:pPr>
        <w:shd w:val="clear" w:color="auto" w:fill="FFFFFF"/>
        <w:spacing w:line="292" w:lineRule="auto"/>
        <w:jc w:val="center"/>
        <w:rPr>
          <w:bCs/>
          <w:sz w:val="22"/>
          <w:szCs w:val="22"/>
        </w:rPr>
      </w:pPr>
    </w:p>
    <w:p w:rsidR="00BB046E" w:rsidRPr="00BB046E" w:rsidRDefault="00BB046E" w:rsidP="00B531F7">
      <w:pPr>
        <w:shd w:val="clear" w:color="auto" w:fill="FFFFFF"/>
        <w:spacing w:line="292" w:lineRule="auto"/>
        <w:jc w:val="center"/>
        <w:rPr>
          <w:b/>
          <w:bCs/>
          <w:sz w:val="22"/>
          <w:szCs w:val="22"/>
        </w:rPr>
      </w:pPr>
      <w:r w:rsidRPr="00BB046E">
        <w:rPr>
          <w:b/>
          <w:bCs/>
          <w:sz w:val="22"/>
          <w:szCs w:val="22"/>
        </w:rPr>
        <w:t>OŚWIADCZEIE WYKONAWCÓW</w:t>
      </w:r>
    </w:p>
    <w:p w:rsidR="00BB046E" w:rsidRDefault="00BB046E" w:rsidP="00B531F7">
      <w:pPr>
        <w:shd w:val="clear" w:color="auto" w:fill="FFFFFF"/>
        <w:spacing w:line="292" w:lineRule="auto"/>
        <w:jc w:val="center"/>
        <w:rPr>
          <w:b/>
          <w:bCs/>
          <w:sz w:val="22"/>
          <w:szCs w:val="22"/>
        </w:rPr>
      </w:pPr>
      <w:r w:rsidRPr="00BB046E">
        <w:rPr>
          <w:b/>
          <w:bCs/>
          <w:sz w:val="22"/>
          <w:szCs w:val="22"/>
        </w:rPr>
        <w:t xml:space="preserve"> WSPÓLNIE UBIEGAJĄCYCH SIĘ O UDZIELENIE ZAMÓWIENIA</w:t>
      </w:r>
    </w:p>
    <w:p w:rsidR="00BB046E" w:rsidRDefault="00BB046E" w:rsidP="00B531F7">
      <w:pPr>
        <w:shd w:val="clear" w:color="auto" w:fill="FFFFFF"/>
        <w:spacing w:line="292" w:lineRule="auto"/>
        <w:jc w:val="center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- Wzór</w:t>
      </w:r>
    </w:p>
    <w:p w:rsidR="00BB046E" w:rsidRDefault="00BB046E" w:rsidP="00B531F7">
      <w:pPr>
        <w:shd w:val="clear" w:color="auto" w:fill="FFFFFF"/>
        <w:spacing w:line="292" w:lineRule="auto"/>
        <w:jc w:val="center"/>
        <w:rPr>
          <w:bCs/>
          <w:sz w:val="22"/>
          <w:szCs w:val="22"/>
        </w:rPr>
      </w:pPr>
    </w:p>
    <w:p w:rsidR="00BB046E" w:rsidRDefault="00BB046E" w:rsidP="00B531F7">
      <w:pPr>
        <w:shd w:val="clear" w:color="auto" w:fill="FFFFFF"/>
        <w:spacing w:line="292" w:lineRule="auto"/>
        <w:jc w:val="center"/>
        <w:rPr>
          <w:bCs/>
          <w:sz w:val="22"/>
          <w:szCs w:val="22"/>
        </w:rPr>
      </w:pPr>
    </w:p>
    <w:p w:rsidR="00BB046E" w:rsidRDefault="00BB046E" w:rsidP="00B531F7">
      <w:pPr>
        <w:shd w:val="clear" w:color="auto" w:fill="FFFFFF"/>
        <w:spacing w:line="292" w:lineRule="auto"/>
        <w:jc w:val="center"/>
        <w:rPr>
          <w:bCs/>
          <w:sz w:val="22"/>
          <w:szCs w:val="22"/>
        </w:rPr>
      </w:pPr>
    </w:p>
    <w:p w:rsidR="00BB046E" w:rsidRPr="00BB046E" w:rsidRDefault="00BB046E" w:rsidP="00BB046E">
      <w:pPr>
        <w:spacing w:line="276" w:lineRule="auto"/>
        <w:rPr>
          <w:b/>
          <w:sz w:val="22"/>
          <w:szCs w:val="22"/>
          <w:u w:val="single"/>
        </w:rPr>
      </w:pPr>
      <w:r w:rsidRPr="00BB046E">
        <w:rPr>
          <w:b/>
          <w:sz w:val="22"/>
          <w:szCs w:val="22"/>
          <w:u w:val="single"/>
        </w:rPr>
        <w:t>PODMIOTY W IMIENIU KTÓRYCH SKŁADANE JEST OŚWIADCZENIE: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</w:t>
      </w:r>
      <w:r>
        <w:rPr>
          <w:sz w:val="22"/>
          <w:szCs w:val="22"/>
        </w:rPr>
        <w:t>……….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..</w:t>
      </w:r>
      <w:r w:rsidRPr="00BB046E">
        <w:rPr>
          <w:sz w:val="22"/>
          <w:szCs w:val="22"/>
        </w:rPr>
        <w:t>……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……………………………………………..…………</w:t>
      </w:r>
    </w:p>
    <w:p w:rsidR="00BB046E" w:rsidRPr="00BB046E" w:rsidRDefault="00BB046E" w:rsidP="00BB046E">
      <w:pPr>
        <w:spacing w:line="276" w:lineRule="auto"/>
        <w:ind w:right="4528"/>
        <w:jc w:val="center"/>
        <w:rPr>
          <w:i/>
          <w:sz w:val="18"/>
          <w:szCs w:val="18"/>
        </w:rPr>
      </w:pPr>
      <w:r w:rsidRPr="00BB046E">
        <w:rPr>
          <w:i/>
          <w:sz w:val="18"/>
          <w:szCs w:val="18"/>
        </w:rPr>
        <w:t>(pełna nazwa/firma, adres, w zależności od podmiotu: NIP/PESEL, KRS/CEIDG)</w:t>
      </w:r>
    </w:p>
    <w:p w:rsidR="00BB046E" w:rsidRPr="00BB046E" w:rsidRDefault="00BB046E" w:rsidP="00BB046E">
      <w:pPr>
        <w:spacing w:line="276" w:lineRule="auto"/>
        <w:ind w:right="4528"/>
        <w:jc w:val="center"/>
        <w:rPr>
          <w:i/>
          <w:sz w:val="22"/>
          <w:szCs w:val="22"/>
        </w:rPr>
      </w:pP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………………………………………..…..…………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………………………………………………….……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………………………………………………………</w:t>
      </w:r>
    </w:p>
    <w:p w:rsidR="00BB046E" w:rsidRPr="00BB046E" w:rsidRDefault="00BB046E" w:rsidP="00BB046E">
      <w:pPr>
        <w:spacing w:line="276" w:lineRule="auto"/>
        <w:ind w:right="4528"/>
        <w:jc w:val="center"/>
        <w:rPr>
          <w:i/>
          <w:sz w:val="18"/>
          <w:szCs w:val="18"/>
        </w:rPr>
      </w:pPr>
      <w:r w:rsidRPr="00BB046E">
        <w:rPr>
          <w:i/>
          <w:sz w:val="18"/>
          <w:szCs w:val="18"/>
        </w:rPr>
        <w:t>(pełna nazwa/firma, adres, w zależności od podmiotu: NIP/PESEL, KRS/CEIDG)</w:t>
      </w:r>
    </w:p>
    <w:p w:rsidR="00BB046E" w:rsidRPr="00BB046E" w:rsidRDefault="00BB046E" w:rsidP="00BB046E">
      <w:pPr>
        <w:spacing w:line="276" w:lineRule="auto"/>
        <w:ind w:right="4528"/>
        <w:jc w:val="center"/>
        <w:rPr>
          <w:i/>
          <w:sz w:val="22"/>
          <w:szCs w:val="22"/>
        </w:rPr>
      </w:pPr>
    </w:p>
    <w:p w:rsidR="00BB046E" w:rsidRPr="00BB046E" w:rsidRDefault="00BB046E" w:rsidP="00BB046E">
      <w:pPr>
        <w:spacing w:line="276" w:lineRule="auto"/>
        <w:rPr>
          <w:sz w:val="22"/>
          <w:szCs w:val="22"/>
          <w:u w:val="single"/>
        </w:rPr>
      </w:pPr>
      <w:r w:rsidRPr="00BB046E">
        <w:rPr>
          <w:sz w:val="22"/>
          <w:szCs w:val="22"/>
          <w:u w:val="single"/>
        </w:rPr>
        <w:t>reprezentowane przez: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……………………………………………..…………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…………………………………………………..……</w:t>
      </w:r>
    </w:p>
    <w:p w:rsidR="00BB046E" w:rsidRPr="00BB046E" w:rsidRDefault="00BB046E" w:rsidP="00BB046E">
      <w:pPr>
        <w:spacing w:line="276" w:lineRule="auto"/>
        <w:rPr>
          <w:i/>
          <w:sz w:val="18"/>
          <w:szCs w:val="18"/>
        </w:rPr>
      </w:pPr>
      <w:r w:rsidRPr="00BB046E">
        <w:rPr>
          <w:i/>
          <w:sz w:val="18"/>
          <w:szCs w:val="18"/>
        </w:rPr>
        <w:t xml:space="preserve"> (imię, nazwisko, stanowisko/podstawa do reprezentacji)</w:t>
      </w:r>
    </w:p>
    <w:p w:rsidR="00BB046E" w:rsidRPr="00BB046E" w:rsidRDefault="00BB046E" w:rsidP="00BB046E">
      <w:pPr>
        <w:spacing w:line="276" w:lineRule="auto"/>
        <w:rPr>
          <w:i/>
          <w:sz w:val="22"/>
          <w:szCs w:val="22"/>
        </w:rPr>
      </w:pPr>
    </w:p>
    <w:p w:rsidR="00BB046E" w:rsidRDefault="00BB046E" w:rsidP="00BB046E">
      <w:pPr>
        <w:spacing w:line="276" w:lineRule="auto"/>
        <w:rPr>
          <w:i/>
          <w:sz w:val="22"/>
          <w:szCs w:val="22"/>
        </w:rPr>
      </w:pPr>
    </w:p>
    <w:p w:rsidR="00BB046E" w:rsidRDefault="00BB046E" w:rsidP="00BB046E">
      <w:pPr>
        <w:spacing w:line="276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Oświadczenie składane na podstawie art. 117 ust. 4 ustawy z dnia 11 września 2019 r. Prawo zamówień publicznych (Dz. U. z 2021 r.  poz. 1129 z </w:t>
      </w:r>
      <w:proofErr w:type="spellStart"/>
      <w:r>
        <w:rPr>
          <w:i/>
          <w:sz w:val="22"/>
          <w:szCs w:val="22"/>
        </w:rPr>
        <w:t>późn</w:t>
      </w:r>
      <w:proofErr w:type="spellEnd"/>
      <w:r>
        <w:rPr>
          <w:i/>
          <w:sz w:val="22"/>
          <w:szCs w:val="22"/>
        </w:rPr>
        <w:t>. zm.)</w:t>
      </w:r>
    </w:p>
    <w:p w:rsidR="00BB046E" w:rsidRPr="00BB046E" w:rsidRDefault="00BB046E" w:rsidP="00BB046E">
      <w:pPr>
        <w:spacing w:line="276" w:lineRule="auto"/>
        <w:rPr>
          <w:i/>
          <w:sz w:val="22"/>
          <w:szCs w:val="22"/>
        </w:rPr>
      </w:pPr>
    </w:p>
    <w:p w:rsidR="00526340" w:rsidRDefault="00BB046E" w:rsidP="00526340">
      <w:pPr>
        <w:tabs>
          <w:tab w:val="left" w:pos="567"/>
        </w:tabs>
        <w:spacing w:line="276" w:lineRule="auto"/>
        <w:contextualSpacing/>
        <w:jc w:val="both"/>
        <w:rPr>
          <w:sz w:val="22"/>
          <w:szCs w:val="22"/>
        </w:rPr>
      </w:pPr>
      <w:r w:rsidRPr="00BB046E">
        <w:rPr>
          <w:sz w:val="22"/>
          <w:szCs w:val="22"/>
        </w:rPr>
        <w:t xml:space="preserve">Na potrzeby postępowania o udzielenie zamówienia publicznego którego przedmiotem </w:t>
      </w:r>
      <w:r w:rsidR="00C1279A">
        <w:rPr>
          <w:sz w:val="22"/>
          <w:szCs w:val="22"/>
        </w:rPr>
        <w:t xml:space="preserve">są </w:t>
      </w:r>
      <w:r w:rsidRPr="00BB046E">
        <w:rPr>
          <w:sz w:val="22"/>
          <w:szCs w:val="22"/>
        </w:rPr>
        <w:t>robot</w:t>
      </w:r>
      <w:r w:rsidR="00C1279A">
        <w:rPr>
          <w:sz w:val="22"/>
          <w:szCs w:val="22"/>
        </w:rPr>
        <w:t xml:space="preserve">y </w:t>
      </w:r>
      <w:r w:rsidRPr="00BB046E">
        <w:rPr>
          <w:sz w:val="22"/>
          <w:szCs w:val="22"/>
        </w:rPr>
        <w:t xml:space="preserve"> budowlan</w:t>
      </w:r>
      <w:r w:rsidR="00C1279A">
        <w:rPr>
          <w:sz w:val="22"/>
          <w:szCs w:val="22"/>
        </w:rPr>
        <w:t xml:space="preserve">e dla zadania </w:t>
      </w:r>
      <w:r w:rsidRPr="00BB046E">
        <w:rPr>
          <w:sz w:val="22"/>
          <w:szCs w:val="22"/>
        </w:rPr>
        <w:t>pn.</w:t>
      </w:r>
    </w:p>
    <w:p w:rsidR="006B7C29" w:rsidRPr="006B7C29" w:rsidRDefault="006B7C29" w:rsidP="006B7C29">
      <w:pPr>
        <w:shd w:val="clear" w:color="auto" w:fill="FFFFFF"/>
        <w:jc w:val="both"/>
        <w:rPr>
          <w:sz w:val="22"/>
          <w:szCs w:val="22"/>
        </w:rPr>
      </w:pPr>
    </w:p>
    <w:p w:rsidR="006B7C29" w:rsidRPr="006B7C29" w:rsidRDefault="006B7C29" w:rsidP="006B7C29">
      <w:pPr>
        <w:shd w:val="clear" w:color="auto" w:fill="FFFFFF"/>
        <w:spacing w:line="292" w:lineRule="auto"/>
        <w:ind w:left="312"/>
        <w:rPr>
          <w:i/>
          <w:sz w:val="22"/>
          <w:szCs w:val="22"/>
        </w:rPr>
      </w:pPr>
      <w:r w:rsidRPr="006B7C29">
        <w:rPr>
          <w:i/>
          <w:sz w:val="22"/>
          <w:szCs w:val="22"/>
        </w:rPr>
        <w:t>„Pełnienie funkcji inspektora nadzoru inwestorskiego nad inwestycjami polegającymi na przebudowie dróg gminnych w miejscowościach: Kitnowo, Wiktorowo, Okonin i Gruta”.</w:t>
      </w:r>
    </w:p>
    <w:p w:rsidR="006B7C29" w:rsidRPr="006B7C29" w:rsidRDefault="006B7C29" w:rsidP="006B7C29">
      <w:pPr>
        <w:jc w:val="both"/>
        <w:rPr>
          <w:b/>
          <w:i/>
          <w:sz w:val="22"/>
          <w:szCs w:val="22"/>
        </w:rPr>
      </w:pPr>
    </w:p>
    <w:p w:rsidR="006B7C29" w:rsidRPr="006B7C29" w:rsidRDefault="006B7C29" w:rsidP="006B7C29">
      <w:pPr>
        <w:spacing w:after="200" w:line="360" w:lineRule="auto"/>
        <w:ind w:left="720"/>
        <w:contextualSpacing/>
        <w:jc w:val="both"/>
        <w:rPr>
          <w:i/>
          <w:sz w:val="22"/>
          <w:szCs w:val="22"/>
        </w:rPr>
      </w:pPr>
      <w:r w:rsidRPr="006B7C29">
        <w:rPr>
          <w:i/>
          <w:sz w:val="22"/>
          <w:szCs w:val="22"/>
        </w:rPr>
        <w:t>Zadanie 1: Przebudowa wewnętrznych dróg gminnych nr W113 i W115 w miejscowości Gruta</w:t>
      </w:r>
    </w:p>
    <w:p w:rsidR="006B7C29" w:rsidRPr="006B7C29" w:rsidRDefault="006B7C29" w:rsidP="006B7C29">
      <w:pPr>
        <w:spacing w:after="200" w:line="360" w:lineRule="auto"/>
        <w:ind w:left="720"/>
        <w:contextualSpacing/>
        <w:jc w:val="both"/>
        <w:rPr>
          <w:i/>
          <w:sz w:val="22"/>
          <w:szCs w:val="22"/>
        </w:rPr>
      </w:pPr>
      <w:r w:rsidRPr="006B7C29">
        <w:rPr>
          <w:i/>
          <w:sz w:val="22"/>
          <w:szCs w:val="22"/>
        </w:rPr>
        <w:t>Zadanie 2: Przebudowa publicznej drogi gminnej nr 041418C w miejscowości Kitnowo</w:t>
      </w:r>
    </w:p>
    <w:p w:rsidR="006B7C29" w:rsidRPr="006B7C29" w:rsidRDefault="006B7C29" w:rsidP="006B7C29">
      <w:pPr>
        <w:spacing w:after="200" w:line="360" w:lineRule="auto"/>
        <w:ind w:left="720"/>
        <w:contextualSpacing/>
        <w:jc w:val="both"/>
        <w:rPr>
          <w:i/>
          <w:sz w:val="22"/>
          <w:szCs w:val="22"/>
        </w:rPr>
      </w:pPr>
      <w:r w:rsidRPr="006B7C29">
        <w:rPr>
          <w:i/>
          <w:sz w:val="22"/>
          <w:szCs w:val="22"/>
        </w:rPr>
        <w:t>Zadanie 3: Przebudowa publicznej drogi gminnej nr 041445C w miejscowości Wiktorowo</w:t>
      </w:r>
    </w:p>
    <w:p w:rsidR="006B7C29" w:rsidRPr="006B7C29" w:rsidRDefault="006B7C29" w:rsidP="006B7C29">
      <w:pPr>
        <w:spacing w:after="200" w:line="360" w:lineRule="auto"/>
        <w:ind w:left="720"/>
        <w:contextualSpacing/>
        <w:jc w:val="both"/>
        <w:rPr>
          <w:i/>
          <w:sz w:val="22"/>
          <w:szCs w:val="22"/>
        </w:rPr>
      </w:pPr>
      <w:r w:rsidRPr="006B7C29">
        <w:rPr>
          <w:i/>
          <w:sz w:val="22"/>
          <w:szCs w:val="22"/>
        </w:rPr>
        <w:t>Zadanie 4: Przebudowa wewnętrznej drogi gminnej nr W52 w miejscowości Okonin</w:t>
      </w:r>
    </w:p>
    <w:p w:rsidR="00526340" w:rsidRDefault="00526340" w:rsidP="00526340">
      <w:pPr>
        <w:tabs>
          <w:tab w:val="left" w:pos="567"/>
        </w:tabs>
        <w:spacing w:line="276" w:lineRule="auto"/>
        <w:contextualSpacing/>
        <w:jc w:val="both"/>
        <w:rPr>
          <w:snapToGrid w:val="0"/>
          <w:sz w:val="22"/>
          <w:szCs w:val="22"/>
        </w:rPr>
      </w:pPr>
      <w:bookmarkStart w:id="0" w:name="_GoBack"/>
      <w:bookmarkEnd w:id="0"/>
    </w:p>
    <w:p w:rsidR="00BB046E" w:rsidRPr="00BB046E" w:rsidRDefault="00BB046E" w:rsidP="00526340">
      <w:pPr>
        <w:tabs>
          <w:tab w:val="left" w:pos="567"/>
        </w:tabs>
        <w:spacing w:line="276" w:lineRule="auto"/>
        <w:contextualSpacing/>
        <w:jc w:val="both"/>
        <w:rPr>
          <w:b/>
          <w:sz w:val="22"/>
          <w:szCs w:val="22"/>
        </w:rPr>
      </w:pPr>
      <w:r w:rsidRPr="00BB046E">
        <w:rPr>
          <w:snapToGrid w:val="0"/>
          <w:sz w:val="22"/>
          <w:szCs w:val="22"/>
        </w:rPr>
        <w:t>p</w:t>
      </w:r>
      <w:r w:rsidRPr="00BB046E">
        <w:rPr>
          <w:sz w:val="22"/>
          <w:szCs w:val="22"/>
        </w:rPr>
        <w:t>rowadzonego przez Gminę</w:t>
      </w:r>
      <w:r w:rsidR="00C1279A">
        <w:rPr>
          <w:sz w:val="22"/>
          <w:szCs w:val="22"/>
        </w:rPr>
        <w:t xml:space="preserve"> Gruta</w:t>
      </w:r>
      <w:r w:rsidRPr="00BB046E">
        <w:rPr>
          <w:b/>
          <w:sz w:val="22"/>
          <w:szCs w:val="22"/>
        </w:rPr>
        <w:t xml:space="preserve">, działając jako pełnomocnik podmiotów, w imieniu których składane jest oświadczenie </w:t>
      </w:r>
      <w:r w:rsidRPr="00BB046E">
        <w:rPr>
          <w:b/>
          <w:sz w:val="22"/>
          <w:szCs w:val="22"/>
          <w:u w:val="single"/>
        </w:rPr>
        <w:t>oświadczam, że:</w:t>
      </w:r>
    </w:p>
    <w:p w:rsidR="00BB046E" w:rsidRPr="00BB046E" w:rsidRDefault="00BB046E" w:rsidP="00BB046E">
      <w:pPr>
        <w:tabs>
          <w:tab w:val="left" w:pos="567"/>
        </w:tabs>
        <w:spacing w:line="276" w:lineRule="auto"/>
        <w:contextualSpacing/>
        <w:jc w:val="both"/>
        <w:rPr>
          <w:bCs/>
          <w:sz w:val="22"/>
          <w:szCs w:val="22"/>
        </w:rPr>
      </w:pPr>
    </w:p>
    <w:p w:rsidR="00BB046E" w:rsidRPr="00BB046E" w:rsidRDefault="00BB046E" w:rsidP="00BB046E">
      <w:pPr>
        <w:spacing w:line="276" w:lineRule="auto"/>
        <w:ind w:right="4244"/>
        <w:rPr>
          <w:b/>
          <w:bCs/>
          <w:sz w:val="22"/>
          <w:szCs w:val="22"/>
        </w:rPr>
      </w:pPr>
      <w:r w:rsidRPr="00BB046E">
        <w:rPr>
          <w:b/>
          <w:bCs/>
          <w:sz w:val="22"/>
          <w:szCs w:val="22"/>
        </w:rPr>
        <w:t>Wykonawca: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…………………………………………………..…..………</w:t>
      </w:r>
      <w:r w:rsidR="00C1279A">
        <w:rPr>
          <w:sz w:val="22"/>
          <w:szCs w:val="22"/>
        </w:rPr>
        <w:t>……………………………………………</w:t>
      </w:r>
      <w:r w:rsidRPr="00BB046E">
        <w:rPr>
          <w:sz w:val="22"/>
          <w:szCs w:val="22"/>
        </w:rPr>
        <w:t>…</w:t>
      </w:r>
    </w:p>
    <w:p w:rsidR="00BB046E" w:rsidRPr="00BB046E" w:rsidRDefault="00BB046E" w:rsidP="00BB046E">
      <w:pPr>
        <w:spacing w:line="276" w:lineRule="auto"/>
        <w:ind w:right="4528"/>
        <w:jc w:val="center"/>
        <w:rPr>
          <w:i/>
          <w:sz w:val="22"/>
          <w:szCs w:val="22"/>
        </w:rPr>
      </w:pPr>
    </w:p>
    <w:p w:rsidR="00BB046E" w:rsidRPr="00BB046E" w:rsidRDefault="00BB046E" w:rsidP="00BB046E">
      <w:pPr>
        <w:spacing w:line="276" w:lineRule="auto"/>
        <w:ind w:right="-6"/>
        <w:rPr>
          <w:i/>
          <w:sz w:val="22"/>
          <w:szCs w:val="22"/>
        </w:rPr>
      </w:pPr>
      <w:r w:rsidRPr="00BB046E">
        <w:rPr>
          <w:i/>
          <w:sz w:val="22"/>
          <w:szCs w:val="22"/>
        </w:rPr>
        <w:t>Wykona następujący zakres świadczenia wynikającego z umowy o zamówienie publiczne:</w:t>
      </w:r>
    </w:p>
    <w:p w:rsidR="00BB046E" w:rsidRPr="00BB046E" w:rsidRDefault="00BB046E" w:rsidP="00BB046E">
      <w:pPr>
        <w:spacing w:line="276" w:lineRule="auto"/>
        <w:ind w:right="-6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…………………………………………………..…..………… …………………………………………………..…..…………</w:t>
      </w:r>
    </w:p>
    <w:p w:rsidR="00BB046E" w:rsidRPr="00BB046E" w:rsidRDefault="00BB046E" w:rsidP="00BB046E">
      <w:pPr>
        <w:spacing w:line="276" w:lineRule="auto"/>
        <w:ind w:right="-6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…………………………………………………..…..…………</w:t>
      </w:r>
    </w:p>
    <w:p w:rsidR="00BB046E" w:rsidRPr="00BB046E" w:rsidRDefault="00BB046E" w:rsidP="00BB046E">
      <w:pPr>
        <w:spacing w:line="276" w:lineRule="auto"/>
        <w:ind w:right="-6"/>
        <w:rPr>
          <w:i/>
          <w:sz w:val="22"/>
          <w:szCs w:val="22"/>
        </w:rPr>
      </w:pPr>
      <w:r w:rsidRPr="00BB046E">
        <w:rPr>
          <w:i/>
          <w:sz w:val="22"/>
          <w:szCs w:val="22"/>
        </w:rPr>
        <w:t xml:space="preserve"> </w:t>
      </w:r>
    </w:p>
    <w:p w:rsidR="00BB046E" w:rsidRPr="00BB046E" w:rsidRDefault="00BB046E" w:rsidP="00BB046E">
      <w:pPr>
        <w:spacing w:line="276" w:lineRule="auto"/>
        <w:ind w:right="-6"/>
        <w:rPr>
          <w:b/>
          <w:bCs/>
          <w:iCs/>
          <w:sz w:val="22"/>
          <w:szCs w:val="22"/>
        </w:rPr>
      </w:pPr>
      <w:r w:rsidRPr="00BB046E">
        <w:rPr>
          <w:b/>
          <w:bCs/>
          <w:iCs/>
          <w:sz w:val="22"/>
          <w:szCs w:val="22"/>
        </w:rPr>
        <w:t>Wykonawca: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…………………………………………………..…..………</w:t>
      </w:r>
      <w:r w:rsidR="00C1279A">
        <w:rPr>
          <w:sz w:val="22"/>
          <w:szCs w:val="22"/>
        </w:rPr>
        <w:t>……………………………………………….</w:t>
      </w:r>
    </w:p>
    <w:p w:rsidR="00BB046E" w:rsidRPr="00BB046E" w:rsidRDefault="00BB046E" w:rsidP="00BB046E">
      <w:pPr>
        <w:spacing w:line="276" w:lineRule="auto"/>
        <w:ind w:right="4528"/>
        <w:jc w:val="center"/>
        <w:rPr>
          <w:i/>
          <w:sz w:val="22"/>
          <w:szCs w:val="22"/>
        </w:rPr>
      </w:pPr>
    </w:p>
    <w:p w:rsidR="00BB046E" w:rsidRPr="00BB046E" w:rsidRDefault="00BB046E" w:rsidP="00BB046E">
      <w:pPr>
        <w:spacing w:line="276" w:lineRule="auto"/>
        <w:ind w:right="-6"/>
        <w:rPr>
          <w:i/>
          <w:sz w:val="22"/>
          <w:szCs w:val="22"/>
        </w:rPr>
      </w:pPr>
      <w:r w:rsidRPr="00BB046E">
        <w:rPr>
          <w:i/>
          <w:sz w:val="22"/>
          <w:szCs w:val="22"/>
        </w:rPr>
        <w:t>Wykona następujący zakres świadczenia wynikającego z umowy o zamówienie publiczne: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</w:t>
      </w:r>
      <w:r w:rsidR="00C1279A">
        <w:rPr>
          <w:sz w:val="22"/>
          <w:szCs w:val="22"/>
        </w:rPr>
        <w:t>.</w:t>
      </w:r>
      <w:r w:rsidRPr="00BB046E">
        <w:rPr>
          <w:sz w:val="22"/>
          <w:szCs w:val="22"/>
        </w:rPr>
        <w:t>.…..…………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</w:t>
      </w:r>
      <w:r w:rsidR="00C1279A">
        <w:rPr>
          <w:sz w:val="22"/>
          <w:szCs w:val="22"/>
        </w:rPr>
        <w:t>…</w:t>
      </w:r>
      <w:r w:rsidRPr="00BB046E">
        <w:rPr>
          <w:sz w:val="22"/>
          <w:szCs w:val="22"/>
        </w:rPr>
        <w:t>…</w:t>
      </w:r>
    </w:p>
    <w:p w:rsidR="00BB046E" w:rsidRPr="00BB046E" w:rsidRDefault="00BB046E" w:rsidP="00BB046E">
      <w:pPr>
        <w:spacing w:line="276" w:lineRule="auto"/>
        <w:ind w:right="4244"/>
        <w:rPr>
          <w:sz w:val="22"/>
          <w:szCs w:val="22"/>
        </w:rPr>
      </w:pPr>
      <w:r w:rsidRPr="00BB046E">
        <w:rPr>
          <w:sz w:val="22"/>
          <w:szCs w:val="22"/>
        </w:rPr>
        <w:t>………………………………………………………</w:t>
      </w:r>
    </w:p>
    <w:p w:rsidR="00BB046E" w:rsidRPr="00BB046E" w:rsidRDefault="00BB046E" w:rsidP="00BB046E">
      <w:pPr>
        <w:tabs>
          <w:tab w:val="left" w:pos="567"/>
        </w:tabs>
        <w:spacing w:line="276" w:lineRule="auto"/>
        <w:contextualSpacing/>
        <w:jc w:val="both"/>
        <w:rPr>
          <w:bCs/>
          <w:sz w:val="22"/>
          <w:szCs w:val="22"/>
        </w:rPr>
      </w:pPr>
    </w:p>
    <w:p w:rsidR="00CE674F" w:rsidRPr="00526340" w:rsidRDefault="00BB046E" w:rsidP="00526340">
      <w:pPr>
        <w:spacing w:line="276" w:lineRule="auto"/>
        <w:jc w:val="both"/>
        <w:rPr>
          <w:sz w:val="22"/>
          <w:szCs w:val="22"/>
        </w:rPr>
      </w:pPr>
      <w:r w:rsidRPr="00BB046E">
        <w:rPr>
          <w:sz w:val="22"/>
          <w:szCs w:val="22"/>
        </w:rPr>
        <w:t xml:space="preserve">Oświadczam, że wszystkie informacje podane w powyższych oświadczeniach </w:t>
      </w:r>
      <w:r w:rsidR="00526340">
        <w:rPr>
          <w:sz w:val="22"/>
          <w:szCs w:val="22"/>
        </w:rPr>
        <w:t xml:space="preserve"> są aktualne i zgodne z </w:t>
      </w:r>
      <w:r w:rsidRPr="00BB046E">
        <w:rPr>
          <w:sz w:val="22"/>
          <w:szCs w:val="22"/>
        </w:rPr>
        <w:t>prawdą.</w:t>
      </w:r>
    </w:p>
    <w:sectPr w:rsidR="00CE674F" w:rsidRPr="00526340" w:rsidSect="003B4B6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4" w:footer="1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7E0" w:rsidRDefault="005377E0" w:rsidP="004A7A45">
      <w:r>
        <w:separator/>
      </w:r>
    </w:p>
  </w:endnote>
  <w:endnote w:type="continuationSeparator" w:id="0">
    <w:p w:rsidR="005377E0" w:rsidRDefault="005377E0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8403360"/>
      <w:docPartObj>
        <w:docPartGallery w:val="Page Numbers (Bottom of Page)"/>
        <w:docPartUnique/>
      </w:docPartObj>
    </w:sdtPr>
    <w:sdtEndPr/>
    <w:sdtContent>
      <w:p w:rsidR="009F5BDC" w:rsidRDefault="001501AE" w:rsidP="00807961">
        <w:pPr>
          <w:pStyle w:val="Stopka"/>
          <w:pBdr>
            <w:bottom w:val="single" w:sz="4" w:space="1" w:color="auto"/>
          </w:pBdr>
          <w:jc w:val="right"/>
          <w:rPr>
            <w:rFonts w:ascii="Garamond" w:hAnsi="Garamond"/>
            <w:spacing w:val="20"/>
            <w:sz w:val="16"/>
            <w:szCs w:val="16"/>
          </w:rPr>
        </w:pPr>
        <w:r>
          <w:rPr>
            <w:rFonts w:ascii="Garamond" w:hAnsi="Garamond"/>
            <w:spacing w:val="20"/>
            <w:sz w:val="16"/>
            <w:szCs w:val="16"/>
          </w:rPr>
          <w:t xml:space="preserve"> </w:t>
        </w:r>
      </w:p>
      <w:p w:rsidR="009F5BDC" w:rsidRDefault="009F5BDC" w:rsidP="003B3AC1">
        <w:pPr>
          <w:pStyle w:val="Stopka"/>
          <w:spacing w:line="360" w:lineRule="auto"/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9F5BDC" w:rsidRDefault="005377E0" w:rsidP="003B3AC1">
        <w:pPr>
          <w:pStyle w:val="Stopka"/>
          <w:spacing w:line="360" w:lineRule="auto"/>
          <w:jc w:val="center"/>
        </w:pPr>
        <w:hyperlink r:id="rId1" w:history="1">
          <w:r w:rsidR="009F5BDC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9F5BDC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9F5BDC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9F5BDC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9F5BDC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9F5BDC" w:rsidRDefault="005377E0" w:rsidP="003B3AC1">
        <w:pPr>
          <w:pStyle w:val="Stopka"/>
          <w:jc w:val="right"/>
        </w:pPr>
      </w:p>
    </w:sdtContent>
  </w:sdt>
  <w:p w:rsidR="009F5BDC" w:rsidRPr="003B3AC1" w:rsidRDefault="009F5BDC" w:rsidP="003B3AC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BDC" w:rsidRDefault="00807961" w:rsidP="003B3AC1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82E1D8" id="Łącznik prostoliniowy 4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9F5BDC" w:rsidRDefault="009F5BDC" w:rsidP="003B3AC1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>
      <w:rPr>
        <w:rFonts w:ascii="Garamond" w:hAnsi="Garamond"/>
        <w:spacing w:val="20"/>
        <w:sz w:val="16"/>
        <w:szCs w:val="16"/>
      </w:rPr>
      <w:t>tel</w:t>
    </w:r>
    <w:proofErr w:type="spellEnd"/>
    <w:r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:rsidR="009F5BDC" w:rsidRDefault="005377E0" w:rsidP="003B3AC1">
    <w:pPr>
      <w:pStyle w:val="Stopka"/>
      <w:spacing w:line="360" w:lineRule="auto"/>
      <w:jc w:val="center"/>
    </w:pPr>
    <w:hyperlink r:id="rId1" w:history="1">
      <w:r w:rsidR="009F5BDC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9F5BDC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9F5BDC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9F5BDC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9F5BDC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  <w:p w:rsidR="009F5BDC" w:rsidRDefault="009F5B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7E0" w:rsidRDefault="005377E0" w:rsidP="004A7A45">
      <w:r>
        <w:separator/>
      </w:r>
    </w:p>
  </w:footnote>
  <w:footnote w:type="continuationSeparator" w:id="0">
    <w:p w:rsidR="005377E0" w:rsidRDefault="005377E0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BDC" w:rsidRPr="00F35A28" w:rsidRDefault="009F5BDC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9F5BDC" w:rsidRDefault="009F5BDC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9F5BDC" w:rsidRPr="00F35A28" w:rsidRDefault="00807961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3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35319485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yYVRg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<w10:anchorlock/>
            </v:group>
          </w:pict>
        </mc:Fallback>
      </mc:AlternateContent>
    </w:r>
  </w:p>
  <w:p w:rsidR="009F5BDC" w:rsidRDefault="009F5BDC" w:rsidP="00DD7145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BDC" w:rsidRPr="00F35A28" w:rsidRDefault="009F5BDC" w:rsidP="003B3AC1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9F5BDC" w:rsidRDefault="009F5BDC" w:rsidP="003B3AC1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9F5BDC" w:rsidRPr="00F35A28" w:rsidRDefault="00807961" w:rsidP="003B3AC1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10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0F3790DF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9F5BDC" w:rsidRDefault="009F5BD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EEF"/>
    <w:multiLevelType w:val="hybridMultilevel"/>
    <w:tmpl w:val="B24A5D7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0116BB"/>
    <w:multiLevelType w:val="hybridMultilevel"/>
    <w:tmpl w:val="6372A5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CE5B95"/>
    <w:multiLevelType w:val="hybridMultilevel"/>
    <w:tmpl w:val="541E7D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A64D8B"/>
    <w:multiLevelType w:val="hybridMultilevel"/>
    <w:tmpl w:val="29C280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DC15E6"/>
    <w:multiLevelType w:val="hybridMultilevel"/>
    <w:tmpl w:val="8E7E2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A3BB1"/>
    <w:multiLevelType w:val="hybridMultilevel"/>
    <w:tmpl w:val="593005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9C55F0"/>
    <w:multiLevelType w:val="hybridMultilevel"/>
    <w:tmpl w:val="2A0A4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4D1D54"/>
    <w:multiLevelType w:val="hybridMultilevel"/>
    <w:tmpl w:val="D0F604F4"/>
    <w:lvl w:ilvl="0" w:tplc="041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401536DC"/>
    <w:multiLevelType w:val="hybridMultilevel"/>
    <w:tmpl w:val="2026C2CA"/>
    <w:lvl w:ilvl="0" w:tplc="5CD840B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72BE2"/>
    <w:multiLevelType w:val="hybridMultilevel"/>
    <w:tmpl w:val="888A76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AA2D36"/>
    <w:multiLevelType w:val="hybridMultilevel"/>
    <w:tmpl w:val="4D9856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8160DA"/>
    <w:multiLevelType w:val="hybridMultilevel"/>
    <w:tmpl w:val="B34E5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633AA"/>
    <w:multiLevelType w:val="hybridMultilevel"/>
    <w:tmpl w:val="9A7E84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E22B81"/>
    <w:multiLevelType w:val="hybridMultilevel"/>
    <w:tmpl w:val="43F0A4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257C11"/>
    <w:multiLevelType w:val="hybridMultilevel"/>
    <w:tmpl w:val="3FEA5B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86216EC"/>
    <w:multiLevelType w:val="hybridMultilevel"/>
    <w:tmpl w:val="A044D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10"/>
  </w:num>
  <w:num w:numId="6">
    <w:abstractNumId w:val="9"/>
  </w:num>
  <w:num w:numId="7">
    <w:abstractNumId w:val="15"/>
  </w:num>
  <w:num w:numId="8">
    <w:abstractNumId w:val="5"/>
  </w:num>
  <w:num w:numId="9">
    <w:abstractNumId w:val="12"/>
  </w:num>
  <w:num w:numId="10">
    <w:abstractNumId w:val="1"/>
  </w:num>
  <w:num w:numId="11">
    <w:abstractNumId w:val="14"/>
  </w:num>
  <w:num w:numId="12">
    <w:abstractNumId w:val="3"/>
  </w:num>
  <w:num w:numId="13">
    <w:abstractNumId w:val="13"/>
  </w:num>
  <w:num w:numId="14">
    <w:abstractNumId w:val="2"/>
  </w:num>
  <w:num w:numId="15">
    <w:abstractNumId w:val="11"/>
  </w:num>
  <w:num w:numId="1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151BC"/>
    <w:rsid w:val="00023865"/>
    <w:rsid w:val="00034191"/>
    <w:rsid w:val="00034C24"/>
    <w:rsid w:val="000369A7"/>
    <w:rsid w:val="000447BF"/>
    <w:rsid w:val="00063169"/>
    <w:rsid w:val="0007377E"/>
    <w:rsid w:val="00082042"/>
    <w:rsid w:val="000B0E18"/>
    <w:rsid w:val="000B2A50"/>
    <w:rsid w:val="000B2D95"/>
    <w:rsid w:val="000D6277"/>
    <w:rsid w:val="000D71BA"/>
    <w:rsid w:val="000E0E03"/>
    <w:rsid w:val="000E4128"/>
    <w:rsid w:val="000E76AC"/>
    <w:rsid w:val="000F1E93"/>
    <w:rsid w:val="000F2FFC"/>
    <w:rsid w:val="000F6ED4"/>
    <w:rsid w:val="00100500"/>
    <w:rsid w:val="001056A4"/>
    <w:rsid w:val="00107660"/>
    <w:rsid w:val="0011620C"/>
    <w:rsid w:val="001206AC"/>
    <w:rsid w:val="001273C3"/>
    <w:rsid w:val="001501AE"/>
    <w:rsid w:val="00151106"/>
    <w:rsid w:val="0015537A"/>
    <w:rsid w:val="001602D9"/>
    <w:rsid w:val="00163C42"/>
    <w:rsid w:val="00167449"/>
    <w:rsid w:val="00181652"/>
    <w:rsid w:val="00185AF0"/>
    <w:rsid w:val="001912DC"/>
    <w:rsid w:val="001944FF"/>
    <w:rsid w:val="00196CBA"/>
    <w:rsid w:val="001A46C0"/>
    <w:rsid w:val="001A6BD6"/>
    <w:rsid w:val="001B45F0"/>
    <w:rsid w:val="001B712D"/>
    <w:rsid w:val="001C35CE"/>
    <w:rsid w:val="001D524E"/>
    <w:rsid w:val="001E72D3"/>
    <w:rsid w:val="00206C49"/>
    <w:rsid w:val="00213F20"/>
    <w:rsid w:val="00223CC7"/>
    <w:rsid w:val="002241D1"/>
    <w:rsid w:val="00237C08"/>
    <w:rsid w:val="002467AC"/>
    <w:rsid w:val="002510AF"/>
    <w:rsid w:val="00252D23"/>
    <w:rsid w:val="00262BC0"/>
    <w:rsid w:val="0026459C"/>
    <w:rsid w:val="00285FA2"/>
    <w:rsid w:val="002D096E"/>
    <w:rsid w:val="002D4BF7"/>
    <w:rsid w:val="002E5F36"/>
    <w:rsid w:val="002E6696"/>
    <w:rsid w:val="002E7F75"/>
    <w:rsid w:val="002F08FD"/>
    <w:rsid w:val="002F400D"/>
    <w:rsid w:val="002F579A"/>
    <w:rsid w:val="002F601A"/>
    <w:rsid w:val="00303199"/>
    <w:rsid w:val="00304A0A"/>
    <w:rsid w:val="0031320E"/>
    <w:rsid w:val="00337FEB"/>
    <w:rsid w:val="00340FF7"/>
    <w:rsid w:val="003434D9"/>
    <w:rsid w:val="00356861"/>
    <w:rsid w:val="00371CB1"/>
    <w:rsid w:val="00375DF7"/>
    <w:rsid w:val="00380FBC"/>
    <w:rsid w:val="003869EE"/>
    <w:rsid w:val="003907BE"/>
    <w:rsid w:val="003A2483"/>
    <w:rsid w:val="003B3AC1"/>
    <w:rsid w:val="003B4B62"/>
    <w:rsid w:val="003C2307"/>
    <w:rsid w:val="003C2CD8"/>
    <w:rsid w:val="003C7912"/>
    <w:rsid w:val="003D0158"/>
    <w:rsid w:val="003D20D6"/>
    <w:rsid w:val="003E1C3D"/>
    <w:rsid w:val="003E3D75"/>
    <w:rsid w:val="00401F26"/>
    <w:rsid w:val="004074F6"/>
    <w:rsid w:val="00416CB1"/>
    <w:rsid w:val="00433C9F"/>
    <w:rsid w:val="0044223B"/>
    <w:rsid w:val="00444D99"/>
    <w:rsid w:val="00445B1F"/>
    <w:rsid w:val="0045170A"/>
    <w:rsid w:val="00456D8B"/>
    <w:rsid w:val="004825B6"/>
    <w:rsid w:val="00482C56"/>
    <w:rsid w:val="004946B7"/>
    <w:rsid w:val="004A2EB6"/>
    <w:rsid w:val="004A7A45"/>
    <w:rsid w:val="004C1E2D"/>
    <w:rsid w:val="004C4290"/>
    <w:rsid w:val="004D4BAB"/>
    <w:rsid w:val="004D6250"/>
    <w:rsid w:val="004E2645"/>
    <w:rsid w:val="004E3720"/>
    <w:rsid w:val="004F2F82"/>
    <w:rsid w:val="004F2FC7"/>
    <w:rsid w:val="00502924"/>
    <w:rsid w:val="00502D20"/>
    <w:rsid w:val="005141C7"/>
    <w:rsid w:val="0051671E"/>
    <w:rsid w:val="00526340"/>
    <w:rsid w:val="00530C33"/>
    <w:rsid w:val="00532508"/>
    <w:rsid w:val="005377E0"/>
    <w:rsid w:val="00544E0F"/>
    <w:rsid w:val="00547D11"/>
    <w:rsid w:val="005611F9"/>
    <w:rsid w:val="00564566"/>
    <w:rsid w:val="00564B0B"/>
    <w:rsid w:val="0056710E"/>
    <w:rsid w:val="005823FD"/>
    <w:rsid w:val="0058595B"/>
    <w:rsid w:val="00585CCF"/>
    <w:rsid w:val="005A4274"/>
    <w:rsid w:val="005A7A1C"/>
    <w:rsid w:val="005B37B2"/>
    <w:rsid w:val="005B3ED1"/>
    <w:rsid w:val="005D1102"/>
    <w:rsid w:val="005D1F49"/>
    <w:rsid w:val="005D6F13"/>
    <w:rsid w:val="005E54DD"/>
    <w:rsid w:val="006005A4"/>
    <w:rsid w:val="00601FA6"/>
    <w:rsid w:val="00614BBC"/>
    <w:rsid w:val="00614DC1"/>
    <w:rsid w:val="00616BC3"/>
    <w:rsid w:val="0063154A"/>
    <w:rsid w:val="00641151"/>
    <w:rsid w:val="00643FD8"/>
    <w:rsid w:val="00647987"/>
    <w:rsid w:val="00682D45"/>
    <w:rsid w:val="006919C4"/>
    <w:rsid w:val="006A17D8"/>
    <w:rsid w:val="006A442C"/>
    <w:rsid w:val="006B5D86"/>
    <w:rsid w:val="006B7C29"/>
    <w:rsid w:val="006C0C9E"/>
    <w:rsid w:val="006C5EB7"/>
    <w:rsid w:val="006C6B70"/>
    <w:rsid w:val="006E0F0C"/>
    <w:rsid w:val="00721262"/>
    <w:rsid w:val="00722E62"/>
    <w:rsid w:val="007315B7"/>
    <w:rsid w:val="00736874"/>
    <w:rsid w:val="00741725"/>
    <w:rsid w:val="007430F4"/>
    <w:rsid w:val="0074401D"/>
    <w:rsid w:val="00755C95"/>
    <w:rsid w:val="007577A3"/>
    <w:rsid w:val="00757D00"/>
    <w:rsid w:val="00760DDA"/>
    <w:rsid w:val="00766C63"/>
    <w:rsid w:val="007864E1"/>
    <w:rsid w:val="00786FD2"/>
    <w:rsid w:val="007A2B65"/>
    <w:rsid w:val="007A38F9"/>
    <w:rsid w:val="007A7AAC"/>
    <w:rsid w:val="007B290C"/>
    <w:rsid w:val="007B7AC4"/>
    <w:rsid w:val="007C312A"/>
    <w:rsid w:val="007C5738"/>
    <w:rsid w:val="007D5C8D"/>
    <w:rsid w:val="007E272F"/>
    <w:rsid w:val="007E5C81"/>
    <w:rsid w:val="007E7E74"/>
    <w:rsid w:val="007F7720"/>
    <w:rsid w:val="00802FFC"/>
    <w:rsid w:val="00807961"/>
    <w:rsid w:val="00821939"/>
    <w:rsid w:val="00823BF1"/>
    <w:rsid w:val="00825364"/>
    <w:rsid w:val="00852F34"/>
    <w:rsid w:val="00856EBA"/>
    <w:rsid w:val="0088304B"/>
    <w:rsid w:val="00885A82"/>
    <w:rsid w:val="00886DE7"/>
    <w:rsid w:val="00897730"/>
    <w:rsid w:val="008A044B"/>
    <w:rsid w:val="008A75DB"/>
    <w:rsid w:val="008A7D18"/>
    <w:rsid w:val="008A7D26"/>
    <w:rsid w:val="008B646C"/>
    <w:rsid w:val="008B69E5"/>
    <w:rsid w:val="008B6D51"/>
    <w:rsid w:val="008B70CC"/>
    <w:rsid w:val="008C2D6A"/>
    <w:rsid w:val="008D0B4D"/>
    <w:rsid w:val="008E2233"/>
    <w:rsid w:val="008F1E19"/>
    <w:rsid w:val="008F6E8F"/>
    <w:rsid w:val="009006D8"/>
    <w:rsid w:val="00903369"/>
    <w:rsid w:val="0090346E"/>
    <w:rsid w:val="00903699"/>
    <w:rsid w:val="0091217C"/>
    <w:rsid w:val="00926CE9"/>
    <w:rsid w:val="009600D6"/>
    <w:rsid w:val="00960656"/>
    <w:rsid w:val="00962EFF"/>
    <w:rsid w:val="00981FCD"/>
    <w:rsid w:val="00984190"/>
    <w:rsid w:val="0099120A"/>
    <w:rsid w:val="00994610"/>
    <w:rsid w:val="009961C2"/>
    <w:rsid w:val="009B1597"/>
    <w:rsid w:val="009C36BD"/>
    <w:rsid w:val="009D26DB"/>
    <w:rsid w:val="009E28F7"/>
    <w:rsid w:val="009E2DEF"/>
    <w:rsid w:val="009E581D"/>
    <w:rsid w:val="009F5BDC"/>
    <w:rsid w:val="00A01473"/>
    <w:rsid w:val="00A1445B"/>
    <w:rsid w:val="00A15384"/>
    <w:rsid w:val="00A20883"/>
    <w:rsid w:val="00A34763"/>
    <w:rsid w:val="00A358EF"/>
    <w:rsid w:val="00A50218"/>
    <w:rsid w:val="00A503B0"/>
    <w:rsid w:val="00A532EA"/>
    <w:rsid w:val="00A53EEB"/>
    <w:rsid w:val="00A56228"/>
    <w:rsid w:val="00A76AE6"/>
    <w:rsid w:val="00A86635"/>
    <w:rsid w:val="00A86963"/>
    <w:rsid w:val="00A9465C"/>
    <w:rsid w:val="00A957DE"/>
    <w:rsid w:val="00AA1C1D"/>
    <w:rsid w:val="00AA1C36"/>
    <w:rsid w:val="00AA2BAD"/>
    <w:rsid w:val="00AA5C6F"/>
    <w:rsid w:val="00AB4E86"/>
    <w:rsid w:val="00AB57A3"/>
    <w:rsid w:val="00AC58F9"/>
    <w:rsid w:val="00AE2FB9"/>
    <w:rsid w:val="00AF0C78"/>
    <w:rsid w:val="00AF47AC"/>
    <w:rsid w:val="00B2129F"/>
    <w:rsid w:val="00B33607"/>
    <w:rsid w:val="00B3384F"/>
    <w:rsid w:val="00B35B8A"/>
    <w:rsid w:val="00B4405A"/>
    <w:rsid w:val="00B47F06"/>
    <w:rsid w:val="00B520A5"/>
    <w:rsid w:val="00B521AC"/>
    <w:rsid w:val="00B531F7"/>
    <w:rsid w:val="00B54E66"/>
    <w:rsid w:val="00B72514"/>
    <w:rsid w:val="00B81C77"/>
    <w:rsid w:val="00BA616A"/>
    <w:rsid w:val="00BA71F8"/>
    <w:rsid w:val="00BB046E"/>
    <w:rsid w:val="00BD63BF"/>
    <w:rsid w:val="00BE0170"/>
    <w:rsid w:val="00BE10F4"/>
    <w:rsid w:val="00BE3638"/>
    <w:rsid w:val="00BE741F"/>
    <w:rsid w:val="00BF602B"/>
    <w:rsid w:val="00BF6BAF"/>
    <w:rsid w:val="00C0299E"/>
    <w:rsid w:val="00C07E4E"/>
    <w:rsid w:val="00C07F34"/>
    <w:rsid w:val="00C1279A"/>
    <w:rsid w:val="00C15595"/>
    <w:rsid w:val="00C23810"/>
    <w:rsid w:val="00C24263"/>
    <w:rsid w:val="00C30927"/>
    <w:rsid w:val="00C36B30"/>
    <w:rsid w:val="00C4139D"/>
    <w:rsid w:val="00C465F1"/>
    <w:rsid w:val="00C56E12"/>
    <w:rsid w:val="00C57989"/>
    <w:rsid w:val="00C61BCA"/>
    <w:rsid w:val="00C63801"/>
    <w:rsid w:val="00C66B8E"/>
    <w:rsid w:val="00C71014"/>
    <w:rsid w:val="00C905F2"/>
    <w:rsid w:val="00C9179F"/>
    <w:rsid w:val="00CA0270"/>
    <w:rsid w:val="00CA5180"/>
    <w:rsid w:val="00CB2919"/>
    <w:rsid w:val="00CB4412"/>
    <w:rsid w:val="00CC0A94"/>
    <w:rsid w:val="00CC1A13"/>
    <w:rsid w:val="00CD3407"/>
    <w:rsid w:val="00CD42DD"/>
    <w:rsid w:val="00CD642D"/>
    <w:rsid w:val="00CD65C1"/>
    <w:rsid w:val="00CE674F"/>
    <w:rsid w:val="00D03BDA"/>
    <w:rsid w:val="00D076FB"/>
    <w:rsid w:val="00D1067F"/>
    <w:rsid w:val="00D132A4"/>
    <w:rsid w:val="00D20DFF"/>
    <w:rsid w:val="00D300DE"/>
    <w:rsid w:val="00D3159A"/>
    <w:rsid w:val="00D3162B"/>
    <w:rsid w:val="00D34769"/>
    <w:rsid w:val="00D350DF"/>
    <w:rsid w:val="00D3799D"/>
    <w:rsid w:val="00D429F0"/>
    <w:rsid w:val="00D52289"/>
    <w:rsid w:val="00D60203"/>
    <w:rsid w:val="00D75DE6"/>
    <w:rsid w:val="00D77D7F"/>
    <w:rsid w:val="00D81ECF"/>
    <w:rsid w:val="00D82279"/>
    <w:rsid w:val="00D868E0"/>
    <w:rsid w:val="00D957BD"/>
    <w:rsid w:val="00D964A4"/>
    <w:rsid w:val="00DA4D11"/>
    <w:rsid w:val="00DA71AA"/>
    <w:rsid w:val="00DD3232"/>
    <w:rsid w:val="00DD7145"/>
    <w:rsid w:val="00DE4658"/>
    <w:rsid w:val="00DF42AA"/>
    <w:rsid w:val="00DF5BC4"/>
    <w:rsid w:val="00E0768B"/>
    <w:rsid w:val="00E11A9E"/>
    <w:rsid w:val="00E156CB"/>
    <w:rsid w:val="00E2408E"/>
    <w:rsid w:val="00E24CEF"/>
    <w:rsid w:val="00E27F5A"/>
    <w:rsid w:val="00E41E24"/>
    <w:rsid w:val="00E43FBC"/>
    <w:rsid w:val="00E50406"/>
    <w:rsid w:val="00E51338"/>
    <w:rsid w:val="00E80B92"/>
    <w:rsid w:val="00E8722A"/>
    <w:rsid w:val="00E9577F"/>
    <w:rsid w:val="00E962E6"/>
    <w:rsid w:val="00EA5052"/>
    <w:rsid w:val="00EB0728"/>
    <w:rsid w:val="00EB3A10"/>
    <w:rsid w:val="00EC019F"/>
    <w:rsid w:val="00EC3342"/>
    <w:rsid w:val="00EE7CB0"/>
    <w:rsid w:val="00EF0B98"/>
    <w:rsid w:val="00EF659A"/>
    <w:rsid w:val="00EF6B2B"/>
    <w:rsid w:val="00F303B3"/>
    <w:rsid w:val="00F347CF"/>
    <w:rsid w:val="00F3558A"/>
    <w:rsid w:val="00F42240"/>
    <w:rsid w:val="00F43181"/>
    <w:rsid w:val="00F5629D"/>
    <w:rsid w:val="00F62153"/>
    <w:rsid w:val="00F76C48"/>
    <w:rsid w:val="00F81BD9"/>
    <w:rsid w:val="00F87FB0"/>
    <w:rsid w:val="00F93F61"/>
    <w:rsid w:val="00FC0432"/>
    <w:rsid w:val="00FC1AF0"/>
    <w:rsid w:val="00FD1FAF"/>
    <w:rsid w:val="00FD49BC"/>
    <w:rsid w:val="00FE25F1"/>
    <w:rsid w:val="00FF2006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046418-0201-4677-8BCC-B3C646994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602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0346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0346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2EB6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2E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2EB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823BF1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4B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4B6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4B6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B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B6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B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B62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0369A7"/>
  </w:style>
  <w:style w:type="character" w:customStyle="1" w:styleId="Nagwek3Znak">
    <w:name w:val="Nagłówek 3 Znak"/>
    <w:basedOn w:val="Domylnaczcionkaakapitu"/>
    <w:link w:val="Nagwek3"/>
    <w:uiPriority w:val="9"/>
    <w:rsid w:val="001602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B3A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B3A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EC3342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BezodstpwZnak">
    <w:name w:val="Bez odstępów Znak"/>
    <w:link w:val="Bezodstpw"/>
    <w:uiPriority w:val="1"/>
    <w:rsid w:val="00EC3342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redniasiatka21">
    <w:name w:val="Średnia siatka 21"/>
    <w:link w:val="redniasiatka2Znak"/>
    <w:uiPriority w:val="99"/>
    <w:qFormat/>
    <w:rsid w:val="00EC3342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EC3342"/>
    <w:rPr>
      <w:rFonts w:ascii="Times New Roman" w:eastAsia="Calibri" w:hAnsi="Times New Roman" w:cs="Times New Roman"/>
      <w:color w:val="000000"/>
      <w:lang w:eastAsia="pl-PL"/>
    </w:rPr>
  </w:style>
  <w:style w:type="character" w:customStyle="1" w:styleId="FontStyle40">
    <w:name w:val="Font Style40"/>
    <w:basedOn w:val="Domylnaczcionkaakapitu"/>
    <w:uiPriority w:val="99"/>
    <w:rsid w:val="00B531F7"/>
    <w:rPr>
      <w:rFonts w:ascii="Trebuchet MS" w:hAnsi="Trebuchet MS" w:cs="Trebuchet MS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3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50AF9-9A5D-417E-89E2-175AB95D3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2</Pages>
  <Words>292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2022-10-27T15:23:00Z</cp:lastPrinted>
  <dcterms:created xsi:type="dcterms:W3CDTF">2022-10-27T15:23:00Z</dcterms:created>
  <dcterms:modified xsi:type="dcterms:W3CDTF">2022-10-27T15:23:00Z</dcterms:modified>
</cp:coreProperties>
</file>