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54C0" w:rsidRPr="000B3196" w:rsidRDefault="007B086F" w:rsidP="008A23B7">
      <w:pPr>
        <w:pageBreakBefore/>
        <w:shd w:val="clear" w:color="auto" w:fill="FFFFFF"/>
      </w:pPr>
      <w:r>
        <w:t>RIR.271.</w:t>
      </w:r>
      <w:r w:rsidR="000A29D3">
        <w:t>57</w:t>
      </w:r>
      <w:r>
        <w:t>.202</w:t>
      </w:r>
      <w:r w:rsidR="001359A6">
        <w:t>2</w:t>
      </w:r>
      <w:r>
        <w:t>.</w:t>
      </w:r>
      <w:r w:rsidR="008A23B7">
        <w:t>CC</w:t>
      </w:r>
      <w:r>
        <w:t xml:space="preserve"> </w:t>
      </w:r>
    </w:p>
    <w:p w:rsidR="00BB54C0" w:rsidRPr="00D152C6" w:rsidRDefault="00864A82" w:rsidP="007B086F">
      <w:pPr>
        <w:shd w:val="clear" w:color="auto" w:fill="FFFFFF"/>
        <w:jc w:val="right"/>
        <w:rPr>
          <w:sz w:val="18"/>
          <w:szCs w:val="18"/>
        </w:rPr>
      </w:pPr>
      <w:r>
        <w:rPr>
          <w:sz w:val="18"/>
          <w:szCs w:val="18"/>
        </w:rPr>
        <w:t>Załącznik nr 3</w:t>
      </w:r>
      <w:r w:rsidR="007B086F">
        <w:rPr>
          <w:sz w:val="18"/>
          <w:szCs w:val="18"/>
        </w:rPr>
        <w:t xml:space="preserve"> do SWZ</w:t>
      </w:r>
    </w:p>
    <w:p w:rsidR="00BB54C0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sz w:val="18"/>
          <w:szCs w:val="18"/>
        </w:rPr>
        <w:t>……………………………………</w:t>
      </w:r>
    </w:p>
    <w:p w:rsidR="00BB54C0" w:rsidRPr="000B3196" w:rsidRDefault="00BB54C0" w:rsidP="00BB54C0">
      <w:pPr>
        <w:shd w:val="clear" w:color="auto" w:fill="FFFFFF"/>
      </w:pPr>
      <w:r w:rsidRPr="000B3196">
        <w:rPr>
          <w:rFonts w:eastAsia="Verdana"/>
          <w:i/>
          <w:sz w:val="18"/>
          <w:szCs w:val="18"/>
        </w:rPr>
        <w:t xml:space="preserve">   </w:t>
      </w:r>
      <w:r w:rsidRPr="000B3196">
        <w:rPr>
          <w:i/>
          <w:sz w:val="18"/>
          <w:szCs w:val="18"/>
        </w:rPr>
        <w:t>Nazwa Wykonawcy</w:t>
      </w:r>
    </w:p>
    <w:p w:rsidR="00BB54C0" w:rsidRPr="000B3196" w:rsidRDefault="00BB54C0" w:rsidP="00BB54C0">
      <w:pPr>
        <w:shd w:val="clear" w:color="auto" w:fill="FFFFFF"/>
        <w:jc w:val="center"/>
        <w:rPr>
          <w:b/>
          <w:i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 xml:space="preserve">OŚWIADCZENIE 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b/>
          <w:sz w:val="18"/>
          <w:szCs w:val="18"/>
        </w:rPr>
        <w:t>o przynależności lub braku przynależności do tej samej grupy kapitałowej w rozumieniu ustawy z dnia 16 lutego 2007 r. o ochronie konkurencji i konsumentów (Dz. U. z 202</w:t>
      </w:r>
      <w:r w:rsidR="008A23B7">
        <w:rPr>
          <w:b/>
          <w:sz w:val="18"/>
          <w:szCs w:val="18"/>
        </w:rPr>
        <w:t>1</w:t>
      </w:r>
      <w:r>
        <w:rPr>
          <w:b/>
          <w:sz w:val="18"/>
          <w:szCs w:val="18"/>
        </w:rPr>
        <w:t xml:space="preserve"> </w:t>
      </w:r>
      <w:r w:rsidRPr="000B3196">
        <w:rPr>
          <w:b/>
          <w:sz w:val="18"/>
          <w:szCs w:val="18"/>
        </w:rPr>
        <w:t>r. poz</w:t>
      </w:r>
      <w:r w:rsidR="008A23B7">
        <w:rPr>
          <w:b/>
          <w:sz w:val="18"/>
          <w:szCs w:val="18"/>
        </w:rPr>
        <w:t xml:space="preserve">. 275 </w:t>
      </w:r>
      <w:proofErr w:type="spellStart"/>
      <w:r w:rsidR="008A23B7">
        <w:rPr>
          <w:b/>
          <w:sz w:val="18"/>
          <w:szCs w:val="18"/>
        </w:rPr>
        <w:t>t.j</w:t>
      </w:r>
      <w:proofErr w:type="spellEnd"/>
      <w:r w:rsidR="008A23B7">
        <w:rPr>
          <w:b/>
          <w:sz w:val="18"/>
          <w:szCs w:val="18"/>
        </w:rPr>
        <w:t>.</w:t>
      </w:r>
      <w:r w:rsidRPr="000B3196">
        <w:rPr>
          <w:b/>
          <w:sz w:val="18"/>
          <w:szCs w:val="18"/>
        </w:rPr>
        <w:t>)</w:t>
      </w:r>
    </w:p>
    <w:p w:rsidR="00BB54C0" w:rsidRPr="000B3196" w:rsidRDefault="00BB54C0" w:rsidP="00BB54C0">
      <w:pPr>
        <w:shd w:val="clear" w:color="auto" w:fill="FFFFFF"/>
        <w:jc w:val="center"/>
        <w:rPr>
          <w:b/>
          <w:sz w:val="18"/>
          <w:szCs w:val="18"/>
        </w:rPr>
      </w:pPr>
    </w:p>
    <w:p w:rsidR="00BB54C0" w:rsidRPr="000B3196" w:rsidRDefault="00BB54C0" w:rsidP="00BB54C0">
      <w:pPr>
        <w:jc w:val="center"/>
      </w:pPr>
      <w:r w:rsidRPr="000B3196">
        <w:rPr>
          <w:sz w:val="18"/>
          <w:szCs w:val="18"/>
        </w:rPr>
        <w:t xml:space="preserve">Dotyczy postępowania o udzielenie zamówienia publicznego na: </w:t>
      </w:r>
    </w:p>
    <w:p w:rsidR="00BB54C0" w:rsidRPr="000B3196" w:rsidRDefault="00BB54C0" w:rsidP="00BB54C0">
      <w:pPr>
        <w:jc w:val="center"/>
        <w:rPr>
          <w:sz w:val="18"/>
          <w:szCs w:val="18"/>
        </w:rPr>
      </w:pPr>
    </w:p>
    <w:p w:rsidR="007240C7" w:rsidRPr="007240C7" w:rsidRDefault="007240C7" w:rsidP="007240C7">
      <w:pPr>
        <w:shd w:val="clear" w:color="auto" w:fill="FFFFFF"/>
        <w:jc w:val="both"/>
        <w:rPr>
          <w:sz w:val="22"/>
          <w:szCs w:val="22"/>
        </w:rPr>
      </w:pPr>
    </w:p>
    <w:p w:rsidR="007240C7" w:rsidRPr="007240C7" w:rsidRDefault="007240C7" w:rsidP="007240C7">
      <w:pPr>
        <w:shd w:val="clear" w:color="auto" w:fill="FFFFFF"/>
        <w:spacing w:line="292" w:lineRule="auto"/>
        <w:ind w:left="312"/>
        <w:rPr>
          <w:i/>
          <w:sz w:val="22"/>
          <w:szCs w:val="22"/>
        </w:rPr>
      </w:pPr>
      <w:r w:rsidRPr="007240C7">
        <w:rPr>
          <w:i/>
          <w:sz w:val="22"/>
          <w:szCs w:val="22"/>
        </w:rPr>
        <w:t>„Pełnienie funkcji inspektora nadzoru inwestorskiego nad inwestycjami polegającymi na przebudowie dróg gminnych w miejscowościach: Kitnowo, Wiktorowo, Okonin i Gruta”.</w:t>
      </w:r>
    </w:p>
    <w:p w:rsidR="007240C7" w:rsidRPr="007240C7" w:rsidRDefault="007240C7" w:rsidP="007240C7">
      <w:pPr>
        <w:jc w:val="both"/>
        <w:rPr>
          <w:b/>
          <w:i/>
          <w:sz w:val="22"/>
          <w:szCs w:val="22"/>
        </w:rPr>
      </w:pPr>
    </w:p>
    <w:p w:rsidR="007240C7" w:rsidRPr="007240C7" w:rsidRDefault="007240C7" w:rsidP="007240C7">
      <w:pPr>
        <w:spacing w:after="200" w:line="360" w:lineRule="auto"/>
        <w:ind w:left="720"/>
        <w:contextualSpacing/>
        <w:jc w:val="both"/>
        <w:rPr>
          <w:i/>
          <w:sz w:val="22"/>
          <w:szCs w:val="22"/>
        </w:rPr>
      </w:pPr>
      <w:r w:rsidRPr="007240C7">
        <w:rPr>
          <w:i/>
          <w:sz w:val="22"/>
          <w:szCs w:val="22"/>
        </w:rPr>
        <w:t>Zadanie 1: Przebudowa wewnętrznych dróg gminnych nr W113 i W115 w miejscowości Gruta</w:t>
      </w:r>
    </w:p>
    <w:p w:rsidR="007240C7" w:rsidRPr="007240C7" w:rsidRDefault="007240C7" w:rsidP="007240C7">
      <w:pPr>
        <w:spacing w:after="200" w:line="360" w:lineRule="auto"/>
        <w:ind w:left="720"/>
        <w:contextualSpacing/>
        <w:jc w:val="both"/>
        <w:rPr>
          <w:i/>
          <w:sz w:val="22"/>
          <w:szCs w:val="22"/>
        </w:rPr>
      </w:pPr>
      <w:r w:rsidRPr="007240C7">
        <w:rPr>
          <w:i/>
          <w:sz w:val="22"/>
          <w:szCs w:val="22"/>
        </w:rPr>
        <w:t>Zadanie 2: Przebudowa publicznej drogi gminnej nr 041418C w miejscowości Kitnowo</w:t>
      </w:r>
    </w:p>
    <w:p w:rsidR="007240C7" w:rsidRPr="007240C7" w:rsidRDefault="007240C7" w:rsidP="007240C7">
      <w:pPr>
        <w:spacing w:after="200" w:line="360" w:lineRule="auto"/>
        <w:ind w:left="720"/>
        <w:contextualSpacing/>
        <w:jc w:val="both"/>
        <w:rPr>
          <w:i/>
          <w:sz w:val="22"/>
          <w:szCs w:val="22"/>
        </w:rPr>
      </w:pPr>
      <w:r w:rsidRPr="007240C7">
        <w:rPr>
          <w:i/>
          <w:sz w:val="22"/>
          <w:szCs w:val="22"/>
        </w:rPr>
        <w:t>Zadanie 3: Przebudowa publicznej drogi gminnej nr 041445C w miejscowości Wiktorowo</w:t>
      </w:r>
    </w:p>
    <w:p w:rsidR="007240C7" w:rsidRPr="007240C7" w:rsidRDefault="007240C7" w:rsidP="007240C7">
      <w:pPr>
        <w:spacing w:after="200" w:line="360" w:lineRule="auto"/>
        <w:ind w:left="720"/>
        <w:contextualSpacing/>
        <w:jc w:val="both"/>
        <w:rPr>
          <w:i/>
          <w:sz w:val="22"/>
          <w:szCs w:val="22"/>
        </w:rPr>
      </w:pPr>
      <w:r w:rsidRPr="007240C7">
        <w:rPr>
          <w:i/>
          <w:sz w:val="22"/>
          <w:szCs w:val="22"/>
        </w:rPr>
        <w:t>Zadanie 4: Przebudowa wewnętrznej drogi gminnej nr W52 w miejscowości Okonin</w:t>
      </w:r>
    </w:p>
    <w:p w:rsidR="00EE29A4" w:rsidRDefault="00EE29A4" w:rsidP="00BB54C0">
      <w:pPr>
        <w:shd w:val="clear" w:color="auto" w:fill="FFFFFF"/>
        <w:jc w:val="center"/>
        <w:rPr>
          <w:b/>
          <w:bCs/>
          <w:i/>
        </w:rPr>
      </w:pPr>
    </w:p>
    <w:p w:rsidR="00395B0A" w:rsidRPr="000B3196" w:rsidRDefault="00395B0A" w:rsidP="00BB54C0">
      <w:pPr>
        <w:shd w:val="clear" w:color="auto" w:fill="FFFFFF"/>
        <w:jc w:val="center"/>
        <w:rPr>
          <w:b/>
          <w:bCs/>
          <w:iCs/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 xml:space="preserve">Niniejszym oświadczam, </w:t>
      </w:r>
      <w:r w:rsidRPr="000B3196">
        <w:rPr>
          <w:b/>
          <w:sz w:val="18"/>
          <w:szCs w:val="18"/>
        </w:rPr>
        <w:t>że należę / nie należę</w:t>
      </w:r>
      <w:r w:rsidRPr="000B3196">
        <w:rPr>
          <w:sz w:val="18"/>
          <w:szCs w:val="18"/>
        </w:rPr>
        <w:t xml:space="preserve"> </w:t>
      </w:r>
      <w:r w:rsidRPr="000B3196">
        <w:rPr>
          <w:i/>
          <w:sz w:val="18"/>
          <w:szCs w:val="18"/>
        </w:rPr>
        <w:t>(niepotrzebne skreślić)</w:t>
      </w:r>
      <w:r w:rsidRPr="000B3196">
        <w:rPr>
          <w:sz w:val="18"/>
          <w:szCs w:val="18"/>
        </w:rPr>
        <w:t xml:space="preserve"> do tej samej grupy kapitałowej z innymi Wykonawcami, którzy złożyli odrębne oferty, oferty częściowe lub wnioski o dopuszczenie do udziału w niniejszym postępowaniu.</w:t>
      </w: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center"/>
      </w:pPr>
      <w:r w:rsidRPr="000B3196">
        <w:rPr>
          <w:sz w:val="18"/>
          <w:szCs w:val="18"/>
        </w:rPr>
        <w:t>Wykaz wykonawców należących do tej samej grupy kapitałowej, którzy złożyli oferty</w:t>
      </w:r>
    </w:p>
    <w:p w:rsidR="00BB54C0" w:rsidRPr="000B3196" w:rsidRDefault="00BB54C0" w:rsidP="00BB54C0">
      <w:pPr>
        <w:shd w:val="clear" w:color="auto" w:fill="FFFFFF"/>
        <w:jc w:val="center"/>
        <w:rPr>
          <w:sz w:val="18"/>
          <w:szCs w:val="18"/>
          <w:vertAlign w:val="superscript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817"/>
        <w:gridCol w:w="8415"/>
      </w:tblGrid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>Lp.</w:t>
            </w: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jc w:val="center"/>
              <w:rPr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jc w:val="center"/>
            </w:pPr>
            <w:r w:rsidRPr="000B3196">
              <w:rPr>
                <w:sz w:val="18"/>
                <w:szCs w:val="18"/>
              </w:rPr>
              <w:t xml:space="preserve">Wskazanie wykonawcy </w:t>
            </w: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  <w:tr w:rsidR="00BB54C0" w:rsidRPr="000B3196" w:rsidTr="00047C9F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rFonts w:eastAsia="Calibri"/>
                <w:sz w:val="18"/>
                <w:szCs w:val="18"/>
              </w:rPr>
            </w:pPr>
          </w:p>
          <w:p w:rsidR="00BB54C0" w:rsidRPr="000B3196" w:rsidRDefault="00BB54C0" w:rsidP="00047C9F">
            <w:pPr>
              <w:shd w:val="clear" w:color="auto" w:fill="FFFFFF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8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B54C0" w:rsidRPr="000B3196" w:rsidRDefault="00BB54C0" w:rsidP="00047C9F">
            <w:pPr>
              <w:shd w:val="clear" w:color="auto" w:fill="FFFFFF"/>
              <w:snapToGrid w:val="0"/>
              <w:rPr>
                <w:sz w:val="18"/>
                <w:szCs w:val="18"/>
              </w:rPr>
            </w:pPr>
          </w:p>
        </w:tc>
      </w:tr>
    </w:tbl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załączeniu dowody wskazujące, że istniejące między wykonawcami należącymi do tej samej grupy kapitałowej, powiązania nie prowadzą do zachwiania uczciwej konkurencji w postępowaniu o udzielenie zamówienia.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Default="00BB54C0" w:rsidP="00BB54C0">
      <w:pPr>
        <w:spacing w:before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Data, miejscowość oraz – jeżeli jest to wymagane lub konieczne – podpis(-y): [……]</w:t>
      </w: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  <w:rPr>
          <w:sz w:val="18"/>
          <w:szCs w:val="18"/>
        </w:rPr>
      </w:pPr>
    </w:p>
    <w:p w:rsidR="00BB54C0" w:rsidRPr="000B3196" w:rsidRDefault="00BB54C0" w:rsidP="00BB54C0">
      <w:pPr>
        <w:shd w:val="clear" w:color="auto" w:fill="FFFFFF"/>
      </w:pPr>
      <w:r w:rsidRPr="000B3196">
        <w:rPr>
          <w:b/>
          <w:sz w:val="18"/>
          <w:szCs w:val="18"/>
        </w:rPr>
        <w:t>Uwaga!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należy złożyć na wezwanie Zamawiającego.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W przypadku gdy w postępowaniu o udzielenie zamówienia publicznego złożono tylko jedną ofertę (lub w ramach tej samej części zamówienia złożono tylko jedną ofertę częściową to oświadczenie</w:t>
      </w:r>
      <w:r>
        <w:rPr>
          <w:sz w:val="18"/>
          <w:szCs w:val="18"/>
        </w:rPr>
        <w:t xml:space="preserve"> </w:t>
      </w:r>
      <w:r w:rsidRPr="000B3196">
        <w:rPr>
          <w:sz w:val="18"/>
          <w:szCs w:val="18"/>
        </w:rPr>
        <w:t>o przynależności do grupy kapitałowej nie jest dokumentem niezbędnym do przeprowadzenia postępowania) - brak obowiązku składania w/w oświadczenia Zamawiającemu.</w:t>
      </w:r>
    </w:p>
    <w:p w:rsidR="00BB54C0" w:rsidRPr="000B3196" w:rsidRDefault="00BB54C0" w:rsidP="00BB54C0">
      <w:pPr>
        <w:shd w:val="clear" w:color="auto" w:fill="FFFFFF"/>
        <w:jc w:val="both"/>
      </w:pPr>
      <w:r w:rsidRPr="000B3196">
        <w:rPr>
          <w:sz w:val="18"/>
          <w:szCs w:val="18"/>
        </w:rPr>
        <w:t>Oświadczenie dotyczące grupy kapitałowej składane jest po złożeniu oferty i dotyczy jedynie powiązań z innymi Wykonawcami, którzy złożyli oferty w tym postępowaniu.</w:t>
      </w:r>
    </w:p>
    <w:p w:rsidR="00530C33" w:rsidRPr="00530C33" w:rsidRDefault="00530C33">
      <w:pPr>
        <w:jc w:val="both"/>
        <w:rPr>
          <w:rFonts w:asciiTheme="minorHAnsi" w:hAnsiTheme="minorHAnsi" w:cstheme="minorHAnsi"/>
        </w:rPr>
      </w:pPr>
      <w:bookmarkStart w:id="0" w:name="_GoBack"/>
      <w:bookmarkEnd w:id="0"/>
    </w:p>
    <w:sectPr w:rsidR="00530C33" w:rsidRPr="00530C33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3158" w:rsidRDefault="00AC3158" w:rsidP="004A7A45">
      <w:r>
        <w:separator/>
      </w:r>
    </w:p>
  </w:endnote>
  <w:endnote w:type="continuationSeparator" w:id="0">
    <w:p w:rsidR="00AC3158" w:rsidRDefault="00AC3158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Default="008A23B7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4" distB="4294967294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19050" b="1905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5082B4" id="Łącznik prostoliniowy 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AC3158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3158" w:rsidRDefault="00AC3158" w:rsidP="004A7A45">
      <w:r>
        <w:separator/>
      </w:r>
    </w:p>
  </w:footnote>
  <w:footnote w:type="continuationSeparator" w:id="0">
    <w:p w:rsidR="00AC3158" w:rsidRDefault="00AC3158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8A23B7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2774139A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2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FC"/>
    <w:rsid w:val="000059FA"/>
    <w:rsid w:val="000A29D3"/>
    <w:rsid w:val="000B0E18"/>
    <w:rsid w:val="000B2D95"/>
    <w:rsid w:val="000E4128"/>
    <w:rsid w:val="001359A6"/>
    <w:rsid w:val="0017192C"/>
    <w:rsid w:val="001839AA"/>
    <w:rsid w:val="001A6BD6"/>
    <w:rsid w:val="001B2569"/>
    <w:rsid w:val="001C35CE"/>
    <w:rsid w:val="001C7B80"/>
    <w:rsid w:val="001D524E"/>
    <w:rsid w:val="0028697F"/>
    <w:rsid w:val="002D096E"/>
    <w:rsid w:val="00304A0A"/>
    <w:rsid w:val="00356861"/>
    <w:rsid w:val="00371CB1"/>
    <w:rsid w:val="00380FBC"/>
    <w:rsid w:val="00395B0A"/>
    <w:rsid w:val="003A2483"/>
    <w:rsid w:val="003E17D1"/>
    <w:rsid w:val="003E2B82"/>
    <w:rsid w:val="00444D99"/>
    <w:rsid w:val="004825B6"/>
    <w:rsid w:val="004A7A45"/>
    <w:rsid w:val="004E2645"/>
    <w:rsid w:val="004F2F82"/>
    <w:rsid w:val="00510F11"/>
    <w:rsid w:val="00530C33"/>
    <w:rsid w:val="0056710E"/>
    <w:rsid w:val="00587A71"/>
    <w:rsid w:val="005D6CDE"/>
    <w:rsid w:val="005D6F13"/>
    <w:rsid w:val="00651672"/>
    <w:rsid w:val="00682D45"/>
    <w:rsid w:val="006A442C"/>
    <w:rsid w:val="006A653D"/>
    <w:rsid w:val="006E3767"/>
    <w:rsid w:val="00711624"/>
    <w:rsid w:val="007138AB"/>
    <w:rsid w:val="007240C7"/>
    <w:rsid w:val="00736874"/>
    <w:rsid w:val="0074401D"/>
    <w:rsid w:val="007B086F"/>
    <w:rsid w:val="007B763A"/>
    <w:rsid w:val="007D22B2"/>
    <w:rsid w:val="007E3EF8"/>
    <w:rsid w:val="00802FFC"/>
    <w:rsid w:val="00852F34"/>
    <w:rsid w:val="00854CBB"/>
    <w:rsid w:val="00864A82"/>
    <w:rsid w:val="00870DB5"/>
    <w:rsid w:val="00886DE7"/>
    <w:rsid w:val="00891B4D"/>
    <w:rsid w:val="008A044B"/>
    <w:rsid w:val="008A23B7"/>
    <w:rsid w:val="008A7D18"/>
    <w:rsid w:val="008B0555"/>
    <w:rsid w:val="008B6D51"/>
    <w:rsid w:val="008F6F8F"/>
    <w:rsid w:val="00962EFF"/>
    <w:rsid w:val="00994610"/>
    <w:rsid w:val="009E581D"/>
    <w:rsid w:val="00A15384"/>
    <w:rsid w:val="00A20883"/>
    <w:rsid w:val="00A34763"/>
    <w:rsid w:val="00A35EAF"/>
    <w:rsid w:val="00A51263"/>
    <w:rsid w:val="00A56228"/>
    <w:rsid w:val="00A86635"/>
    <w:rsid w:val="00AA2BAD"/>
    <w:rsid w:val="00AC3158"/>
    <w:rsid w:val="00AC58F9"/>
    <w:rsid w:val="00AC5A9F"/>
    <w:rsid w:val="00AE0C8E"/>
    <w:rsid w:val="00B2751D"/>
    <w:rsid w:val="00B81C77"/>
    <w:rsid w:val="00BB54C0"/>
    <w:rsid w:val="00BC55E1"/>
    <w:rsid w:val="00BE741F"/>
    <w:rsid w:val="00C07F34"/>
    <w:rsid w:val="00C36B30"/>
    <w:rsid w:val="00CB14C7"/>
    <w:rsid w:val="00CB2664"/>
    <w:rsid w:val="00CD3407"/>
    <w:rsid w:val="00D06AAF"/>
    <w:rsid w:val="00D34769"/>
    <w:rsid w:val="00D429F0"/>
    <w:rsid w:val="00D50B87"/>
    <w:rsid w:val="00D563D6"/>
    <w:rsid w:val="00D868E0"/>
    <w:rsid w:val="00DC6EEF"/>
    <w:rsid w:val="00DD7145"/>
    <w:rsid w:val="00E0768B"/>
    <w:rsid w:val="00E24CEF"/>
    <w:rsid w:val="00E27F5A"/>
    <w:rsid w:val="00E54A6A"/>
    <w:rsid w:val="00EE29A4"/>
    <w:rsid w:val="00EF0B98"/>
    <w:rsid w:val="00F43181"/>
    <w:rsid w:val="00F675AB"/>
    <w:rsid w:val="00FC0432"/>
    <w:rsid w:val="00FE25F1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D75D8E1-F403-419B-8DA1-7A3F74E86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40C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40C7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</TotalTime>
  <Pages>1</Pages>
  <Words>297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2022-10-27T15:21:00Z</cp:lastPrinted>
  <dcterms:created xsi:type="dcterms:W3CDTF">2022-10-27T15:21:00Z</dcterms:created>
  <dcterms:modified xsi:type="dcterms:W3CDTF">2022-10-27T15:21:00Z</dcterms:modified>
</cp:coreProperties>
</file>