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54C0" w:rsidRPr="000B3196" w:rsidRDefault="00C42F6C" w:rsidP="00BB54C0">
      <w:pPr>
        <w:pageBreakBefore/>
        <w:shd w:val="clear" w:color="auto" w:fill="FFFFFF"/>
        <w:spacing w:before="120"/>
        <w:jc w:val="right"/>
      </w:pPr>
      <w:r>
        <w:t xml:space="preserve">Załącznik nr </w:t>
      </w:r>
      <w:r w:rsidR="00655AD1">
        <w:t xml:space="preserve"> </w:t>
      </w:r>
      <w:r w:rsidR="00D42E4E">
        <w:t>6</w:t>
      </w:r>
      <w:r w:rsidR="00BB54C0" w:rsidRPr="000B3196">
        <w:t xml:space="preserve"> do SWZ</w:t>
      </w:r>
    </w:p>
    <w:p w:rsidR="00896AEC" w:rsidRPr="00D152C6" w:rsidRDefault="00896AEC" w:rsidP="00896AEC">
      <w:pPr>
        <w:shd w:val="clear" w:color="auto" w:fill="FFFFFF"/>
        <w:jc w:val="right"/>
        <w:rPr>
          <w:sz w:val="18"/>
          <w:szCs w:val="18"/>
        </w:rPr>
      </w:pPr>
      <w:r>
        <w:rPr>
          <w:sz w:val="18"/>
          <w:szCs w:val="18"/>
        </w:rPr>
        <w:t>RIR.271.</w:t>
      </w:r>
      <w:r w:rsidR="002E6C3D">
        <w:rPr>
          <w:sz w:val="18"/>
          <w:szCs w:val="18"/>
        </w:rPr>
        <w:t>6</w:t>
      </w:r>
      <w:r w:rsidR="00A5595C">
        <w:rPr>
          <w:sz w:val="18"/>
          <w:szCs w:val="18"/>
        </w:rPr>
        <w:t>4</w:t>
      </w:r>
      <w:r>
        <w:rPr>
          <w:sz w:val="18"/>
          <w:szCs w:val="18"/>
        </w:rPr>
        <w:t>.2022.CC</w:t>
      </w:r>
    </w:p>
    <w:p w:rsidR="00BB54C0" w:rsidRPr="000B3196" w:rsidRDefault="00BB54C0" w:rsidP="00896AEC">
      <w:pPr>
        <w:shd w:val="clear" w:color="auto" w:fill="FFFFFF"/>
        <w:rPr>
          <w:i/>
          <w:sz w:val="18"/>
          <w:szCs w:val="18"/>
        </w:rPr>
      </w:pPr>
    </w:p>
    <w:p w:rsidR="00BB54C0" w:rsidRDefault="00BB54C0" w:rsidP="00BB54C0">
      <w:pPr>
        <w:shd w:val="clear" w:color="auto" w:fill="FFFFFF"/>
        <w:rPr>
          <w:i/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  <w:rPr>
          <w:i/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</w:pPr>
      <w:r w:rsidRPr="000B3196">
        <w:rPr>
          <w:sz w:val="18"/>
          <w:szCs w:val="18"/>
        </w:rPr>
        <w:t>……………………………………</w:t>
      </w:r>
    </w:p>
    <w:p w:rsidR="00BB54C0" w:rsidRPr="000B3196" w:rsidRDefault="00BB54C0" w:rsidP="00BB54C0">
      <w:pPr>
        <w:shd w:val="clear" w:color="auto" w:fill="FFFFFF"/>
      </w:pPr>
      <w:r w:rsidRPr="000B3196">
        <w:rPr>
          <w:rFonts w:eastAsia="Verdana"/>
          <w:i/>
          <w:sz w:val="18"/>
          <w:szCs w:val="18"/>
        </w:rPr>
        <w:t xml:space="preserve">   </w:t>
      </w:r>
      <w:r w:rsidRPr="000B3196">
        <w:rPr>
          <w:i/>
          <w:sz w:val="18"/>
          <w:szCs w:val="18"/>
        </w:rPr>
        <w:t>Nazwa Wykonawcy</w:t>
      </w:r>
      <w:bookmarkStart w:id="0" w:name="_GoBack"/>
      <w:bookmarkEnd w:id="0"/>
    </w:p>
    <w:p w:rsidR="00C42F6C" w:rsidRPr="00C10C32" w:rsidRDefault="00C42F6C" w:rsidP="00C42F6C">
      <w:pPr>
        <w:shd w:val="clear" w:color="auto" w:fill="FFFFFF"/>
        <w:spacing w:line="276" w:lineRule="auto"/>
        <w:rPr>
          <w:iCs/>
          <w:sz w:val="18"/>
          <w:szCs w:val="18"/>
        </w:rPr>
      </w:pPr>
    </w:p>
    <w:p w:rsidR="00C42F6C" w:rsidRPr="00016749" w:rsidRDefault="00C42F6C" w:rsidP="00C42F6C">
      <w:pPr>
        <w:shd w:val="clear" w:color="auto" w:fill="FFFFFF"/>
        <w:spacing w:line="276" w:lineRule="auto"/>
        <w:jc w:val="center"/>
      </w:pPr>
      <w:r w:rsidRPr="00016749">
        <w:rPr>
          <w:b/>
          <w:sz w:val="18"/>
          <w:szCs w:val="18"/>
        </w:rPr>
        <w:t>DOŚWIADCZENIE ZAWODOWE</w:t>
      </w:r>
    </w:p>
    <w:p w:rsidR="004A733B" w:rsidRDefault="00C42F6C" w:rsidP="00C42F6C">
      <w:pPr>
        <w:shd w:val="clear" w:color="auto" w:fill="FFFFFF"/>
        <w:spacing w:line="276" w:lineRule="auto"/>
        <w:jc w:val="center"/>
        <w:rPr>
          <w:b/>
          <w:sz w:val="18"/>
          <w:szCs w:val="18"/>
        </w:rPr>
      </w:pPr>
      <w:r w:rsidRPr="00016749">
        <w:rPr>
          <w:b/>
          <w:sz w:val="18"/>
          <w:szCs w:val="18"/>
        </w:rPr>
        <w:t>WYK</w:t>
      </w:r>
      <w:r w:rsidR="004A733B">
        <w:rPr>
          <w:b/>
          <w:sz w:val="18"/>
          <w:szCs w:val="18"/>
        </w:rPr>
        <w:t>AZ WYKONANYCH W CIĄGU OSTATNICH 3</w:t>
      </w:r>
      <w:r w:rsidRPr="00016749">
        <w:rPr>
          <w:b/>
          <w:sz w:val="18"/>
          <w:szCs w:val="18"/>
        </w:rPr>
        <w:t xml:space="preserve"> LAT </w:t>
      </w:r>
      <w:r w:rsidR="00696710">
        <w:rPr>
          <w:b/>
          <w:sz w:val="18"/>
          <w:szCs w:val="18"/>
        </w:rPr>
        <w:t xml:space="preserve">DOSTAW </w:t>
      </w:r>
      <w:r w:rsidR="004A733B">
        <w:rPr>
          <w:b/>
          <w:sz w:val="18"/>
          <w:szCs w:val="18"/>
        </w:rPr>
        <w:t xml:space="preserve"> </w:t>
      </w:r>
    </w:p>
    <w:p w:rsidR="004A733B" w:rsidRDefault="004A733B" w:rsidP="00C42F6C">
      <w:pPr>
        <w:shd w:val="clear" w:color="auto" w:fill="FFFFFF"/>
        <w:spacing w:line="276" w:lineRule="auto"/>
        <w:jc w:val="center"/>
        <w:rPr>
          <w:b/>
          <w:sz w:val="18"/>
          <w:szCs w:val="18"/>
        </w:rPr>
      </w:pPr>
    </w:p>
    <w:p w:rsidR="00C42F6C" w:rsidRPr="00016749" w:rsidRDefault="00C42F6C" w:rsidP="00C42F6C">
      <w:pPr>
        <w:shd w:val="clear" w:color="auto" w:fill="FFFFFF"/>
        <w:spacing w:line="276" w:lineRule="auto"/>
        <w:jc w:val="both"/>
      </w:pPr>
      <w:r w:rsidRPr="00016749">
        <w:rPr>
          <w:sz w:val="18"/>
          <w:szCs w:val="18"/>
        </w:rPr>
        <w:t xml:space="preserve">Składając ofertę w postępowaniu o udzielenie zamówienia publicznego na zadanie pn: </w:t>
      </w:r>
    </w:p>
    <w:p w:rsidR="00C42F6C" w:rsidRPr="00016749" w:rsidRDefault="00C42F6C" w:rsidP="00C42F6C">
      <w:pPr>
        <w:shd w:val="clear" w:color="auto" w:fill="FFFFFF"/>
        <w:spacing w:line="276" w:lineRule="auto"/>
        <w:jc w:val="both"/>
        <w:rPr>
          <w:sz w:val="18"/>
          <w:szCs w:val="18"/>
        </w:rPr>
      </w:pPr>
    </w:p>
    <w:p w:rsidR="00696710" w:rsidRDefault="00696710" w:rsidP="00696710">
      <w:pPr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Dostawa opału stałego</w:t>
      </w:r>
      <w:r w:rsidR="00B7332F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 xml:space="preserve">dla Gminy Gruta i jej jednostek organizacyjnych w </w:t>
      </w:r>
      <w:r w:rsidR="00B7332F">
        <w:rPr>
          <w:b/>
          <w:i/>
          <w:sz w:val="24"/>
          <w:szCs w:val="24"/>
        </w:rPr>
        <w:t>terminie</w:t>
      </w:r>
      <w:r w:rsidR="00896AEC">
        <w:rPr>
          <w:b/>
          <w:i/>
          <w:sz w:val="24"/>
          <w:szCs w:val="24"/>
        </w:rPr>
        <w:t xml:space="preserve"> do 31.</w:t>
      </w:r>
      <w:r w:rsidR="002E6C3D">
        <w:rPr>
          <w:b/>
          <w:i/>
          <w:sz w:val="24"/>
          <w:szCs w:val="24"/>
        </w:rPr>
        <w:t>05</w:t>
      </w:r>
      <w:r w:rsidR="00A748A0">
        <w:rPr>
          <w:b/>
          <w:i/>
          <w:sz w:val="24"/>
          <w:szCs w:val="24"/>
        </w:rPr>
        <w:t>.</w:t>
      </w:r>
      <w:r w:rsidR="00B7332F">
        <w:rPr>
          <w:b/>
          <w:i/>
          <w:sz w:val="24"/>
          <w:szCs w:val="24"/>
        </w:rPr>
        <w:t>202</w:t>
      </w:r>
      <w:r w:rsidR="002E6C3D">
        <w:rPr>
          <w:b/>
          <w:i/>
          <w:sz w:val="24"/>
          <w:szCs w:val="24"/>
        </w:rPr>
        <w:t>3</w:t>
      </w:r>
      <w:r w:rsidR="00B7332F">
        <w:rPr>
          <w:b/>
          <w:i/>
          <w:sz w:val="24"/>
          <w:szCs w:val="24"/>
        </w:rPr>
        <w:t xml:space="preserve"> r.</w:t>
      </w:r>
      <w:r>
        <w:rPr>
          <w:b/>
          <w:i/>
          <w:sz w:val="24"/>
          <w:szCs w:val="24"/>
        </w:rPr>
        <w:t xml:space="preserve">  </w:t>
      </w:r>
    </w:p>
    <w:p w:rsidR="002A75F3" w:rsidRPr="00016749" w:rsidRDefault="002A75F3" w:rsidP="00C42F6C">
      <w:pPr>
        <w:shd w:val="clear" w:color="auto" w:fill="FFFFFF"/>
        <w:jc w:val="both"/>
        <w:rPr>
          <w:b/>
          <w:sz w:val="18"/>
          <w:szCs w:val="18"/>
        </w:rPr>
      </w:pPr>
    </w:p>
    <w:p w:rsidR="00C42F6C" w:rsidRPr="00016749" w:rsidRDefault="00C42F6C" w:rsidP="00C42F6C">
      <w:pPr>
        <w:shd w:val="clear" w:color="auto" w:fill="FFFFFF"/>
        <w:spacing w:line="276" w:lineRule="auto"/>
        <w:jc w:val="both"/>
      </w:pPr>
      <w:r w:rsidRPr="00016749">
        <w:rPr>
          <w:b/>
          <w:bCs/>
          <w:sz w:val="18"/>
          <w:szCs w:val="18"/>
        </w:rPr>
        <w:t>prze</w:t>
      </w:r>
      <w:r w:rsidR="002A75F3">
        <w:rPr>
          <w:b/>
          <w:bCs/>
          <w:sz w:val="18"/>
          <w:szCs w:val="18"/>
        </w:rPr>
        <w:t xml:space="preserve">dkładamy wykaz wykonanych </w:t>
      </w:r>
      <w:r w:rsidR="00696710">
        <w:rPr>
          <w:b/>
          <w:bCs/>
          <w:sz w:val="18"/>
          <w:szCs w:val="18"/>
        </w:rPr>
        <w:t xml:space="preserve">dostaw </w:t>
      </w:r>
      <w:r w:rsidRPr="00016749">
        <w:rPr>
          <w:bCs/>
          <w:sz w:val="18"/>
          <w:szCs w:val="18"/>
        </w:rPr>
        <w:t>w zakresie niezbędnym do wykazania spełnienia opisanego przez Zamawiającego warunku posiadania doświadczenia:</w:t>
      </w:r>
    </w:p>
    <w:p w:rsidR="00C42F6C" w:rsidRDefault="00C42F6C" w:rsidP="00C42F6C">
      <w:pPr>
        <w:shd w:val="clear" w:color="auto" w:fill="FFFFFF"/>
        <w:spacing w:line="276" w:lineRule="auto"/>
        <w:rPr>
          <w:b/>
          <w:bCs/>
          <w:sz w:val="18"/>
          <w:szCs w:val="18"/>
        </w:rPr>
      </w:pPr>
    </w:p>
    <w:p w:rsidR="00696710" w:rsidRPr="00016749" w:rsidRDefault="00696710" w:rsidP="00696710">
      <w:pPr>
        <w:shd w:val="clear" w:color="auto" w:fill="FFFFFF"/>
        <w:spacing w:line="276" w:lineRule="auto"/>
        <w:rPr>
          <w:b/>
          <w:bCs/>
          <w:sz w:val="18"/>
          <w:szCs w:val="18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814"/>
        <w:gridCol w:w="2115"/>
        <w:gridCol w:w="1952"/>
        <w:gridCol w:w="1718"/>
        <w:gridCol w:w="1301"/>
        <w:gridCol w:w="1162"/>
      </w:tblGrid>
      <w:tr w:rsidR="00696710" w:rsidRPr="00016749" w:rsidTr="00170F98">
        <w:tc>
          <w:tcPr>
            <w:tcW w:w="44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6710" w:rsidRPr="00016749" w:rsidRDefault="00696710" w:rsidP="00170F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  <w:p w:rsidR="00696710" w:rsidRPr="00016749" w:rsidRDefault="00696710" w:rsidP="00170F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  <w:p w:rsidR="00696710" w:rsidRPr="00016749" w:rsidRDefault="00696710" w:rsidP="00170F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</w:pPr>
            <w:r w:rsidRPr="00016749">
              <w:rPr>
                <w:bCs/>
                <w:sz w:val="18"/>
                <w:szCs w:val="18"/>
              </w:rPr>
              <w:t>Poz.</w:t>
            </w:r>
          </w:p>
        </w:tc>
        <w:tc>
          <w:tcPr>
            <w:tcW w:w="116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6710" w:rsidRPr="00016749" w:rsidRDefault="00696710" w:rsidP="00170F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  <w:p w:rsidR="00696710" w:rsidRPr="00016749" w:rsidRDefault="00696710" w:rsidP="00170F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</w:pPr>
            <w:r w:rsidRPr="00016749">
              <w:rPr>
                <w:bCs/>
                <w:sz w:val="18"/>
                <w:szCs w:val="18"/>
              </w:rPr>
              <w:t>Nazwa Wykonawcy/ podmiotu wskazującego spełnienie warunków)</w:t>
            </w:r>
          </w:p>
        </w:tc>
        <w:tc>
          <w:tcPr>
            <w:tcW w:w="107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6710" w:rsidRPr="00016749" w:rsidRDefault="00696710" w:rsidP="00170F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  <w:p w:rsidR="00696710" w:rsidRPr="00016749" w:rsidRDefault="00696710" w:rsidP="00170F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</w:pPr>
            <w:r w:rsidRPr="00016749">
              <w:rPr>
                <w:bCs/>
                <w:sz w:val="18"/>
                <w:szCs w:val="18"/>
              </w:rPr>
              <w:t>Nazwa i adres Zamawiającego</w:t>
            </w:r>
          </w:p>
          <w:p w:rsidR="00696710" w:rsidRPr="00016749" w:rsidRDefault="00696710" w:rsidP="00170F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</w:pPr>
            <w:r w:rsidRPr="00016749">
              <w:rPr>
                <w:bCs/>
                <w:sz w:val="18"/>
                <w:szCs w:val="18"/>
              </w:rPr>
              <w:t>/Zlecającego</w:t>
            </w:r>
          </w:p>
        </w:tc>
        <w:tc>
          <w:tcPr>
            <w:tcW w:w="94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6710" w:rsidRPr="00016749" w:rsidRDefault="00696710" w:rsidP="00170F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  <w:p w:rsidR="00696710" w:rsidRPr="00016749" w:rsidRDefault="00896AEC" w:rsidP="00170F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</w:pPr>
            <w:r>
              <w:rPr>
                <w:bCs/>
                <w:sz w:val="18"/>
                <w:szCs w:val="18"/>
              </w:rPr>
              <w:t>Ilość dostarczonego opału</w:t>
            </w:r>
          </w:p>
        </w:tc>
        <w:tc>
          <w:tcPr>
            <w:tcW w:w="135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6710" w:rsidRPr="00016749" w:rsidRDefault="00696710" w:rsidP="00170F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</w:pPr>
            <w:r w:rsidRPr="00016749">
              <w:rPr>
                <w:bCs/>
                <w:sz w:val="18"/>
                <w:szCs w:val="18"/>
              </w:rPr>
              <w:t>Czas realizacji/daty wykonania</w:t>
            </w:r>
          </w:p>
        </w:tc>
      </w:tr>
      <w:tr w:rsidR="00696710" w:rsidRPr="00016749" w:rsidTr="00170F98">
        <w:tc>
          <w:tcPr>
            <w:tcW w:w="44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6710" w:rsidRPr="00016749" w:rsidRDefault="00696710" w:rsidP="00170F98">
            <w:pPr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16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6710" w:rsidRPr="00016749" w:rsidRDefault="00696710" w:rsidP="00170F98">
            <w:pPr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7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6710" w:rsidRPr="00016749" w:rsidRDefault="00696710" w:rsidP="00170F98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4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6710" w:rsidRPr="00016749" w:rsidRDefault="00696710" w:rsidP="00170F98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6710" w:rsidRPr="00016749" w:rsidRDefault="00696710" w:rsidP="00170F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  <w:p w:rsidR="00696710" w:rsidRPr="00016749" w:rsidRDefault="00696710" w:rsidP="00170F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</w:pPr>
            <w:r w:rsidRPr="00016749">
              <w:rPr>
                <w:bCs/>
                <w:sz w:val="18"/>
                <w:szCs w:val="18"/>
              </w:rPr>
              <w:t>Początek</w:t>
            </w: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6710" w:rsidRPr="00016749" w:rsidRDefault="00696710" w:rsidP="00170F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  <w:p w:rsidR="00696710" w:rsidRPr="00016749" w:rsidRDefault="00696710" w:rsidP="00170F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</w:pPr>
            <w:r w:rsidRPr="00016749">
              <w:rPr>
                <w:bCs/>
                <w:sz w:val="18"/>
                <w:szCs w:val="18"/>
              </w:rPr>
              <w:t>koniec</w:t>
            </w:r>
          </w:p>
          <w:p w:rsidR="00696710" w:rsidRPr="00016749" w:rsidRDefault="00696710" w:rsidP="00170F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</w:tc>
      </w:tr>
      <w:tr w:rsidR="00696710" w:rsidRPr="00016749" w:rsidTr="00170F98">
        <w:tc>
          <w:tcPr>
            <w:tcW w:w="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6710" w:rsidRPr="007B45AD" w:rsidRDefault="00696710" w:rsidP="00170F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</w:pPr>
            <w:r w:rsidRPr="007B45AD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1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6710" w:rsidRPr="007B45AD" w:rsidRDefault="00696710" w:rsidP="00170F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</w:pPr>
            <w:r w:rsidRPr="007B45AD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6710" w:rsidRPr="007B45AD" w:rsidRDefault="00696710" w:rsidP="00170F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</w:pPr>
            <w:r w:rsidRPr="007B45AD">
              <w:rPr>
                <w:bCs/>
                <w:sz w:val="18"/>
                <w:szCs w:val="18"/>
              </w:rPr>
              <w:t>3</w:t>
            </w:r>
          </w:p>
        </w:tc>
        <w:tc>
          <w:tcPr>
            <w:tcW w:w="9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6710" w:rsidRPr="007B45AD" w:rsidRDefault="00696710" w:rsidP="00170F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</w:pPr>
            <w:r w:rsidRPr="007B45AD">
              <w:t>4</w:t>
            </w: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6710" w:rsidRPr="007B45AD" w:rsidRDefault="00696710" w:rsidP="00170F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</w:pPr>
            <w:r w:rsidRPr="007B45AD">
              <w:rPr>
                <w:bCs/>
                <w:sz w:val="18"/>
                <w:szCs w:val="18"/>
              </w:rPr>
              <w:t>5</w:t>
            </w: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6710" w:rsidRPr="007B45AD" w:rsidRDefault="00696710" w:rsidP="00170F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</w:pPr>
            <w:r w:rsidRPr="007B45AD">
              <w:t>6</w:t>
            </w:r>
          </w:p>
        </w:tc>
      </w:tr>
      <w:tr w:rsidR="00896AEC" w:rsidRPr="00016749" w:rsidTr="00896AEC">
        <w:trPr>
          <w:trHeight w:val="482"/>
        </w:trPr>
        <w:tc>
          <w:tcPr>
            <w:tcW w:w="1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6AEC" w:rsidRPr="00896AEC" w:rsidRDefault="00896AEC" w:rsidP="00896AEC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896AEC">
              <w:rPr>
                <w:b/>
                <w:bCs/>
                <w:sz w:val="22"/>
                <w:szCs w:val="22"/>
              </w:rPr>
              <w:t>Ekomiał</w:t>
            </w:r>
            <w:proofErr w:type="spellEnd"/>
          </w:p>
        </w:tc>
      </w:tr>
      <w:tr w:rsidR="00696710" w:rsidRPr="00016749" w:rsidTr="00896AEC">
        <w:trPr>
          <w:trHeight w:val="482"/>
        </w:trPr>
        <w:tc>
          <w:tcPr>
            <w:tcW w:w="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710" w:rsidRPr="00016749" w:rsidRDefault="00896AEC" w:rsidP="00896AEC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  <w:r>
              <w:rPr>
                <w:rFonts w:eastAsia="Calibri"/>
                <w:bCs/>
                <w:sz w:val="18"/>
                <w:szCs w:val="18"/>
              </w:rPr>
              <w:t>1.</w:t>
            </w:r>
          </w:p>
        </w:tc>
        <w:tc>
          <w:tcPr>
            <w:tcW w:w="1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710" w:rsidRPr="00016749" w:rsidRDefault="00696710" w:rsidP="00896AEC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710" w:rsidRPr="00016749" w:rsidRDefault="00696710" w:rsidP="00896AEC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9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710" w:rsidRPr="00016749" w:rsidRDefault="00696710" w:rsidP="00896AEC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710" w:rsidRPr="00016749" w:rsidRDefault="00696710" w:rsidP="00896AEC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710" w:rsidRPr="00016749" w:rsidRDefault="00696710" w:rsidP="00896AEC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</w:tc>
      </w:tr>
      <w:tr w:rsidR="00696710" w:rsidRPr="00016749" w:rsidTr="00896AEC">
        <w:trPr>
          <w:trHeight w:val="482"/>
        </w:trPr>
        <w:tc>
          <w:tcPr>
            <w:tcW w:w="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710" w:rsidRPr="00016749" w:rsidRDefault="00896AEC" w:rsidP="00896AEC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2.</w:t>
            </w:r>
          </w:p>
        </w:tc>
        <w:tc>
          <w:tcPr>
            <w:tcW w:w="1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710" w:rsidRPr="00016749" w:rsidRDefault="00696710" w:rsidP="00896AEC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710" w:rsidRPr="00016749" w:rsidRDefault="00696710" w:rsidP="00896AEC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9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710" w:rsidRPr="00016749" w:rsidRDefault="00696710" w:rsidP="00896AEC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710" w:rsidRPr="00016749" w:rsidRDefault="00696710" w:rsidP="00896AEC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710" w:rsidRPr="00016749" w:rsidRDefault="00696710" w:rsidP="00896AEC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</w:tc>
      </w:tr>
      <w:tr w:rsidR="00696710" w:rsidRPr="00016749" w:rsidTr="00896AEC">
        <w:trPr>
          <w:trHeight w:val="482"/>
        </w:trPr>
        <w:tc>
          <w:tcPr>
            <w:tcW w:w="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710" w:rsidRPr="00016749" w:rsidRDefault="00896AEC" w:rsidP="00896AEC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rFonts w:eastAsia="Calibri"/>
                <w:bCs/>
                <w:sz w:val="18"/>
                <w:szCs w:val="18"/>
              </w:rPr>
            </w:pPr>
            <w:r>
              <w:rPr>
                <w:rFonts w:eastAsia="Calibri"/>
                <w:bCs/>
                <w:sz w:val="18"/>
                <w:szCs w:val="18"/>
              </w:rPr>
              <w:t>3.</w:t>
            </w:r>
          </w:p>
        </w:tc>
        <w:tc>
          <w:tcPr>
            <w:tcW w:w="1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710" w:rsidRPr="00016749" w:rsidRDefault="00696710" w:rsidP="00896AEC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710" w:rsidRPr="00016749" w:rsidRDefault="00696710" w:rsidP="00896AEC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9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710" w:rsidRPr="00016749" w:rsidRDefault="00696710" w:rsidP="00896AEC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710" w:rsidRPr="00016749" w:rsidRDefault="00696710" w:rsidP="00896AEC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710" w:rsidRPr="00016749" w:rsidRDefault="00696710" w:rsidP="00896AEC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</w:tc>
      </w:tr>
      <w:tr w:rsidR="00896AEC" w:rsidRPr="00016749" w:rsidTr="00896AEC">
        <w:trPr>
          <w:trHeight w:val="482"/>
        </w:trPr>
        <w:tc>
          <w:tcPr>
            <w:tcW w:w="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6AEC" w:rsidRDefault="00896AEC" w:rsidP="00896AEC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rFonts w:eastAsia="Calibri"/>
                <w:bCs/>
                <w:sz w:val="18"/>
                <w:szCs w:val="18"/>
              </w:rPr>
            </w:pPr>
          </w:p>
        </w:tc>
        <w:tc>
          <w:tcPr>
            <w:tcW w:w="1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6AEC" w:rsidRPr="00016749" w:rsidRDefault="00896AEC" w:rsidP="00896AEC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6AEC" w:rsidRPr="00016749" w:rsidRDefault="00896AEC" w:rsidP="00896AEC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9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6AEC" w:rsidRPr="00016749" w:rsidRDefault="00896AEC" w:rsidP="00896AEC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6AEC" w:rsidRPr="00016749" w:rsidRDefault="00896AEC" w:rsidP="00896AEC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6AEC" w:rsidRPr="00016749" w:rsidRDefault="00896AEC" w:rsidP="00896AEC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</w:tc>
      </w:tr>
      <w:tr w:rsidR="00896AEC" w:rsidRPr="00016749" w:rsidTr="00896AEC">
        <w:trPr>
          <w:trHeight w:val="482"/>
        </w:trPr>
        <w:tc>
          <w:tcPr>
            <w:tcW w:w="1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6AEC" w:rsidRPr="00016749" w:rsidRDefault="00896AEC" w:rsidP="00896AEC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  <w:proofErr w:type="spellStart"/>
            <w:r w:rsidRPr="00896AEC">
              <w:rPr>
                <w:b/>
                <w:bCs/>
                <w:sz w:val="22"/>
                <w:szCs w:val="22"/>
              </w:rPr>
              <w:t>Ekogroszek</w:t>
            </w:r>
            <w:proofErr w:type="spellEnd"/>
          </w:p>
        </w:tc>
      </w:tr>
      <w:tr w:rsidR="00696710" w:rsidRPr="00016749" w:rsidTr="00896AEC">
        <w:trPr>
          <w:trHeight w:val="482"/>
        </w:trPr>
        <w:tc>
          <w:tcPr>
            <w:tcW w:w="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710" w:rsidRPr="00016749" w:rsidRDefault="00896AEC" w:rsidP="00896AEC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rFonts w:eastAsia="Calibri"/>
                <w:bCs/>
                <w:sz w:val="18"/>
                <w:szCs w:val="18"/>
              </w:rPr>
            </w:pPr>
            <w:r>
              <w:rPr>
                <w:rFonts w:eastAsia="Calibri"/>
                <w:bCs/>
                <w:sz w:val="18"/>
                <w:szCs w:val="18"/>
              </w:rPr>
              <w:t>1.</w:t>
            </w:r>
          </w:p>
        </w:tc>
        <w:tc>
          <w:tcPr>
            <w:tcW w:w="1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710" w:rsidRPr="00016749" w:rsidRDefault="00696710" w:rsidP="00896AEC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710" w:rsidRPr="00016749" w:rsidRDefault="00696710" w:rsidP="00896AEC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9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710" w:rsidRPr="00016749" w:rsidRDefault="00696710" w:rsidP="00896AEC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710" w:rsidRPr="00016749" w:rsidRDefault="00696710" w:rsidP="00896AEC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710" w:rsidRPr="00016749" w:rsidRDefault="00696710" w:rsidP="00896AEC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</w:tc>
      </w:tr>
      <w:tr w:rsidR="00696710" w:rsidRPr="00016749" w:rsidTr="00896AEC">
        <w:trPr>
          <w:trHeight w:val="482"/>
        </w:trPr>
        <w:tc>
          <w:tcPr>
            <w:tcW w:w="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710" w:rsidRDefault="00896AEC" w:rsidP="00896AEC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rFonts w:eastAsia="Calibri"/>
                <w:bCs/>
                <w:sz w:val="18"/>
                <w:szCs w:val="18"/>
              </w:rPr>
            </w:pPr>
            <w:r>
              <w:rPr>
                <w:rFonts w:eastAsia="Calibri"/>
                <w:bCs/>
                <w:sz w:val="18"/>
                <w:szCs w:val="18"/>
              </w:rPr>
              <w:t>2.</w:t>
            </w:r>
          </w:p>
        </w:tc>
        <w:tc>
          <w:tcPr>
            <w:tcW w:w="1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710" w:rsidRPr="00016749" w:rsidRDefault="00696710" w:rsidP="00896AEC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710" w:rsidRPr="00016749" w:rsidRDefault="00696710" w:rsidP="00896AEC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9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710" w:rsidRPr="00016749" w:rsidRDefault="00696710" w:rsidP="00896AEC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710" w:rsidRPr="00016749" w:rsidRDefault="00696710" w:rsidP="00896AEC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710" w:rsidRPr="00016749" w:rsidRDefault="00696710" w:rsidP="00896AEC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</w:tc>
      </w:tr>
      <w:tr w:rsidR="00696710" w:rsidRPr="00016749" w:rsidTr="00896AEC">
        <w:trPr>
          <w:trHeight w:val="482"/>
        </w:trPr>
        <w:tc>
          <w:tcPr>
            <w:tcW w:w="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710" w:rsidRDefault="00896AEC" w:rsidP="00896AEC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rFonts w:eastAsia="Calibri"/>
                <w:bCs/>
                <w:sz w:val="18"/>
                <w:szCs w:val="18"/>
              </w:rPr>
            </w:pPr>
            <w:r>
              <w:rPr>
                <w:rFonts w:eastAsia="Calibri"/>
                <w:bCs/>
                <w:sz w:val="18"/>
                <w:szCs w:val="18"/>
              </w:rPr>
              <w:t>3.</w:t>
            </w:r>
          </w:p>
        </w:tc>
        <w:tc>
          <w:tcPr>
            <w:tcW w:w="1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710" w:rsidRPr="00016749" w:rsidRDefault="00696710" w:rsidP="00896AEC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710" w:rsidRPr="00016749" w:rsidRDefault="00696710" w:rsidP="00896AEC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9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710" w:rsidRPr="00016749" w:rsidRDefault="00696710" w:rsidP="00896AEC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710" w:rsidRPr="00016749" w:rsidRDefault="00696710" w:rsidP="00896AEC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710" w:rsidRPr="00016749" w:rsidRDefault="00696710" w:rsidP="00896AEC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</w:tc>
      </w:tr>
      <w:tr w:rsidR="00896AEC" w:rsidRPr="00016749" w:rsidTr="00896AEC">
        <w:trPr>
          <w:trHeight w:val="482"/>
        </w:trPr>
        <w:tc>
          <w:tcPr>
            <w:tcW w:w="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6AEC" w:rsidRDefault="00896AEC" w:rsidP="00896AEC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rFonts w:eastAsia="Calibri"/>
                <w:bCs/>
                <w:sz w:val="18"/>
                <w:szCs w:val="18"/>
              </w:rPr>
            </w:pPr>
          </w:p>
        </w:tc>
        <w:tc>
          <w:tcPr>
            <w:tcW w:w="1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6AEC" w:rsidRPr="00016749" w:rsidRDefault="00896AEC" w:rsidP="00896AEC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6AEC" w:rsidRPr="00016749" w:rsidRDefault="00896AEC" w:rsidP="00896AEC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9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6AEC" w:rsidRPr="00016749" w:rsidRDefault="00896AEC" w:rsidP="00896AEC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6AEC" w:rsidRPr="00016749" w:rsidRDefault="00896AEC" w:rsidP="00896AEC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6AEC" w:rsidRPr="00016749" w:rsidRDefault="00896AEC" w:rsidP="00896AEC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</w:tc>
      </w:tr>
      <w:tr w:rsidR="00896AEC" w:rsidRPr="00016749" w:rsidTr="003E6D08">
        <w:tc>
          <w:tcPr>
            <w:tcW w:w="1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6AEC" w:rsidRDefault="00896AEC" w:rsidP="00170F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both"/>
              <w:rPr>
                <w:rFonts w:eastAsia="Calibri"/>
                <w:bCs/>
                <w:sz w:val="18"/>
                <w:szCs w:val="18"/>
              </w:rPr>
            </w:pPr>
          </w:p>
          <w:p w:rsidR="00896AEC" w:rsidRPr="00016749" w:rsidRDefault="00896AEC" w:rsidP="00170F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both"/>
              <w:rPr>
                <w:bCs/>
                <w:sz w:val="18"/>
                <w:szCs w:val="18"/>
              </w:rPr>
            </w:pPr>
          </w:p>
        </w:tc>
      </w:tr>
    </w:tbl>
    <w:p w:rsidR="00696710" w:rsidRDefault="00696710" w:rsidP="00696710">
      <w:pPr>
        <w:pStyle w:val="Stopka"/>
        <w:shd w:val="clear" w:color="auto" w:fill="FFFFFF"/>
        <w:tabs>
          <w:tab w:val="clear" w:pos="4536"/>
          <w:tab w:val="left" w:pos="4608"/>
        </w:tabs>
        <w:spacing w:line="276" w:lineRule="auto"/>
        <w:ind w:left="786" w:hanging="786"/>
        <w:jc w:val="both"/>
        <w:rPr>
          <w:bCs/>
          <w:sz w:val="18"/>
          <w:szCs w:val="18"/>
        </w:rPr>
      </w:pPr>
    </w:p>
    <w:p w:rsidR="00696710" w:rsidRPr="00016749" w:rsidRDefault="00696710" w:rsidP="00696710">
      <w:pPr>
        <w:shd w:val="clear" w:color="auto" w:fill="FFFFFF"/>
        <w:spacing w:line="276" w:lineRule="auto"/>
        <w:jc w:val="both"/>
      </w:pPr>
      <w:r w:rsidRPr="00016749">
        <w:rPr>
          <w:i/>
          <w:sz w:val="18"/>
          <w:szCs w:val="18"/>
        </w:rPr>
        <w:t>powtórzyć tabelę w razie konieczności</w:t>
      </w:r>
    </w:p>
    <w:p w:rsidR="00696710" w:rsidRPr="00016749" w:rsidRDefault="00696710" w:rsidP="00896AEC">
      <w:pPr>
        <w:shd w:val="clear" w:color="auto" w:fill="FFFFFF"/>
        <w:tabs>
          <w:tab w:val="right" w:pos="9072"/>
        </w:tabs>
        <w:spacing w:before="280" w:after="120" w:line="276" w:lineRule="auto"/>
        <w:jc w:val="both"/>
      </w:pPr>
      <w:r w:rsidRPr="00016749">
        <w:rPr>
          <w:sz w:val="18"/>
          <w:szCs w:val="18"/>
        </w:rPr>
        <w:t xml:space="preserve">Załączamy dowody określające, że </w:t>
      </w:r>
      <w:r>
        <w:rPr>
          <w:sz w:val="18"/>
          <w:szCs w:val="18"/>
        </w:rPr>
        <w:t>projekty</w:t>
      </w:r>
      <w:r w:rsidRPr="00016749">
        <w:rPr>
          <w:sz w:val="18"/>
          <w:szCs w:val="18"/>
        </w:rPr>
        <w:t xml:space="preserve"> te zostały wykonane w sposób należyty</w:t>
      </w:r>
      <w:r>
        <w:rPr>
          <w:sz w:val="18"/>
          <w:szCs w:val="18"/>
        </w:rPr>
        <w:t>.</w:t>
      </w:r>
      <w:r w:rsidR="00896AEC">
        <w:rPr>
          <w:sz w:val="18"/>
          <w:szCs w:val="18"/>
        </w:rPr>
        <w:tab/>
      </w:r>
    </w:p>
    <w:p w:rsidR="00696710" w:rsidRPr="00530C33" w:rsidRDefault="00696710" w:rsidP="00A748A0">
      <w:pPr>
        <w:spacing w:before="240"/>
        <w:jc w:val="center"/>
        <w:rPr>
          <w:rFonts w:asciiTheme="minorHAnsi" w:hAnsiTheme="minorHAnsi" w:cstheme="minorHAnsi"/>
        </w:rPr>
      </w:pPr>
      <w:r>
        <w:rPr>
          <w:rFonts w:ascii="Arial" w:hAnsi="Arial" w:cs="Arial"/>
        </w:rPr>
        <w:t>Data, miejscowość oraz – jeżeli jest to wymagane lub konieczne – podpis(-y): [……]</w:t>
      </w:r>
    </w:p>
    <w:sectPr w:rsidR="00696710" w:rsidRPr="00530C33" w:rsidSect="00896AEC">
      <w:headerReference w:type="default" r:id="rId7"/>
      <w:footerReference w:type="default" r:id="rId8"/>
      <w:pgSz w:w="11906" w:h="16838"/>
      <w:pgMar w:top="1417" w:right="1417" w:bottom="1417" w:left="1417" w:header="708" w:footer="4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2746" w:rsidRDefault="00C92746" w:rsidP="004A7A45">
      <w:r>
        <w:separator/>
      </w:r>
    </w:p>
  </w:endnote>
  <w:endnote w:type="continuationSeparator" w:id="0">
    <w:p w:rsidR="00C92746" w:rsidRDefault="00C92746" w:rsidP="004A7A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7A45" w:rsidRDefault="004C528E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>
      <w:rPr>
        <w:rFonts w:ascii="Garamond" w:hAnsi="Garamond"/>
        <w:noProof/>
        <w:spacing w:val="20"/>
        <w:sz w:val="16"/>
        <w:szCs w:val="16"/>
      </w:rPr>
      <mc:AlternateContent>
        <mc:Choice Requires="wps">
          <w:drawing>
            <wp:anchor distT="4294967294" distB="4294967294" distL="114300" distR="114300" simplePos="0" relativeHeight="251661312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10794</wp:posOffset>
              </wp:positionV>
              <wp:extent cx="5715000" cy="0"/>
              <wp:effectExtent l="0" t="0" r="19050" b="19050"/>
              <wp:wrapNone/>
              <wp:docPr id="4" name="Łącznik prostoliniow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50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95D1A27" id="Łącznik prostoliniowy 4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0,.85pt" to="450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"/>
          </w:pict>
        </mc:Fallback>
      </mc:AlternateContent>
    </w:r>
  </w:p>
  <w:p w:rsidR="004A7A45" w:rsidRDefault="004A7A45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 w:rsidRPr="00F35A28">
      <w:rPr>
        <w:rFonts w:ascii="Garamond" w:hAnsi="Garamond"/>
        <w:spacing w:val="20"/>
        <w:sz w:val="16"/>
        <w:szCs w:val="16"/>
      </w:rPr>
      <w:t>Gruta 244, 86-330 Mełno</w:t>
    </w:r>
    <w:r>
      <w:rPr>
        <w:rFonts w:ascii="Garamond" w:hAnsi="Garamond"/>
        <w:spacing w:val="20"/>
        <w:sz w:val="16"/>
        <w:szCs w:val="16"/>
      </w:rPr>
      <w:t>,</w:t>
    </w:r>
    <w:r w:rsidRPr="00F35A28">
      <w:rPr>
        <w:rFonts w:ascii="Garamond" w:hAnsi="Garamond"/>
        <w:spacing w:val="20"/>
        <w:sz w:val="16"/>
        <w:szCs w:val="16"/>
      </w:rPr>
      <w:t xml:space="preserve"> </w:t>
    </w:r>
    <w:r w:rsidRPr="00FB6E3C">
      <w:rPr>
        <w:rFonts w:ascii="Garamond" w:hAnsi="Garamond"/>
        <w:spacing w:val="20"/>
        <w:sz w:val="16"/>
        <w:szCs w:val="16"/>
      </w:rPr>
      <w:t xml:space="preserve">NIP: 8762443622, REGON: 871118632, </w:t>
    </w:r>
    <w:proofErr w:type="spellStart"/>
    <w:r w:rsidR="00DD7145">
      <w:rPr>
        <w:rFonts w:ascii="Garamond" w:hAnsi="Garamond"/>
        <w:spacing w:val="20"/>
        <w:sz w:val="16"/>
        <w:szCs w:val="16"/>
      </w:rPr>
      <w:t>tel</w:t>
    </w:r>
    <w:proofErr w:type="spellEnd"/>
    <w:r w:rsidR="00DD7145">
      <w:rPr>
        <w:rFonts w:ascii="Garamond" w:hAnsi="Garamond"/>
        <w:spacing w:val="20"/>
        <w:sz w:val="16"/>
        <w:szCs w:val="16"/>
      </w:rPr>
      <w:t>/fax</w:t>
    </w:r>
    <w:r w:rsidRPr="00FB6E3C">
      <w:rPr>
        <w:rFonts w:ascii="Garamond" w:hAnsi="Garamond"/>
        <w:spacing w:val="20"/>
        <w:sz w:val="16"/>
        <w:szCs w:val="16"/>
      </w:rPr>
      <w:t>: 5</w:t>
    </w:r>
    <w:r w:rsidR="00DD7145">
      <w:rPr>
        <w:rFonts w:ascii="Garamond" w:hAnsi="Garamond"/>
        <w:spacing w:val="20"/>
        <w:sz w:val="16"/>
        <w:szCs w:val="16"/>
      </w:rPr>
      <w:t xml:space="preserve">6 </w:t>
    </w:r>
    <w:r w:rsidRPr="00FB6E3C">
      <w:rPr>
        <w:rFonts w:ascii="Garamond" w:hAnsi="Garamond"/>
        <w:spacing w:val="20"/>
        <w:sz w:val="16"/>
        <w:szCs w:val="16"/>
      </w:rPr>
      <w:t>46 83 188 Konto Bankowe:</w:t>
    </w:r>
    <w:r w:rsidRPr="00FB6E3C">
      <w:rPr>
        <w:rFonts w:ascii="Garamond" w:hAnsi="Garamond"/>
        <w:spacing w:val="20"/>
        <w:sz w:val="16"/>
        <w:szCs w:val="16"/>
      </w:rPr>
      <w:br/>
      <w:t xml:space="preserve">Bank Spółdzielczy w </w:t>
    </w:r>
    <w:r w:rsidR="00380FBC">
      <w:rPr>
        <w:rFonts w:ascii="Garamond" w:hAnsi="Garamond"/>
        <w:spacing w:val="20"/>
        <w:sz w:val="16"/>
        <w:szCs w:val="16"/>
      </w:rPr>
      <w:t xml:space="preserve">Brodnicy </w:t>
    </w:r>
    <w:r w:rsidRPr="00FB6E3C">
      <w:rPr>
        <w:rFonts w:ascii="Garamond" w:hAnsi="Garamond"/>
        <w:spacing w:val="20"/>
        <w:sz w:val="16"/>
        <w:szCs w:val="16"/>
      </w:rPr>
      <w:t xml:space="preserve">IBAN - PL </w:t>
    </w:r>
    <w:r w:rsidR="00380FBC">
      <w:rPr>
        <w:rFonts w:ascii="Garamond" w:hAnsi="Garamond"/>
        <w:spacing w:val="20"/>
        <w:sz w:val="16"/>
        <w:szCs w:val="16"/>
      </w:rPr>
      <w:t>56 9484 1033 2306 1600 2219 0001</w:t>
    </w:r>
  </w:p>
  <w:p w:rsidR="004A7A45" w:rsidRDefault="00C92746" w:rsidP="00DD7145">
    <w:pPr>
      <w:pStyle w:val="Stopka"/>
      <w:spacing w:line="360" w:lineRule="auto"/>
      <w:jc w:val="center"/>
    </w:pPr>
    <w:hyperlink r:id="rId1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www.gruta.pl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2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www.facebook.com/gminagruta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3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gruta@gruta.pl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2746" w:rsidRDefault="00C92746" w:rsidP="004A7A45">
      <w:r>
        <w:separator/>
      </w:r>
    </w:p>
  </w:footnote>
  <w:footnote w:type="continuationSeparator" w:id="0">
    <w:p w:rsidR="00C92746" w:rsidRDefault="00C92746" w:rsidP="004A7A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7A45" w:rsidRPr="00F35A28" w:rsidRDefault="004A7A45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:rsidR="004A7A45" w:rsidRDefault="004A7A45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 w:rsidR="00DD7145"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 w:rsidR="00DD7145"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:rsidR="004A7A45" w:rsidRPr="00F35A28" w:rsidRDefault="004C528E" w:rsidP="00DD7145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  <mc:AlternateContent>
        <mc:Choice Requires="wpc">
          <w:drawing>
            <wp:inline distT="0" distB="0" distL="0" distR="0">
              <wp:extent cx="5715000" cy="228600"/>
              <wp:effectExtent l="0" t="0" r="0" b="0"/>
              <wp:docPr id="14" name="Kanwa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1" name="Line 3"/>
                      <wps:cNvCnPr>
                        <a:cxnSpLocks noChangeShapeType="1"/>
                      </wps:cNvCnPr>
                      <wps:spPr bwMode="auto">
                        <a:xfrm>
                          <a:off x="571500" y="114300"/>
                          <a:ext cx="4914900" cy="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c:wpc>
                </a:graphicData>
              </a:graphic>
            </wp:inline>
          </w:drawing>
        </mc:Choice>
        <mc:Fallback>
          <w:pict>
            <v:group w14:anchorId="7924BB9B" id="Kanwa 14" o:spid="_x0000_s1026" editas="canvas" style="width:450pt;height:18pt;mso-position-horizontal-relative:char;mso-position-vertical-relative:line" coordsize="57150,2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57150;height:2286;visibility:visible;mso-wrap-style:square">
                <v:fill o:detectmouseclick="t"/>
                <v:path o:connecttype="none"/>
              </v:shape>
              <v:line id="Line 3" o:spid="_x0000_s1028" style="position:absolute;visibility:visible;mso-wrap-style:square" from="5715,1143" to="54864,1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8XMMIAAADaAAAADwAAAGRycy9kb3ducmV2LnhtbERPTWvCQBC9C/6HZYTedGMLoURXEaWg&#10;PZRqBT2O2TGJZmfD7jZJ/31XKPQ0PN7nzJe9qUVLzleWFUwnCQji3OqKCwXHr7fxKwgfkDXWlknB&#10;D3lYLoaDOWbadryn9hAKEUPYZ6igDKHJpPR5SQb9xDbEkbtaZzBE6AqpHXYx3NTyOUlSabDi2FBi&#10;Q+uS8vvh2yj4ePlM29Xufdufdukl3+wv51vnlHoa9asZiEB9+Bf/ubc6zofHK48rF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i8XMMIAAADaAAAADwAAAAAAAAAAAAAA&#10;AAChAgAAZHJzL2Rvd25yZXYueG1sUEsFBgAAAAAEAAQA+QAAAJADAAAAAA==&#10;"/>
              <w10:anchorlock/>
            </v:group>
          </w:pict>
        </mc:Fallback>
      </mc:AlternateContent>
    </w:r>
  </w:p>
  <w:p w:rsidR="004A7A45" w:rsidRDefault="004A7A45" w:rsidP="00DD7145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2D2092"/>
    <w:multiLevelType w:val="hybridMultilevel"/>
    <w:tmpl w:val="727EF0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6A149E"/>
    <w:multiLevelType w:val="hybridMultilevel"/>
    <w:tmpl w:val="927643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7E53F6"/>
    <w:multiLevelType w:val="hybridMultilevel"/>
    <w:tmpl w:val="07B867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230BCE"/>
    <w:multiLevelType w:val="hybridMultilevel"/>
    <w:tmpl w:val="03ECE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996C20"/>
    <w:multiLevelType w:val="hybridMultilevel"/>
    <w:tmpl w:val="6178C0EE"/>
    <w:lvl w:ilvl="0" w:tplc="ED964A5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1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11C3585"/>
    <w:multiLevelType w:val="hybridMultilevel"/>
    <w:tmpl w:val="608E92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FF4724"/>
    <w:multiLevelType w:val="hybridMultilevel"/>
    <w:tmpl w:val="85DCE4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1732D7"/>
    <w:multiLevelType w:val="hybridMultilevel"/>
    <w:tmpl w:val="5C9C52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5"/>
  </w:num>
  <w:num w:numId="7">
    <w:abstractNumId w:val="7"/>
  </w:num>
  <w:num w:numId="8">
    <w:abstractNumId w:val="4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2FFC"/>
    <w:rsid w:val="000059FA"/>
    <w:rsid w:val="00085152"/>
    <w:rsid w:val="000B0E18"/>
    <w:rsid w:val="000B2D95"/>
    <w:rsid w:val="000C0C37"/>
    <w:rsid w:val="000C58DA"/>
    <w:rsid w:val="000D59E7"/>
    <w:rsid w:val="000E4128"/>
    <w:rsid w:val="00166FB8"/>
    <w:rsid w:val="001839AA"/>
    <w:rsid w:val="001A6BD6"/>
    <w:rsid w:val="001C35CE"/>
    <w:rsid w:val="001D524E"/>
    <w:rsid w:val="001E3735"/>
    <w:rsid w:val="002A75F3"/>
    <w:rsid w:val="002D096E"/>
    <w:rsid w:val="002E6C3D"/>
    <w:rsid w:val="00304A0A"/>
    <w:rsid w:val="003122B1"/>
    <w:rsid w:val="00356861"/>
    <w:rsid w:val="00371CB1"/>
    <w:rsid w:val="00380FBC"/>
    <w:rsid w:val="003A2483"/>
    <w:rsid w:val="003E2B82"/>
    <w:rsid w:val="003F4C6B"/>
    <w:rsid w:val="00444D99"/>
    <w:rsid w:val="004825B6"/>
    <w:rsid w:val="004A733B"/>
    <w:rsid w:val="004A7A45"/>
    <w:rsid w:val="004C528E"/>
    <w:rsid w:val="004D610B"/>
    <w:rsid w:val="004E2645"/>
    <w:rsid w:val="004F2F82"/>
    <w:rsid w:val="00530C33"/>
    <w:rsid w:val="005417D0"/>
    <w:rsid w:val="00541A2F"/>
    <w:rsid w:val="0056710E"/>
    <w:rsid w:val="005D6F13"/>
    <w:rsid w:val="00655AD1"/>
    <w:rsid w:val="00682D45"/>
    <w:rsid w:val="00696710"/>
    <w:rsid w:val="006A442C"/>
    <w:rsid w:val="006E3767"/>
    <w:rsid w:val="00736874"/>
    <w:rsid w:val="0074401D"/>
    <w:rsid w:val="007B45AD"/>
    <w:rsid w:val="007D2C36"/>
    <w:rsid w:val="007D7D8F"/>
    <w:rsid w:val="00802FFC"/>
    <w:rsid w:val="00852F34"/>
    <w:rsid w:val="00886DE7"/>
    <w:rsid w:val="00896AEC"/>
    <w:rsid w:val="008A044B"/>
    <w:rsid w:val="008A7D18"/>
    <w:rsid w:val="008B4784"/>
    <w:rsid w:val="008B6D51"/>
    <w:rsid w:val="00962EFF"/>
    <w:rsid w:val="00994610"/>
    <w:rsid w:val="009E581D"/>
    <w:rsid w:val="009F7C27"/>
    <w:rsid w:val="00A15384"/>
    <w:rsid w:val="00A20883"/>
    <w:rsid w:val="00A34763"/>
    <w:rsid w:val="00A5595C"/>
    <w:rsid w:val="00A56228"/>
    <w:rsid w:val="00A748A0"/>
    <w:rsid w:val="00A86635"/>
    <w:rsid w:val="00A8778C"/>
    <w:rsid w:val="00AA2BAD"/>
    <w:rsid w:val="00AA3F02"/>
    <w:rsid w:val="00AB6F34"/>
    <w:rsid w:val="00AC58F9"/>
    <w:rsid w:val="00B635AB"/>
    <w:rsid w:val="00B7332F"/>
    <w:rsid w:val="00B81C77"/>
    <w:rsid w:val="00BB1629"/>
    <w:rsid w:val="00BB54C0"/>
    <w:rsid w:val="00BE6537"/>
    <w:rsid w:val="00BE741F"/>
    <w:rsid w:val="00C07F34"/>
    <w:rsid w:val="00C36B30"/>
    <w:rsid w:val="00C42F6C"/>
    <w:rsid w:val="00C516F9"/>
    <w:rsid w:val="00C76498"/>
    <w:rsid w:val="00C92746"/>
    <w:rsid w:val="00CA6443"/>
    <w:rsid w:val="00CB14C7"/>
    <w:rsid w:val="00CD22A1"/>
    <w:rsid w:val="00CD3407"/>
    <w:rsid w:val="00CE458A"/>
    <w:rsid w:val="00CF1AE7"/>
    <w:rsid w:val="00D06AAF"/>
    <w:rsid w:val="00D34769"/>
    <w:rsid w:val="00D429F0"/>
    <w:rsid w:val="00D42E4E"/>
    <w:rsid w:val="00D53567"/>
    <w:rsid w:val="00D868E0"/>
    <w:rsid w:val="00DD7145"/>
    <w:rsid w:val="00E0768B"/>
    <w:rsid w:val="00E20F09"/>
    <w:rsid w:val="00E24CEF"/>
    <w:rsid w:val="00E27F5A"/>
    <w:rsid w:val="00E54A6A"/>
    <w:rsid w:val="00EF0B98"/>
    <w:rsid w:val="00EF5966"/>
    <w:rsid w:val="00F43181"/>
    <w:rsid w:val="00FC0432"/>
    <w:rsid w:val="00FE25F1"/>
    <w:rsid w:val="00FE5090"/>
    <w:rsid w:val="00FF4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B3CB5BF-8F9D-4ADB-8DE3-7AAE55A70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A7A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  <w:style w:type="paragraph" w:styleId="Tekstpodstawowy">
    <w:name w:val="Body Text"/>
    <w:basedOn w:val="Normalny"/>
    <w:link w:val="TekstpodstawowyZnak"/>
    <w:rsid w:val="00C42F6C"/>
    <w:pPr>
      <w:suppressAutoHyphens/>
      <w:autoSpaceDE w:val="0"/>
      <w:spacing w:line="360" w:lineRule="auto"/>
      <w:jc w:val="both"/>
    </w:pPr>
    <w:rPr>
      <w:sz w:val="24"/>
      <w:szCs w:val="24"/>
      <w:lang w:eastAsia="zh-CN"/>
    </w:rPr>
  </w:style>
  <w:style w:type="character" w:customStyle="1" w:styleId="TekstpodstawowyZnak">
    <w:name w:val="Tekst podstawowy Znak"/>
    <w:basedOn w:val="Domylnaczcionkaakapitu"/>
    <w:link w:val="Tekstpodstawowy"/>
    <w:rsid w:val="00C42F6C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FontStyle41">
    <w:name w:val="Font Style41"/>
    <w:basedOn w:val="Domylnaczcionkaakapitu"/>
    <w:uiPriority w:val="99"/>
    <w:rsid w:val="00C42F6C"/>
    <w:rPr>
      <w:rFonts w:ascii="Trebuchet MS" w:hAnsi="Trebuchet MS" w:cs="Trebuchet MS" w:hint="default"/>
      <w:color w:val="000000"/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66FB8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66FB8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nga\AppData\Local\Temp\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Szablon</Template>
  <TotalTime>0</TotalTime>
  <Pages>1</Pages>
  <Words>141</Words>
  <Characters>849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989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Rysiek jach</dc:creator>
  <cp:lastModifiedBy>Rysiek jach</cp:lastModifiedBy>
  <cp:revision>4</cp:revision>
  <cp:lastPrinted>2022-12-21T11:56:00Z</cp:lastPrinted>
  <dcterms:created xsi:type="dcterms:W3CDTF">2022-12-21T11:56:00Z</dcterms:created>
  <dcterms:modified xsi:type="dcterms:W3CDTF">2022-12-21T11:56:00Z</dcterms:modified>
</cp:coreProperties>
</file>